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A6ABE" w14:textId="77777777" w:rsidR="00BC7187" w:rsidRPr="003D04C6" w:rsidRDefault="00BC7187">
      <w:pPr>
        <w:jc w:val="center"/>
      </w:pPr>
      <w:bookmarkStart w:id="0" w:name="_GoBack"/>
      <w:bookmarkEnd w:id="0"/>
    </w:p>
    <w:p w14:paraId="1AFB2A1A" w14:textId="1C1D5737" w:rsidR="00F22D1B" w:rsidRPr="003D04C6" w:rsidRDefault="00F22D1B" w:rsidP="00F22D1B">
      <w:pPr>
        <w:jc w:val="center"/>
        <w:rPr>
          <w:szCs w:val="20"/>
        </w:rPr>
      </w:pPr>
      <w:r w:rsidRPr="003D04C6">
        <w:rPr>
          <w:noProof/>
          <w:sz w:val="20"/>
          <w:lang w:val="en-ZA" w:eastAsia="en-ZA"/>
        </w:rPr>
        <mc:AlternateContent>
          <mc:Choice Requires="wpg">
            <w:drawing>
              <wp:anchor distT="0" distB="0" distL="114300" distR="114300" simplePos="0" relativeHeight="251696640" behindDoc="0" locked="0" layoutInCell="1" allowOverlap="1" wp14:anchorId="7948AE05" wp14:editId="688A48F2">
                <wp:simplePos x="0" y="0"/>
                <wp:positionH relativeFrom="column">
                  <wp:posOffset>266700</wp:posOffset>
                </wp:positionH>
                <wp:positionV relativeFrom="paragraph">
                  <wp:posOffset>142875</wp:posOffset>
                </wp:positionV>
                <wp:extent cx="5574030" cy="5327650"/>
                <wp:effectExtent l="28575" t="0" r="36195" b="34925"/>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5327650"/>
                          <a:chOff x="1497" y="1011"/>
                          <a:chExt cx="8778" cy="8390"/>
                        </a:xfrm>
                      </wpg:grpSpPr>
                      <wps:wsp>
                        <wps:cNvPr id="482" name="AutoShape 4"/>
                        <wps:cNvSpPr>
                          <a:spLocks noChangeArrowheads="1"/>
                        </wps:cNvSpPr>
                        <wps:spPr bwMode="auto">
                          <a:xfrm>
                            <a:off x="1497" y="7962"/>
                            <a:ext cx="8778" cy="1439"/>
                          </a:xfrm>
                          <a:prstGeom prst="roundRect">
                            <a:avLst>
                              <a:gd name="adj" fmla="val 16667"/>
                            </a:avLst>
                          </a:prstGeom>
                          <a:solidFill>
                            <a:srgbClr val="FFFF99"/>
                          </a:solidFill>
                          <a:ln w="57150" cmpd="thinThick">
                            <a:solidFill>
                              <a:srgbClr val="000080"/>
                            </a:solidFill>
                            <a:prstDash val="sysDot"/>
                            <a:round/>
                            <a:headEnd/>
                            <a:tailEnd/>
                          </a:ln>
                        </wps:spPr>
                        <wps:txbx>
                          <w:txbxContent>
                            <w:p w14:paraId="2D412478" w14:textId="56EF0A16" w:rsidR="00EB6DA3" w:rsidRDefault="00EB6DA3" w:rsidP="00F22D1B">
                              <w:pPr>
                                <w:pStyle w:val="Heading1"/>
                                <w:jc w:val="center"/>
                                <w:rPr>
                                  <w:sz w:val="28"/>
                                </w:rPr>
                              </w:pPr>
                              <w:r>
                                <w:rPr>
                                  <w:sz w:val="28"/>
                                </w:rPr>
                                <w:t>LIFE SCIENCES P2</w:t>
                              </w:r>
                            </w:p>
                            <w:p w14:paraId="3720E1F1" w14:textId="77777777" w:rsidR="00EB6DA3" w:rsidRDefault="00EB6DA3" w:rsidP="00F22D1B">
                              <w:pPr>
                                <w:pStyle w:val="Heading1"/>
                                <w:rPr>
                                  <w:sz w:val="28"/>
                                </w:rPr>
                              </w:pPr>
                            </w:p>
                            <w:p w14:paraId="0388A5EF" w14:textId="77777777" w:rsidR="00EB6DA3" w:rsidRDefault="00EB6DA3" w:rsidP="00F22D1B">
                              <w:pPr>
                                <w:pStyle w:val="Heading1"/>
                                <w:jc w:val="center"/>
                                <w:rPr>
                                  <w:sz w:val="28"/>
                                </w:rPr>
                              </w:pPr>
                              <w:r>
                                <w:rPr>
                                  <w:sz w:val="28"/>
                                </w:rPr>
                                <w:t>EXEMPLAR 2014</w:t>
                              </w:r>
                            </w:p>
                            <w:p w14:paraId="2C526AF6" w14:textId="77777777" w:rsidR="00EB6DA3" w:rsidRPr="00F93E74" w:rsidRDefault="00EB6DA3" w:rsidP="00F22D1B"/>
                            <w:p w14:paraId="70DE2E7D" w14:textId="77777777" w:rsidR="00EB6DA3" w:rsidRPr="0060311C" w:rsidRDefault="00EB6DA3" w:rsidP="00F22D1B">
                              <w:pPr>
                                <w:pStyle w:val="Heading1"/>
                                <w:rPr>
                                  <w:sz w:val="28"/>
                                </w:rPr>
                              </w:pPr>
                            </w:p>
                            <w:p w14:paraId="16AA6A6C" w14:textId="77777777" w:rsidR="00EB6DA3" w:rsidRPr="006F0F7A" w:rsidRDefault="00EB6DA3" w:rsidP="00F22D1B"/>
                            <w:p w14:paraId="22C17233" w14:textId="77777777" w:rsidR="00EB6DA3" w:rsidRDefault="00EB6DA3" w:rsidP="00F22D1B">
                              <w:pPr>
                                <w:pStyle w:val="Heading1"/>
                                <w:rPr>
                                  <w:sz w:val="28"/>
                                </w:rPr>
                              </w:pPr>
                            </w:p>
                          </w:txbxContent>
                        </wps:txbx>
                        <wps:bodyPr rot="0" vert="horz" wrap="square" lIns="91440" tIns="45720" rIns="91440" bIns="45720" anchor="t" anchorCtr="0" upright="1">
                          <a:noAutofit/>
                        </wps:bodyPr>
                      </wps:wsp>
                      <wps:wsp>
                        <wps:cNvPr id="483" name="AutoShape 5"/>
                        <wps:cNvSpPr>
                          <a:spLocks noChangeArrowheads="1"/>
                        </wps:cNvSpPr>
                        <wps:spPr bwMode="auto">
                          <a:xfrm>
                            <a:off x="3124" y="4505"/>
                            <a:ext cx="5700" cy="969"/>
                          </a:xfrm>
                          <a:prstGeom prst="roundRect">
                            <a:avLst>
                              <a:gd name="adj" fmla="val 16667"/>
                            </a:avLst>
                          </a:prstGeom>
                          <a:solidFill>
                            <a:srgbClr val="000000"/>
                          </a:solidFill>
                          <a:ln w="28575">
                            <a:solidFill>
                              <a:srgbClr val="000080"/>
                            </a:solidFill>
                            <a:round/>
                            <a:headEnd/>
                            <a:tailEnd/>
                          </a:ln>
                        </wps:spPr>
                        <wps:txbx>
                          <w:txbxContent>
                            <w:p w14:paraId="7246D482" w14:textId="77777777" w:rsidR="00EB6DA3" w:rsidRDefault="00EB6DA3" w:rsidP="00F22D1B">
                              <w:pPr>
                                <w:jc w:val="center"/>
                                <w:rPr>
                                  <w:b/>
                                  <w:sz w:val="32"/>
                                  <w:szCs w:val="32"/>
                                  <w:lang w:val="en-US"/>
                                </w:rPr>
                              </w:pPr>
                              <w:r>
                                <w:rPr>
                                  <w:b/>
                                  <w:sz w:val="32"/>
                                  <w:szCs w:val="32"/>
                                  <w:lang w:val="en-US"/>
                                </w:rPr>
                                <w:t>NATIONAL</w:t>
                              </w:r>
                            </w:p>
                            <w:p w14:paraId="22537218" w14:textId="77777777" w:rsidR="00EB6DA3" w:rsidRPr="00AF588F" w:rsidRDefault="00EB6DA3" w:rsidP="00F22D1B">
                              <w:pPr>
                                <w:jc w:val="center"/>
                                <w:rPr>
                                  <w:b/>
                                  <w:sz w:val="32"/>
                                  <w:szCs w:val="32"/>
                                  <w:lang w:val="en-US"/>
                                </w:rPr>
                              </w:pPr>
                              <w:r>
                                <w:rPr>
                                  <w:b/>
                                  <w:sz w:val="32"/>
                                  <w:szCs w:val="32"/>
                                  <w:lang w:val="en-US"/>
                                </w:rPr>
                                <w:t>SENIOR CERTIFICATE</w:t>
                              </w:r>
                            </w:p>
                          </w:txbxContent>
                        </wps:txbx>
                        <wps:bodyPr rot="0" vert="horz" wrap="square" lIns="91440" tIns="45720" rIns="91440" bIns="45720" anchor="t" anchorCtr="0" upright="1">
                          <a:noAutofit/>
                        </wps:bodyPr>
                      </wps:wsp>
                      <pic:pic xmlns:pic="http://schemas.openxmlformats.org/drawingml/2006/picture">
                        <pic:nvPicPr>
                          <pic:cNvPr id="484" name="Picture 6" descr="Basic Educa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57" y="1011"/>
                            <a:ext cx="7560"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AutoShape 7"/>
                        <wps:cNvSpPr>
                          <a:spLocks noChangeArrowheads="1"/>
                        </wps:cNvSpPr>
                        <wps:spPr bwMode="auto">
                          <a:xfrm>
                            <a:off x="4551" y="6399"/>
                            <a:ext cx="2508" cy="666"/>
                          </a:xfrm>
                          <a:prstGeom prst="roundRect">
                            <a:avLst>
                              <a:gd name="adj" fmla="val 16667"/>
                            </a:avLst>
                          </a:prstGeom>
                          <a:solidFill>
                            <a:srgbClr val="CCFFCC"/>
                          </a:solidFill>
                          <a:ln w="28575">
                            <a:solidFill>
                              <a:srgbClr val="000080"/>
                            </a:solidFill>
                            <a:round/>
                            <a:headEnd/>
                            <a:tailEnd/>
                          </a:ln>
                        </wps:spPr>
                        <wps:txbx>
                          <w:txbxContent>
                            <w:p w14:paraId="764CC7BA" w14:textId="77777777" w:rsidR="00EB6DA3" w:rsidRPr="0060311C" w:rsidRDefault="00EB6DA3" w:rsidP="00F22D1B">
                              <w:pPr>
                                <w:pStyle w:val="Heading1"/>
                                <w:jc w:val="center"/>
                                <w:rPr>
                                  <w:sz w:val="32"/>
                                </w:rPr>
                              </w:pPr>
                              <w:r w:rsidRPr="0060311C">
                                <w:rPr>
                                  <w:sz w:val="32"/>
                                </w:rPr>
                                <w:t>GRAD</w:t>
                              </w:r>
                              <w:r>
                                <w:rPr>
                                  <w:sz w:val="32"/>
                                </w:rPr>
                                <w:t>E</w:t>
                              </w:r>
                              <w:r w:rsidRPr="0060311C">
                                <w:rPr>
                                  <w:sz w:val="32"/>
                                </w:rPr>
                                <w:t xml:space="preserve"> 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026" style="position:absolute;left:0;text-align:left;margin-left:21pt;margin-top:11.25pt;width:438.9pt;height:419.5pt;z-index:251696640" coordorigin="1497,1011" coordsize="8778,8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U9S1bTdGt1uNU1C0sYGcIsl1MsSlsE4BYgZwCcexrL/wCE78H/APQ16H/4MYf/AIqvP/2jv+Se&#10;af8A9hWP/wBFS18wUAfb/wDwnfg//oa9D/8ABjD/APFVJB408K3VxFb2/iXRpp5XCRxx38TM7E4A&#10;ADZJJ4xXw5XQeBP+Sh+Gv+wra/8Ao1aAPt+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">
                <v:roundrect id="AutoShape 4" o:spid="_x0000_s1027" style="position:absolute;left:1497;top:7962;width:8778;height:14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N8QA&#10;AADcAAAADwAAAGRycy9kb3ducmV2LnhtbESPT4vCMBTE74LfITzBm6YrbpWuUURQ1IPgH9jro3nb&#10;FpuX2kStfvqNIHgcZuY3zGTWmFLcqHaFZQVf/QgEcWp1wZmC03HZG4NwHlljaZkUPMjBbNpuTTDR&#10;9s57uh18JgKEXYIKcu+rREqX5mTQ9W1FHLw/Wxv0QdaZ1DXeA9yUchBFsTRYcFjIsaJFTun5cDUK&#10;Lpqfx3hbxqPvp6XNeb363Y2MUt1OM/8B4anxn/C7vdYKhuMBvM6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tTfEAAAA3AAAAA8AAAAAAAAAAAAAAAAAmAIAAGRycy9k&#10;b3ducmV2LnhtbFBLBQYAAAAABAAEAPUAAACJAwAAAAA=&#10;" fillcolor="#ff9" strokecolor="navy" strokeweight="4.5pt">
                  <v:stroke dashstyle="1 1" linestyle="thinThick"/>
                  <v:textbox>
                    <w:txbxContent>
                      <w:p w14:paraId="2D412478" w14:textId="56EF0A16" w:rsidR="00EB6DA3" w:rsidRDefault="00EB6DA3" w:rsidP="00F22D1B">
                        <w:pPr>
                          <w:pStyle w:val="Heading1"/>
                          <w:jc w:val="center"/>
                          <w:rPr>
                            <w:sz w:val="28"/>
                          </w:rPr>
                        </w:pPr>
                        <w:r>
                          <w:rPr>
                            <w:sz w:val="28"/>
                          </w:rPr>
                          <w:t>LIFE SCIENCES P2</w:t>
                        </w:r>
                      </w:p>
                      <w:p w14:paraId="3720E1F1" w14:textId="77777777" w:rsidR="00EB6DA3" w:rsidRDefault="00EB6DA3" w:rsidP="00F22D1B">
                        <w:pPr>
                          <w:pStyle w:val="Heading1"/>
                          <w:rPr>
                            <w:sz w:val="28"/>
                          </w:rPr>
                        </w:pPr>
                      </w:p>
                      <w:p w14:paraId="0388A5EF" w14:textId="77777777" w:rsidR="00EB6DA3" w:rsidRDefault="00EB6DA3" w:rsidP="00F22D1B">
                        <w:pPr>
                          <w:pStyle w:val="Heading1"/>
                          <w:jc w:val="center"/>
                          <w:rPr>
                            <w:sz w:val="28"/>
                          </w:rPr>
                        </w:pPr>
                        <w:r>
                          <w:rPr>
                            <w:sz w:val="28"/>
                          </w:rPr>
                          <w:t>EXEMPLAR 2014</w:t>
                        </w:r>
                      </w:p>
                      <w:p w14:paraId="2C526AF6" w14:textId="77777777" w:rsidR="00EB6DA3" w:rsidRPr="00F93E74" w:rsidRDefault="00EB6DA3" w:rsidP="00F22D1B"/>
                      <w:p w14:paraId="70DE2E7D" w14:textId="77777777" w:rsidR="00EB6DA3" w:rsidRPr="0060311C" w:rsidRDefault="00EB6DA3" w:rsidP="00F22D1B">
                        <w:pPr>
                          <w:pStyle w:val="Heading1"/>
                          <w:rPr>
                            <w:sz w:val="28"/>
                          </w:rPr>
                        </w:pPr>
                      </w:p>
                      <w:p w14:paraId="16AA6A6C" w14:textId="77777777" w:rsidR="00EB6DA3" w:rsidRPr="006F0F7A" w:rsidRDefault="00EB6DA3" w:rsidP="00F22D1B"/>
                      <w:p w14:paraId="22C17233" w14:textId="77777777" w:rsidR="00EB6DA3" w:rsidRDefault="00EB6DA3" w:rsidP="00F22D1B">
                        <w:pPr>
                          <w:pStyle w:val="Heading1"/>
                          <w:rPr>
                            <w:sz w:val="28"/>
                          </w:rPr>
                        </w:pPr>
                      </w:p>
                    </w:txbxContent>
                  </v:textbox>
                </v:roundrect>
                <v:roundrect id="AutoShape 5" o:spid="_x0000_s1028" style="position:absolute;left:3124;top:4505;width:5700;height: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sascA&#10;AADcAAAADwAAAGRycy9kb3ducmV2LnhtbESPQWvCQBSE7wX/w/IEL6Kb2ioaXSUUlLaXYvSgt0f2&#10;mUSzb0N2Nem/7xYKPQ4z8w2z2nSmEg9qXGlZwfM4AkGcWV1yruB42I7mIJxH1lhZJgXf5GCz7j2t&#10;MNa25T09Up+LAGEXo4LC+zqW0mUFGXRjWxMH72Ibgz7IJpe6wTbATSUnUTSTBksOCwXW9FZQdkvv&#10;RkH+Ma05OSWndnG+fn4N212WDidKDfpdsgThqfP/4b/2u1bwOn+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V7GrHAAAA3AAAAA8AAAAAAAAAAAAAAAAAmAIAAGRy&#10;cy9kb3ducmV2LnhtbFBLBQYAAAAABAAEAPUAAACMAwAAAAA=&#10;" fillcolor="black" strokecolor="navy" strokeweight="2.25pt">
                  <v:textbox>
                    <w:txbxContent>
                      <w:p w14:paraId="7246D482" w14:textId="77777777" w:rsidR="00EB6DA3" w:rsidRDefault="00EB6DA3" w:rsidP="00F22D1B">
                        <w:pPr>
                          <w:jc w:val="center"/>
                          <w:rPr>
                            <w:b/>
                            <w:sz w:val="32"/>
                            <w:szCs w:val="32"/>
                            <w:lang w:val="en-US"/>
                          </w:rPr>
                        </w:pPr>
                        <w:r>
                          <w:rPr>
                            <w:b/>
                            <w:sz w:val="32"/>
                            <w:szCs w:val="32"/>
                            <w:lang w:val="en-US"/>
                          </w:rPr>
                          <w:t>NATIONAL</w:t>
                        </w:r>
                      </w:p>
                      <w:p w14:paraId="22537218" w14:textId="77777777" w:rsidR="00EB6DA3" w:rsidRPr="00AF588F" w:rsidRDefault="00EB6DA3" w:rsidP="00F22D1B">
                        <w:pPr>
                          <w:jc w:val="center"/>
                          <w:rPr>
                            <w:b/>
                            <w:sz w:val="32"/>
                            <w:szCs w:val="32"/>
                            <w:lang w:val="en-US"/>
                          </w:rPr>
                        </w:pPr>
                        <w:r>
                          <w:rPr>
                            <w:b/>
                            <w:sz w:val="32"/>
                            <w:szCs w:val="32"/>
                            <w:lang w:val="en-US"/>
                          </w:rPr>
                          <w:t>SENIOR CERTIFICATE</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Basic Education LOGO" style="position:absolute;left:2157;top:1011;width:7560;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01ejFAAAA3AAAAA8AAABkcnMvZG93bnJldi54bWxEj0trwkAUhfcF/8Nwhe7qxCIlRMcgEUs3&#10;aamv9TVzTYKZO2lmatL++k5BcHk4j4+zSAfTiCt1rrasYDqJQBAXVtdcKtjvNk8xCOeRNTaWScEP&#10;OUiXo4cFJtr2/EnXrS9FGGGXoILK+zaR0hUVGXQT2xIH72w7gz7IrpS6wz6Mm0Y+R9GLNFhzIFTY&#10;UlZRcdl+mwCJP36/8s17vT+up4fs5PPXss+VehwPqzkIT4O/h2/tN61gFs/g/0w4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tNXoxQAAANwAAAAPAAAAAAAAAAAAAAAA&#10;AJ8CAABkcnMvZG93bnJldi54bWxQSwUGAAAAAAQABAD3AAAAkQMAAAAA&#10;">
                  <v:imagedata r:id="rId10" o:title="Basic Education LOGO"/>
                </v:shape>
                <v:roundrect id="AutoShape 7" o:spid="_x0000_s1030" style="position:absolute;left:4551;top:6399;width:2508;height:6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BhMUA&#10;AADcAAAADwAAAGRycy9kb3ducmV2LnhtbESPT2sCMRTE74LfIbxCb5qt/5CtUVQs9FLB1UOPj83r&#10;JnTzsmyirn76piB4HGbmN8xi1blaXKgN1rOCt2EGgrj02nKl4HT8GMxBhIissfZMCm4UYLXs9xaY&#10;a3/lA12KWIkE4ZCjAhNjk0sZSkMOw9A3xMn78a3DmGRbSd3iNcFdLUdZNpMOLacFgw1tDZW/xdkp&#10;uN9H46/NsRjvv7ebYnebWFNXVqnXl279DiJSF5/hR/tTK5jMp/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kGExQAAANwAAAAPAAAAAAAAAAAAAAAAAJgCAABkcnMv&#10;ZG93bnJldi54bWxQSwUGAAAAAAQABAD1AAAAigMAAAAA&#10;" fillcolor="#cfc" strokecolor="navy" strokeweight="2.25pt">
                  <v:textbox>
                    <w:txbxContent>
                      <w:p w14:paraId="764CC7BA" w14:textId="77777777" w:rsidR="00EB6DA3" w:rsidRPr="0060311C" w:rsidRDefault="00EB6DA3" w:rsidP="00F22D1B">
                        <w:pPr>
                          <w:pStyle w:val="Heading1"/>
                          <w:jc w:val="center"/>
                          <w:rPr>
                            <w:sz w:val="32"/>
                          </w:rPr>
                        </w:pPr>
                        <w:r w:rsidRPr="0060311C">
                          <w:rPr>
                            <w:sz w:val="32"/>
                          </w:rPr>
                          <w:t>GRAD</w:t>
                        </w:r>
                        <w:r>
                          <w:rPr>
                            <w:sz w:val="32"/>
                          </w:rPr>
                          <w:t>E</w:t>
                        </w:r>
                        <w:r w:rsidRPr="0060311C">
                          <w:rPr>
                            <w:sz w:val="32"/>
                          </w:rPr>
                          <w:t xml:space="preserve"> 12</w:t>
                        </w:r>
                      </w:p>
                    </w:txbxContent>
                  </v:textbox>
                </v:roundrect>
              </v:group>
            </w:pict>
          </mc:Fallback>
        </mc:AlternateContent>
      </w:r>
    </w:p>
    <w:p w14:paraId="308AE7BC" w14:textId="3E138A58" w:rsidR="00F22D1B" w:rsidRPr="003D04C6" w:rsidRDefault="00F22D1B" w:rsidP="00F22D1B">
      <w:pPr>
        <w:pStyle w:val="Heading1"/>
        <w:jc w:val="center"/>
        <w:rPr>
          <w:sz w:val="36"/>
          <w:lang w:val="en-GB"/>
        </w:rPr>
      </w:pPr>
      <w:r w:rsidRPr="003D04C6">
        <w:rPr>
          <w:noProof/>
          <w:sz w:val="20"/>
          <w:lang w:val="en-ZA" w:eastAsia="en-ZA"/>
        </w:rPr>
        <mc:AlternateContent>
          <mc:Choice Requires="wps">
            <w:drawing>
              <wp:anchor distT="0" distB="0" distL="114300" distR="114300" simplePos="0" relativeHeight="251695616" behindDoc="0" locked="0" layoutInCell="1" allowOverlap="1" wp14:anchorId="7448F08C" wp14:editId="067B2A54">
                <wp:simplePos x="0" y="0"/>
                <wp:positionH relativeFrom="column">
                  <wp:posOffset>2205990</wp:posOffset>
                </wp:positionH>
                <wp:positionV relativeFrom="paragraph">
                  <wp:posOffset>193040</wp:posOffset>
                </wp:positionV>
                <wp:extent cx="1592580" cy="422910"/>
                <wp:effectExtent l="15240" t="21590" r="20955" b="22225"/>
                <wp:wrapNone/>
                <wp:docPr id="480" name="Rounded 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22910"/>
                        </a:xfrm>
                        <a:prstGeom prst="roundRect">
                          <a:avLst>
                            <a:gd name="adj" fmla="val 16667"/>
                          </a:avLst>
                        </a:prstGeom>
                        <a:solidFill>
                          <a:srgbClr val="CCFFCC"/>
                        </a:solidFill>
                        <a:ln w="28575">
                          <a:solidFill>
                            <a:srgbClr val="000080"/>
                          </a:solidFill>
                          <a:round/>
                          <a:headEnd/>
                          <a:tailEnd/>
                        </a:ln>
                      </wps:spPr>
                      <wps:txbx>
                        <w:txbxContent>
                          <w:p w14:paraId="7A970F92" w14:textId="77777777" w:rsidR="00EB6DA3" w:rsidRDefault="00EB6DA3" w:rsidP="00F22D1B">
                            <w:pPr>
                              <w:pStyle w:val="Heading1"/>
                              <w:rPr>
                                <w:sz w:val="32"/>
                              </w:rPr>
                            </w:pPr>
                            <w:r>
                              <w:rPr>
                                <w:sz w:val="32"/>
                              </w:rPr>
                              <w:t>GRAAD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0" o:spid="_x0000_s1031" style="position:absolute;left:0;text-align:left;margin-left:173.7pt;margin-top:15.2pt;width:125.4pt;height:33.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" fillcolor="#cfc" strokecolor="navy" strokeweight="2.25pt">
                <v:textbox>
                  <w:txbxContent>
                    <w:p w14:paraId="7A970F92" w14:textId="77777777" w:rsidR="00EB6DA3" w:rsidRDefault="00EB6DA3" w:rsidP="00F22D1B">
                      <w:pPr>
                        <w:pStyle w:val="Heading1"/>
                        <w:rPr>
                          <w:sz w:val="32"/>
                        </w:rPr>
                      </w:pPr>
                      <w:r>
                        <w:rPr>
                          <w:sz w:val="32"/>
                        </w:rPr>
                        <w:t>GRAAD 12</w:t>
                      </w:r>
                    </w:p>
                  </w:txbxContent>
                </v:textbox>
              </v:roundrect>
            </w:pict>
          </mc:Fallback>
        </mc:AlternateContent>
      </w:r>
    </w:p>
    <w:p w14:paraId="5BE8EB4A" w14:textId="77777777" w:rsidR="00F22D1B" w:rsidRPr="003D04C6" w:rsidRDefault="00F22D1B" w:rsidP="00F22D1B">
      <w:pPr>
        <w:pStyle w:val="Heading1"/>
        <w:jc w:val="center"/>
        <w:rPr>
          <w:sz w:val="36"/>
          <w:lang w:val="en-GB"/>
        </w:rPr>
      </w:pPr>
    </w:p>
    <w:p w14:paraId="1197677A" w14:textId="77777777" w:rsidR="00F22D1B" w:rsidRPr="003D04C6" w:rsidRDefault="00F22D1B" w:rsidP="00F22D1B">
      <w:pPr>
        <w:pStyle w:val="Heading1"/>
        <w:jc w:val="center"/>
        <w:rPr>
          <w:rFonts w:eastAsia="Arial Unicode MS"/>
          <w:sz w:val="32"/>
          <w:lang w:val="en-GB"/>
        </w:rPr>
      </w:pPr>
    </w:p>
    <w:p w14:paraId="786974E1" w14:textId="2CA790A7" w:rsidR="00F22D1B" w:rsidRPr="003D04C6" w:rsidRDefault="00F22D1B" w:rsidP="00F22D1B">
      <w:pPr>
        <w:jc w:val="center"/>
        <w:rPr>
          <w:rFonts w:eastAsia="Arial Unicode MS"/>
        </w:rPr>
      </w:pPr>
    </w:p>
    <w:p w14:paraId="00B5D979" w14:textId="77777777" w:rsidR="00F22D1B" w:rsidRPr="003D04C6" w:rsidRDefault="00F22D1B" w:rsidP="00F22D1B">
      <w:pPr>
        <w:jc w:val="center"/>
        <w:rPr>
          <w:szCs w:val="20"/>
        </w:rPr>
      </w:pPr>
    </w:p>
    <w:p w14:paraId="5B64A27D" w14:textId="77777777" w:rsidR="00F22D1B" w:rsidRPr="003D04C6" w:rsidRDefault="00F22D1B" w:rsidP="00F22D1B">
      <w:pPr>
        <w:jc w:val="center"/>
        <w:rPr>
          <w:szCs w:val="20"/>
        </w:rPr>
      </w:pPr>
    </w:p>
    <w:p w14:paraId="3EBA83B5" w14:textId="77777777" w:rsidR="00F22D1B" w:rsidRPr="003D04C6" w:rsidRDefault="00F22D1B" w:rsidP="00F22D1B">
      <w:pPr>
        <w:jc w:val="center"/>
        <w:rPr>
          <w:szCs w:val="20"/>
        </w:rPr>
      </w:pPr>
    </w:p>
    <w:p w14:paraId="145B8415" w14:textId="77777777" w:rsidR="00F22D1B" w:rsidRPr="003D04C6" w:rsidRDefault="00F22D1B" w:rsidP="00F22D1B">
      <w:pPr>
        <w:jc w:val="center"/>
        <w:rPr>
          <w:szCs w:val="20"/>
        </w:rPr>
      </w:pPr>
    </w:p>
    <w:p w14:paraId="15E6DE7E" w14:textId="77777777" w:rsidR="00F22D1B" w:rsidRPr="003D04C6" w:rsidRDefault="00F22D1B" w:rsidP="00F22D1B">
      <w:pPr>
        <w:jc w:val="center"/>
        <w:rPr>
          <w:szCs w:val="20"/>
        </w:rPr>
      </w:pPr>
    </w:p>
    <w:p w14:paraId="54F2387A" w14:textId="77777777" w:rsidR="00F22D1B" w:rsidRPr="003D04C6" w:rsidRDefault="00F22D1B" w:rsidP="00F22D1B">
      <w:pPr>
        <w:jc w:val="center"/>
        <w:rPr>
          <w:szCs w:val="20"/>
        </w:rPr>
      </w:pPr>
    </w:p>
    <w:p w14:paraId="6B6D7CB4" w14:textId="77777777" w:rsidR="00F22D1B" w:rsidRPr="003D04C6" w:rsidRDefault="00F22D1B" w:rsidP="00F22D1B">
      <w:pPr>
        <w:jc w:val="center"/>
        <w:rPr>
          <w:szCs w:val="20"/>
        </w:rPr>
      </w:pPr>
    </w:p>
    <w:p w14:paraId="6256042B" w14:textId="77777777" w:rsidR="00F22D1B" w:rsidRPr="003D04C6" w:rsidRDefault="00F22D1B" w:rsidP="00F22D1B">
      <w:pPr>
        <w:jc w:val="center"/>
        <w:rPr>
          <w:szCs w:val="20"/>
        </w:rPr>
      </w:pPr>
    </w:p>
    <w:p w14:paraId="18EACC5A" w14:textId="77777777" w:rsidR="00F22D1B" w:rsidRPr="003D04C6" w:rsidRDefault="00F22D1B" w:rsidP="00F22D1B">
      <w:pPr>
        <w:jc w:val="center"/>
        <w:rPr>
          <w:szCs w:val="20"/>
        </w:rPr>
      </w:pPr>
    </w:p>
    <w:p w14:paraId="02AE4D4D" w14:textId="77777777" w:rsidR="00F22D1B" w:rsidRPr="003D04C6" w:rsidRDefault="00F22D1B" w:rsidP="00F22D1B">
      <w:pPr>
        <w:jc w:val="center"/>
        <w:rPr>
          <w:szCs w:val="20"/>
        </w:rPr>
      </w:pPr>
    </w:p>
    <w:p w14:paraId="73D823B7" w14:textId="77777777" w:rsidR="00F22D1B" w:rsidRPr="003D04C6" w:rsidRDefault="00F22D1B" w:rsidP="00F22D1B">
      <w:pPr>
        <w:jc w:val="center"/>
        <w:rPr>
          <w:szCs w:val="20"/>
        </w:rPr>
      </w:pPr>
    </w:p>
    <w:p w14:paraId="45DF0BC8" w14:textId="77777777" w:rsidR="00F22D1B" w:rsidRPr="003D04C6" w:rsidRDefault="00F22D1B" w:rsidP="00F22D1B">
      <w:pPr>
        <w:jc w:val="center"/>
        <w:rPr>
          <w:szCs w:val="20"/>
        </w:rPr>
      </w:pPr>
    </w:p>
    <w:p w14:paraId="18D3E26F" w14:textId="77777777" w:rsidR="00F22D1B" w:rsidRPr="003D04C6" w:rsidRDefault="00F22D1B" w:rsidP="00F22D1B">
      <w:pPr>
        <w:jc w:val="center"/>
        <w:rPr>
          <w:szCs w:val="20"/>
        </w:rPr>
      </w:pPr>
    </w:p>
    <w:p w14:paraId="13A26995" w14:textId="77777777" w:rsidR="00F22D1B" w:rsidRPr="003D04C6" w:rsidRDefault="00F22D1B" w:rsidP="00F22D1B">
      <w:pPr>
        <w:jc w:val="center"/>
        <w:rPr>
          <w:szCs w:val="20"/>
        </w:rPr>
      </w:pPr>
    </w:p>
    <w:p w14:paraId="58B947E1" w14:textId="77777777" w:rsidR="00F22D1B" w:rsidRPr="003D04C6" w:rsidRDefault="00F22D1B" w:rsidP="00F22D1B">
      <w:pPr>
        <w:jc w:val="center"/>
        <w:rPr>
          <w:szCs w:val="20"/>
        </w:rPr>
      </w:pPr>
    </w:p>
    <w:p w14:paraId="570758E8" w14:textId="77777777" w:rsidR="00F22D1B" w:rsidRPr="003D04C6" w:rsidRDefault="00F22D1B" w:rsidP="00F22D1B">
      <w:pPr>
        <w:jc w:val="center"/>
        <w:rPr>
          <w:szCs w:val="20"/>
        </w:rPr>
      </w:pPr>
    </w:p>
    <w:p w14:paraId="4FEA91C6" w14:textId="77777777" w:rsidR="00F22D1B" w:rsidRPr="003D04C6" w:rsidRDefault="00F22D1B" w:rsidP="00F22D1B">
      <w:pPr>
        <w:jc w:val="center"/>
        <w:rPr>
          <w:szCs w:val="20"/>
        </w:rPr>
      </w:pPr>
    </w:p>
    <w:p w14:paraId="74E73C6E" w14:textId="77777777" w:rsidR="00F22D1B" w:rsidRPr="003D04C6" w:rsidRDefault="00F22D1B" w:rsidP="00F22D1B">
      <w:pPr>
        <w:jc w:val="center"/>
        <w:rPr>
          <w:szCs w:val="20"/>
        </w:rPr>
      </w:pPr>
    </w:p>
    <w:p w14:paraId="6606508E" w14:textId="77777777" w:rsidR="00F22D1B" w:rsidRPr="003D04C6" w:rsidRDefault="00F22D1B" w:rsidP="00F22D1B">
      <w:pPr>
        <w:jc w:val="center"/>
        <w:rPr>
          <w:szCs w:val="20"/>
        </w:rPr>
      </w:pPr>
    </w:p>
    <w:p w14:paraId="1B4D3686" w14:textId="77777777" w:rsidR="00F22D1B" w:rsidRPr="003D04C6" w:rsidRDefault="00F22D1B" w:rsidP="00F22D1B">
      <w:pPr>
        <w:jc w:val="center"/>
        <w:rPr>
          <w:b/>
          <w:bCs w:val="0"/>
        </w:rPr>
      </w:pPr>
    </w:p>
    <w:p w14:paraId="7C316B79" w14:textId="77777777" w:rsidR="00F22D1B" w:rsidRPr="003D04C6" w:rsidRDefault="00F22D1B" w:rsidP="00F22D1B">
      <w:pPr>
        <w:jc w:val="center"/>
        <w:rPr>
          <w:b/>
          <w:bCs w:val="0"/>
        </w:rPr>
      </w:pPr>
    </w:p>
    <w:p w14:paraId="0EF4F506" w14:textId="77777777" w:rsidR="00F22D1B" w:rsidRPr="003D04C6" w:rsidRDefault="00F22D1B" w:rsidP="00F22D1B">
      <w:pPr>
        <w:jc w:val="center"/>
        <w:rPr>
          <w:b/>
          <w:bCs w:val="0"/>
        </w:rPr>
      </w:pPr>
    </w:p>
    <w:p w14:paraId="6668A897" w14:textId="77777777" w:rsidR="00F22D1B" w:rsidRPr="003D04C6" w:rsidRDefault="00F22D1B" w:rsidP="00F22D1B">
      <w:pPr>
        <w:jc w:val="center"/>
        <w:rPr>
          <w:b/>
          <w:bCs w:val="0"/>
        </w:rPr>
      </w:pPr>
    </w:p>
    <w:p w14:paraId="581898A6" w14:textId="77777777" w:rsidR="00F22D1B" w:rsidRPr="003D04C6" w:rsidRDefault="00F22D1B" w:rsidP="00F22D1B">
      <w:pPr>
        <w:jc w:val="center"/>
        <w:rPr>
          <w:b/>
          <w:bCs w:val="0"/>
        </w:rPr>
      </w:pPr>
    </w:p>
    <w:p w14:paraId="42A4F272" w14:textId="77777777" w:rsidR="00F22D1B" w:rsidRPr="003D04C6" w:rsidRDefault="00F22D1B" w:rsidP="00F22D1B">
      <w:pPr>
        <w:jc w:val="center"/>
        <w:rPr>
          <w:b/>
          <w:bCs w:val="0"/>
        </w:rPr>
      </w:pPr>
    </w:p>
    <w:p w14:paraId="4CF5C698" w14:textId="77777777" w:rsidR="00F22D1B" w:rsidRPr="003D04C6" w:rsidRDefault="00F22D1B" w:rsidP="00F22D1B">
      <w:pPr>
        <w:jc w:val="center"/>
        <w:rPr>
          <w:b/>
          <w:bCs w:val="0"/>
        </w:rPr>
      </w:pPr>
    </w:p>
    <w:p w14:paraId="0BD0A47E" w14:textId="77777777" w:rsidR="00F22D1B" w:rsidRPr="003D04C6" w:rsidRDefault="00F22D1B" w:rsidP="00F22D1B">
      <w:pPr>
        <w:jc w:val="center"/>
        <w:rPr>
          <w:b/>
          <w:bCs w:val="0"/>
        </w:rPr>
      </w:pPr>
    </w:p>
    <w:p w14:paraId="5E431F22" w14:textId="6015A01C" w:rsidR="00F22D1B" w:rsidRPr="003D04C6" w:rsidRDefault="00F22D1B" w:rsidP="00F22D1B">
      <w:pPr>
        <w:rPr>
          <w:rFonts w:eastAsia="Arial Unicode MS"/>
          <w:b/>
          <w:bCs w:val="0"/>
        </w:rPr>
      </w:pPr>
      <w:r w:rsidRPr="003D04C6">
        <w:rPr>
          <w:b/>
          <w:bCs w:val="0"/>
        </w:rPr>
        <w:t>MARKS:  150</w:t>
      </w:r>
    </w:p>
    <w:p w14:paraId="500E3F61" w14:textId="77777777" w:rsidR="00F22D1B" w:rsidRPr="003D04C6" w:rsidRDefault="00F22D1B" w:rsidP="00F22D1B">
      <w:pPr>
        <w:rPr>
          <w:b/>
          <w:bCs w:val="0"/>
          <w:szCs w:val="20"/>
        </w:rPr>
      </w:pPr>
    </w:p>
    <w:p w14:paraId="4DA258E2" w14:textId="063A77F9" w:rsidR="00F22D1B" w:rsidRPr="003D04C6" w:rsidRDefault="00F22D1B" w:rsidP="00F22D1B">
      <w:pPr>
        <w:rPr>
          <w:b/>
          <w:bCs w:val="0"/>
        </w:rPr>
      </w:pPr>
      <w:r w:rsidRPr="003D04C6">
        <w:rPr>
          <w:b/>
          <w:bCs w:val="0"/>
        </w:rPr>
        <w:t>TIME:  2½ hours</w:t>
      </w:r>
    </w:p>
    <w:p w14:paraId="6838BE79" w14:textId="77777777" w:rsidR="00F22D1B" w:rsidRPr="003D04C6" w:rsidRDefault="00F22D1B" w:rsidP="00F22D1B">
      <w:pPr>
        <w:jc w:val="center"/>
      </w:pPr>
    </w:p>
    <w:p w14:paraId="63F02922" w14:textId="77777777" w:rsidR="00F22D1B" w:rsidRPr="003D04C6" w:rsidRDefault="00F22D1B" w:rsidP="00F22D1B">
      <w:pPr>
        <w:jc w:val="center"/>
      </w:pPr>
    </w:p>
    <w:p w14:paraId="0F66DCE3" w14:textId="1398566F" w:rsidR="00F22D1B" w:rsidRPr="003D04C6" w:rsidRDefault="00F22D1B" w:rsidP="00F22D1B">
      <w:pPr>
        <w:jc w:val="center"/>
      </w:pPr>
    </w:p>
    <w:p w14:paraId="7834BAA4" w14:textId="0B5DCD92" w:rsidR="00F22D1B" w:rsidRPr="009728B7" w:rsidRDefault="00F22D1B" w:rsidP="00F22D1B">
      <w:pPr>
        <w:jc w:val="center"/>
        <w:rPr>
          <w:bCs w:val="0"/>
          <w:color w:val="FF0000"/>
        </w:rPr>
      </w:pPr>
    </w:p>
    <w:p w14:paraId="19E91F0A" w14:textId="77777777" w:rsidR="00F22D1B" w:rsidRPr="003D04C6" w:rsidRDefault="00F22D1B" w:rsidP="00F22D1B">
      <w:pPr>
        <w:jc w:val="center"/>
        <w:rPr>
          <w:bCs w:val="0"/>
        </w:rPr>
      </w:pPr>
    </w:p>
    <w:p w14:paraId="1F58870B" w14:textId="77777777" w:rsidR="00F22D1B" w:rsidRPr="003D04C6" w:rsidRDefault="00F22D1B" w:rsidP="00F22D1B">
      <w:pPr>
        <w:jc w:val="center"/>
        <w:rPr>
          <w:bCs w:val="0"/>
        </w:rPr>
      </w:pPr>
    </w:p>
    <w:p w14:paraId="2241849E" w14:textId="77777777" w:rsidR="00F22D1B" w:rsidRPr="003D04C6" w:rsidRDefault="00F22D1B" w:rsidP="00F22D1B">
      <w:pPr>
        <w:jc w:val="center"/>
        <w:rPr>
          <w:bCs w:val="0"/>
        </w:rPr>
      </w:pPr>
    </w:p>
    <w:p w14:paraId="46897026" w14:textId="77777777" w:rsidR="00F22D1B" w:rsidRPr="003D04C6" w:rsidRDefault="00F22D1B" w:rsidP="00F22D1B">
      <w:pPr>
        <w:jc w:val="center"/>
        <w:rPr>
          <w:b/>
          <w:bCs w:val="0"/>
        </w:rPr>
      </w:pPr>
    </w:p>
    <w:p w14:paraId="3F6066B0" w14:textId="68B847D0" w:rsidR="006B3C0F" w:rsidRPr="003D04C6" w:rsidRDefault="00F22D1B" w:rsidP="00F22D1B">
      <w:pPr>
        <w:jc w:val="center"/>
        <w:rPr>
          <w:b/>
          <w:bCs w:val="0"/>
        </w:rPr>
      </w:pPr>
      <w:r w:rsidRPr="003D04C6">
        <w:rPr>
          <w:b/>
          <w:bCs w:val="0"/>
        </w:rPr>
        <w:t>This question paper consists of 1</w:t>
      </w:r>
      <w:r w:rsidR="00260932">
        <w:rPr>
          <w:b/>
          <w:bCs w:val="0"/>
        </w:rPr>
        <w:t>4</w:t>
      </w:r>
      <w:r w:rsidRPr="003D04C6">
        <w:rPr>
          <w:b/>
          <w:bCs w:val="0"/>
        </w:rPr>
        <w:t xml:space="preserve"> pages.</w:t>
      </w:r>
    </w:p>
    <w:p w14:paraId="705044A0" w14:textId="77777777" w:rsidR="00177373" w:rsidRPr="003D04C6" w:rsidRDefault="00177373">
      <w:pPr>
        <w:sectPr w:rsidR="00177373" w:rsidRPr="003D04C6" w:rsidSect="00F22D1B">
          <w:headerReference w:type="even" r:id="rId11"/>
          <w:headerReference w:type="default" r:id="rId12"/>
          <w:footerReference w:type="default" r:id="rId13"/>
          <w:footerReference w:type="first" r:id="rId14"/>
          <w:pgSz w:w="11907" w:h="16840" w:code="9"/>
          <w:pgMar w:top="720" w:right="1276" w:bottom="720" w:left="1077"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sectPr>
      </w:pPr>
    </w:p>
    <w:p w14:paraId="5265B465" w14:textId="77777777" w:rsidR="006B3C0F" w:rsidRPr="003D04C6" w:rsidRDefault="006B3C0F"/>
    <w:p w14:paraId="22C673B7" w14:textId="77777777" w:rsidR="00DA2823" w:rsidRPr="003D04C6" w:rsidRDefault="00DA2823"/>
    <w:p w14:paraId="3251F1F9" w14:textId="77777777" w:rsidR="006B3C0F" w:rsidRPr="003D04C6" w:rsidRDefault="006B3C0F">
      <w:pPr>
        <w:pStyle w:val="Heading1"/>
        <w:rPr>
          <w:lang w:val="en-GB"/>
        </w:rPr>
      </w:pPr>
      <w:r w:rsidRPr="003D04C6">
        <w:rPr>
          <w:lang w:val="en-GB"/>
        </w:rPr>
        <w:t>INSTRUCTIONS AND INFORMATION</w:t>
      </w:r>
    </w:p>
    <w:p w14:paraId="0CBCA3AB" w14:textId="77777777" w:rsidR="006B3C0F" w:rsidRPr="003D04C6" w:rsidRDefault="006B3C0F">
      <w:pPr>
        <w:pStyle w:val="Header"/>
        <w:tabs>
          <w:tab w:val="clear" w:pos="4153"/>
          <w:tab w:val="clear" w:pos="8306"/>
        </w:tabs>
      </w:pPr>
    </w:p>
    <w:tbl>
      <w:tblPr>
        <w:tblW w:w="0" w:type="auto"/>
        <w:tblBorders>
          <w:insideH w:val="single" w:sz="4" w:space="0" w:color="auto"/>
        </w:tblBorders>
        <w:tblLayout w:type="fixed"/>
        <w:tblLook w:val="0000" w:firstRow="0" w:lastRow="0" w:firstColumn="0" w:lastColumn="0" w:noHBand="0" w:noVBand="0"/>
      </w:tblPr>
      <w:tblGrid>
        <w:gridCol w:w="9464"/>
        <w:gridCol w:w="254"/>
        <w:gridCol w:w="880"/>
      </w:tblGrid>
      <w:tr w:rsidR="006B3C0F" w:rsidRPr="003D04C6" w14:paraId="5B091D11" w14:textId="77777777">
        <w:tc>
          <w:tcPr>
            <w:tcW w:w="9464" w:type="dxa"/>
          </w:tcPr>
          <w:p w14:paraId="3BDF922A" w14:textId="77777777" w:rsidR="006B3C0F" w:rsidRPr="003D04C6" w:rsidRDefault="006B3C0F">
            <w:pPr>
              <w:pStyle w:val="Header"/>
              <w:tabs>
                <w:tab w:val="clear" w:pos="4153"/>
                <w:tab w:val="clear" w:pos="8306"/>
                <w:tab w:val="right" w:pos="9213"/>
              </w:tabs>
              <w:jc w:val="both"/>
            </w:pPr>
            <w:r w:rsidRPr="003D04C6">
              <w:t>Read the following instructions carefully</w:t>
            </w:r>
            <w:r w:rsidR="006C1CC1" w:rsidRPr="003D04C6">
              <w:t xml:space="preserve"> before answering the questions.</w:t>
            </w:r>
          </w:p>
        </w:tc>
        <w:tc>
          <w:tcPr>
            <w:tcW w:w="254" w:type="dxa"/>
          </w:tcPr>
          <w:p w14:paraId="0AF73432" w14:textId="77777777" w:rsidR="006B3C0F" w:rsidRPr="003D04C6" w:rsidRDefault="006B3C0F">
            <w:pPr>
              <w:pStyle w:val="Header"/>
              <w:tabs>
                <w:tab w:val="clear" w:pos="4153"/>
                <w:tab w:val="clear" w:pos="8306"/>
              </w:tabs>
            </w:pPr>
          </w:p>
        </w:tc>
        <w:tc>
          <w:tcPr>
            <w:tcW w:w="880" w:type="dxa"/>
          </w:tcPr>
          <w:p w14:paraId="489A1AF6" w14:textId="77777777" w:rsidR="006B3C0F" w:rsidRPr="003D04C6" w:rsidRDefault="006B3C0F">
            <w:pPr>
              <w:pStyle w:val="Header"/>
              <w:tabs>
                <w:tab w:val="clear" w:pos="4153"/>
                <w:tab w:val="clear" w:pos="8306"/>
              </w:tabs>
            </w:pPr>
          </w:p>
        </w:tc>
      </w:tr>
    </w:tbl>
    <w:p w14:paraId="07ACFCE1" w14:textId="77777777" w:rsidR="006B3C0F" w:rsidRPr="003D04C6" w:rsidRDefault="006B3C0F">
      <w:pPr>
        <w:pStyle w:val="Header"/>
        <w:tabs>
          <w:tab w:val="clear" w:pos="4153"/>
          <w:tab w:val="clear" w:pos="8306"/>
        </w:tabs>
      </w:pPr>
    </w:p>
    <w:tbl>
      <w:tblPr>
        <w:tblW w:w="0" w:type="auto"/>
        <w:tblBorders>
          <w:insideH w:val="single" w:sz="4" w:space="0" w:color="auto"/>
        </w:tblBorders>
        <w:tblLayout w:type="fixed"/>
        <w:tblLook w:val="0000" w:firstRow="0" w:lastRow="0" w:firstColumn="0" w:lastColumn="0" w:noHBand="0" w:noVBand="0"/>
      </w:tblPr>
      <w:tblGrid>
        <w:gridCol w:w="959"/>
        <w:gridCol w:w="8505"/>
        <w:gridCol w:w="236"/>
        <w:gridCol w:w="898"/>
      </w:tblGrid>
      <w:tr w:rsidR="006B3C0F" w:rsidRPr="003D04C6" w14:paraId="4D8012C8" w14:textId="77777777">
        <w:tc>
          <w:tcPr>
            <w:tcW w:w="959" w:type="dxa"/>
          </w:tcPr>
          <w:p w14:paraId="126E0634" w14:textId="77777777" w:rsidR="006B3C0F" w:rsidRPr="003D04C6" w:rsidRDefault="006B3C0F">
            <w:pPr>
              <w:pStyle w:val="Header"/>
              <w:tabs>
                <w:tab w:val="clear" w:pos="4153"/>
                <w:tab w:val="clear" w:pos="8306"/>
              </w:tabs>
            </w:pPr>
            <w:r w:rsidRPr="003D04C6">
              <w:t>1.</w:t>
            </w:r>
          </w:p>
          <w:p w14:paraId="21F0B0CA" w14:textId="77777777" w:rsidR="006B3C0F" w:rsidRPr="003D04C6" w:rsidRDefault="006B3C0F">
            <w:pPr>
              <w:pStyle w:val="Header"/>
              <w:tabs>
                <w:tab w:val="clear" w:pos="4153"/>
                <w:tab w:val="clear" w:pos="8306"/>
              </w:tabs>
            </w:pPr>
          </w:p>
          <w:p w14:paraId="29BAFC31" w14:textId="77777777" w:rsidR="006B3C0F" w:rsidRPr="003D04C6" w:rsidRDefault="006B3C0F">
            <w:pPr>
              <w:pStyle w:val="Header"/>
              <w:tabs>
                <w:tab w:val="clear" w:pos="4153"/>
                <w:tab w:val="clear" w:pos="8306"/>
              </w:tabs>
            </w:pPr>
            <w:r w:rsidRPr="003D04C6">
              <w:t>2.</w:t>
            </w:r>
          </w:p>
          <w:p w14:paraId="0569B03B" w14:textId="77777777" w:rsidR="006B3C0F" w:rsidRPr="003D04C6" w:rsidRDefault="006B3C0F">
            <w:pPr>
              <w:pStyle w:val="Header"/>
              <w:tabs>
                <w:tab w:val="clear" w:pos="4153"/>
                <w:tab w:val="clear" w:pos="8306"/>
              </w:tabs>
            </w:pPr>
          </w:p>
          <w:p w14:paraId="429A8566" w14:textId="77777777" w:rsidR="006B3C0F" w:rsidRPr="003D04C6" w:rsidRDefault="006B3C0F">
            <w:pPr>
              <w:pStyle w:val="Header"/>
              <w:tabs>
                <w:tab w:val="clear" w:pos="4153"/>
                <w:tab w:val="clear" w:pos="8306"/>
              </w:tabs>
            </w:pPr>
            <w:r w:rsidRPr="003D04C6">
              <w:t>3.</w:t>
            </w:r>
          </w:p>
          <w:p w14:paraId="3CFC7C36" w14:textId="77777777" w:rsidR="006B3C0F" w:rsidRPr="003D04C6" w:rsidRDefault="006B3C0F">
            <w:pPr>
              <w:pStyle w:val="Header"/>
              <w:tabs>
                <w:tab w:val="clear" w:pos="4153"/>
                <w:tab w:val="clear" w:pos="8306"/>
              </w:tabs>
            </w:pPr>
          </w:p>
          <w:p w14:paraId="3D35FB82" w14:textId="77777777" w:rsidR="006B3C0F" w:rsidRPr="003D04C6" w:rsidRDefault="006B3C0F">
            <w:pPr>
              <w:pStyle w:val="Header"/>
              <w:tabs>
                <w:tab w:val="clear" w:pos="4153"/>
                <w:tab w:val="clear" w:pos="8306"/>
              </w:tabs>
            </w:pPr>
            <w:r w:rsidRPr="003D04C6">
              <w:t>4.</w:t>
            </w:r>
          </w:p>
          <w:p w14:paraId="5AFE8689" w14:textId="77777777" w:rsidR="006B3C0F" w:rsidRPr="003D04C6" w:rsidRDefault="006B3C0F">
            <w:pPr>
              <w:pStyle w:val="Header"/>
              <w:tabs>
                <w:tab w:val="clear" w:pos="4153"/>
                <w:tab w:val="clear" w:pos="8306"/>
              </w:tabs>
            </w:pPr>
          </w:p>
          <w:p w14:paraId="717C2D94" w14:textId="77777777" w:rsidR="006B3C0F" w:rsidRPr="003D04C6" w:rsidRDefault="006B3C0F">
            <w:pPr>
              <w:pStyle w:val="Header"/>
              <w:tabs>
                <w:tab w:val="clear" w:pos="4153"/>
                <w:tab w:val="clear" w:pos="8306"/>
              </w:tabs>
            </w:pPr>
          </w:p>
          <w:p w14:paraId="43ED719D" w14:textId="77777777" w:rsidR="006B3C0F" w:rsidRPr="003D04C6" w:rsidRDefault="006B3C0F">
            <w:pPr>
              <w:pStyle w:val="Header"/>
              <w:tabs>
                <w:tab w:val="clear" w:pos="4153"/>
                <w:tab w:val="clear" w:pos="8306"/>
              </w:tabs>
            </w:pPr>
            <w:r w:rsidRPr="003D04C6">
              <w:t>5.</w:t>
            </w:r>
          </w:p>
          <w:p w14:paraId="072C6EC7" w14:textId="77777777" w:rsidR="006B3C0F" w:rsidRPr="003D04C6" w:rsidRDefault="006B3C0F">
            <w:pPr>
              <w:pStyle w:val="Header"/>
              <w:tabs>
                <w:tab w:val="clear" w:pos="4153"/>
                <w:tab w:val="clear" w:pos="8306"/>
              </w:tabs>
            </w:pPr>
          </w:p>
          <w:p w14:paraId="4EA27A7F" w14:textId="77777777" w:rsidR="006B3C0F" w:rsidRPr="003D04C6" w:rsidRDefault="006B3C0F">
            <w:pPr>
              <w:pStyle w:val="Header"/>
              <w:tabs>
                <w:tab w:val="clear" w:pos="4153"/>
                <w:tab w:val="clear" w:pos="8306"/>
              </w:tabs>
            </w:pPr>
            <w:r w:rsidRPr="003D04C6">
              <w:t>6.</w:t>
            </w:r>
          </w:p>
          <w:p w14:paraId="4A422870" w14:textId="77777777" w:rsidR="006B3C0F" w:rsidRPr="003D04C6" w:rsidRDefault="006B3C0F">
            <w:pPr>
              <w:pStyle w:val="Header"/>
              <w:tabs>
                <w:tab w:val="clear" w:pos="4153"/>
                <w:tab w:val="clear" w:pos="8306"/>
              </w:tabs>
            </w:pPr>
          </w:p>
          <w:p w14:paraId="67162368" w14:textId="77777777" w:rsidR="006B3C0F" w:rsidRPr="003D04C6" w:rsidRDefault="006B3C0F">
            <w:pPr>
              <w:pStyle w:val="Header"/>
              <w:tabs>
                <w:tab w:val="clear" w:pos="4153"/>
                <w:tab w:val="clear" w:pos="8306"/>
              </w:tabs>
            </w:pPr>
            <w:r w:rsidRPr="003D04C6">
              <w:t>7.</w:t>
            </w:r>
          </w:p>
          <w:p w14:paraId="57593B00" w14:textId="77777777" w:rsidR="006B3C0F" w:rsidRPr="003D04C6" w:rsidRDefault="006B3C0F">
            <w:pPr>
              <w:pStyle w:val="Header"/>
              <w:tabs>
                <w:tab w:val="clear" w:pos="4153"/>
                <w:tab w:val="clear" w:pos="8306"/>
              </w:tabs>
            </w:pPr>
          </w:p>
          <w:p w14:paraId="15395043" w14:textId="77777777" w:rsidR="006B3C0F" w:rsidRPr="003D04C6" w:rsidRDefault="006B3C0F">
            <w:pPr>
              <w:pStyle w:val="Header"/>
              <w:tabs>
                <w:tab w:val="clear" w:pos="4153"/>
                <w:tab w:val="clear" w:pos="8306"/>
              </w:tabs>
            </w:pPr>
            <w:r w:rsidRPr="003D04C6">
              <w:t>8.</w:t>
            </w:r>
          </w:p>
          <w:p w14:paraId="52C8C4F9" w14:textId="77777777" w:rsidR="006B3C0F" w:rsidRPr="003D04C6" w:rsidRDefault="006B3C0F">
            <w:pPr>
              <w:pStyle w:val="Header"/>
              <w:tabs>
                <w:tab w:val="clear" w:pos="4153"/>
                <w:tab w:val="clear" w:pos="8306"/>
              </w:tabs>
            </w:pPr>
          </w:p>
          <w:p w14:paraId="7B396BDB" w14:textId="77777777" w:rsidR="006B3C0F" w:rsidRPr="003D04C6" w:rsidRDefault="006B3C0F">
            <w:pPr>
              <w:pStyle w:val="Header"/>
              <w:tabs>
                <w:tab w:val="clear" w:pos="4153"/>
                <w:tab w:val="clear" w:pos="8306"/>
              </w:tabs>
            </w:pPr>
            <w:r w:rsidRPr="003D04C6">
              <w:t>9.</w:t>
            </w:r>
          </w:p>
          <w:p w14:paraId="64EBA3DF" w14:textId="77777777" w:rsidR="006B3C0F" w:rsidRPr="003D04C6" w:rsidRDefault="006B3C0F">
            <w:pPr>
              <w:pStyle w:val="Header"/>
              <w:tabs>
                <w:tab w:val="clear" w:pos="4153"/>
                <w:tab w:val="clear" w:pos="8306"/>
              </w:tabs>
            </w:pPr>
          </w:p>
          <w:p w14:paraId="3EFA90D5" w14:textId="77777777" w:rsidR="006B3C0F" w:rsidRPr="003D04C6" w:rsidRDefault="006B3C0F">
            <w:pPr>
              <w:pStyle w:val="Header"/>
              <w:tabs>
                <w:tab w:val="clear" w:pos="4153"/>
                <w:tab w:val="clear" w:pos="8306"/>
              </w:tabs>
            </w:pPr>
            <w:r w:rsidRPr="003D04C6">
              <w:t>10.</w:t>
            </w:r>
          </w:p>
          <w:p w14:paraId="2D9307A8" w14:textId="77777777" w:rsidR="006B3C0F" w:rsidRPr="003D04C6" w:rsidRDefault="006B3C0F">
            <w:pPr>
              <w:pStyle w:val="Header"/>
              <w:tabs>
                <w:tab w:val="clear" w:pos="4153"/>
                <w:tab w:val="clear" w:pos="8306"/>
              </w:tabs>
            </w:pPr>
          </w:p>
          <w:p w14:paraId="7C998E6C" w14:textId="77777777" w:rsidR="00B644EC" w:rsidRPr="003D04C6" w:rsidRDefault="00B644EC">
            <w:pPr>
              <w:pStyle w:val="Header"/>
              <w:tabs>
                <w:tab w:val="clear" w:pos="4153"/>
                <w:tab w:val="clear" w:pos="8306"/>
              </w:tabs>
            </w:pPr>
          </w:p>
          <w:p w14:paraId="29F9AFA2" w14:textId="77777777" w:rsidR="006B3C0F" w:rsidRPr="003D04C6" w:rsidRDefault="006B3C0F">
            <w:pPr>
              <w:pStyle w:val="Header"/>
              <w:tabs>
                <w:tab w:val="clear" w:pos="4153"/>
                <w:tab w:val="clear" w:pos="8306"/>
              </w:tabs>
            </w:pPr>
            <w:r w:rsidRPr="003D04C6">
              <w:t>11.</w:t>
            </w:r>
          </w:p>
        </w:tc>
        <w:tc>
          <w:tcPr>
            <w:tcW w:w="8505" w:type="dxa"/>
          </w:tcPr>
          <w:p w14:paraId="6AD3B0FE" w14:textId="77777777" w:rsidR="006B3C0F" w:rsidRPr="003D04C6" w:rsidRDefault="006B3C0F">
            <w:pPr>
              <w:pStyle w:val="Header"/>
              <w:tabs>
                <w:tab w:val="clear" w:pos="4153"/>
                <w:tab w:val="clear" w:pos="8306"/>
                <w:tab w:val="center" w:pos="8113"/>
              </w:tabs>
              <w:jc w:val="both"/>
            </w:pPr>
            <w:r w:rsidRPr="003D04C6">
              <w:t>Answer ALL the questions.</w:t>
            </w:r>
          </w:p>
          <w:p w14:paraId="5639E3A1" w14:textId="77777777" w:rsidR="006B3C0F" w:rsidRPr="003D04C6" w:rsidRDefault="006B3C0F">
            <w:pPr>
              <w:pStyle w:val="Header"/>
              <w:tabs>
                <w:tab w:val="clear" w:pos="4153"/>
                <w:tab w:val="clear" w:pos="8306"/>
                <w:tab w:val="center" w:pos="8113"/>
              </w:tabs>
              <w:jc w:val="both"/>
            </w:pPr>
          </w:p>
          <w:p w14:paraId="05DE6BF0" w14:textId="77777777" w:rsidR="006B3C0F" w:rsidRPr="003D04C6" w:rsidRDefault="006B3C0F">
            <w:pPr>
              <w:pStyle w:val="Header"/>
              <w:tabs>
                <w:tab w:val="clear" w:pos="4153"/>
                <w:tab w:val="clear" w:pos="8306"/>
                <w:tab w:val="center" w:pos="8113"/>
              </w:tabs>
              <w:jc w:val="both"/>
            </w:pPr>
            <w:r w:rsidRPr="003D04C6">
              <w:t>Write ALL the answers in the ANSWER BOOK.</w:t>
            </w:r>
          </w:p>
          <w:p w14:paraId="40DF7E80" w14:textId="77777777" w:rsidR="006B3C0F" w:rsidRPr="003D04C6" w:rsidRDefault="006B3C0F">
            <w:pPr>
              <w:pStyle w:val="Header"/>
              <w:tabs>
                <w:tab w:val="clear" w:pos="4153"/>
                <w:tab w:val="clear" w:pos="8306"/>
                <w:tab w:val="center" w:pos="8113"/>
              </w:tabs>
              <w:jc w:val="both"/>
            </w:pPr>
          </w:p>
          <w:p w14:paraId="5904C3B3" w14:textId="260C05CB" w:rsidR="001C35CD" w:rsidRPr="003D04C6" w:rsidRDefault="003F5BC3" w:rsidP="001C35CD">
            <w:pPr>
              <w:pStyle w:val="Header"/>
              <w:tabs>
                <w:tab w:val="clear" w:pos="4153"/>
                <w:tab w:val="clear" w:pos="8306"/>
                <w:tab w:val="center" w:pos="8113"/>
              </w:tabs>
              <w:jc w:val="both"/>
            </w:pPr>
            <w:r w:rsidRPr="003D04C6">
              <w:t>Start</w:t>
            </w:r>
            <w:r w:rsidR="001C35CD" w:rsidRPr="003D04C6">
              <w:t xml:space="preserve"> </w:t>
            </w:r>
            <w:r w:rsidR="00B644EC" w:rsidRPr="003D04C6">
              <w:t xml:space="preserve">the answers to </w:t>
            </w:r>
            <w:r w:rsidR="00755939" w:rsidRPr="003D04C6">
              <w:t xml:space="preserve">EACH </w:t>
            </w:r>
            <w:r w:rsidR="001C35CD" w:rsidRPr="003D04C6">
              <w:t>question at the top of a NEW page.</w:t>
            </w:r>
          </w:p>
          <w:p w14:paraId="26D483A5" w14:textId="77777777" w:rsidR="006B3C0F" w:rsidRPr="003D04C6" w:rsidRDefault="006B3C0F">
            <w:pPr>
              <w:pStyle w:val="Header"/>
              <w:tabs>
                <w:tab w:val="clear" w:pos="4153"/>
                <w:tab w:val="clear" w:pos="8306"/>
                <w:tab w:val="center" w:pos="8113"/>
              </w:tabs>
              <w:jc w:val="both"/>
            </w:pPr>
          </w:p>
          <w:p w14:paraId="41CB0DB5" w14:textId="77777777" w:rsidR="001C35CD" w:rsidRPr="003D04C6" w:rsidRDefault="001C35CD" w:rsidP="001C35CD">
            <w:pPr>
              <w:pStyle w:val="Header"/>
              <w:tabs>
                <w:tab w:val="clear" w:pos="4153"/>
                <w:tab w:val="clear" w:pos="8306"/>
                <w:tab w:val="center" w:pos="8113"/>
              </w:tabs>
              <w:jc w:val="both"/>
            </w:pPr>
            <w:r w:rsidRPr="003D04C6">
              <w:t>Number the answers co</w:t>
            </w:r>
            <w:r w:rsidR="003F5BC3" w:rsidRPr="003D04C6">
              <w:t>rrectly according to the numbering system</w:t>
            </w:r>
            <w:r w:rsidRPr="003D04C6">
              <w:t xml:space="preserve"> used in this question paper.</w:t>
            </w:r>
          </w:p>
          <w:p w14:paraId="25D9BE82" w14:textId="77777777" w:rsidR="006B3C0F" w:rsidRPr="003D04C6" w:rsidRDefault="006B3C0F">
            <w:pPr>
              <w:pStyle w:val="Header"/>
              <w:tabs>
                <w:tab w:val="clear" w:pos="4153"/>
                <w:tab w:val="clear" w:pos="8306"/>
                <w:tab w:val="center" w:pos="8113"/>
              </w:tabs>
              <w:jc w:val="both"/>
            </w:pPr>
          </w:p>
          <w:p w14:paraId="2D6E4E54" w14:textId="77777777" w:rsidR="001C35CD" w:rsidRPr="003D04C6" w:rsidRDefault="001C35CD" w:rsidP="001C35CD">
            <w:pPr>
              <w:pStyle w:val="Header"/>
              <w:tabs>
                <w:tab w:val="clear" w:pos="4153"/>
                <w:tab w:val="clear" w:pos="8306"/>
                <w:tab w:val="center" w:pos="8113"/>
              </w:tabs>
              <w:jc w:val="both"/>
            </w:pPr>
            <w:r w:rsidRPr="003D04C6">
              <w:t>Present your answers according to the instructions of each question.</w:t>
            </w:r>
          </w:p>
          <w:p w14:paraId="7BBFC2D4" w14:textId="77777777" w:rsidR="006B3C0F" w:rsidRPr="003D04C6" w:rsidRDefault="006B3C0F">
            <w:pPr>
              <w:pStyle w:val="Header"/>
              <w:tabs>
                <w:tab w:val="clear" w:pos="4153"/>
                <w:tab w:val="clear" w:pos="8306"/>
                <w:tab w:val="center" w:pos="8113"/>
              </w:tabs>
              <w:jc w:val="both"/>
            </w:pPr>
          </w:p>
          <w:p w14:paraId="06A248D0" w14:textId="530CD123" w:rsidR="006B3C0F" w:rsidRPr="003D04C6" w:rsidRDefault="00755939">
            <w:pPr>
              <w:pStyle w:val="Header"/>
              <w:tabs>
                <w:tab w:val="clear" w:pos="4153"/>
                <w:tab w:val="clear" w:pos="8306"/>
                <w:tab w:val="center" w:pos="8113"/>
              </w:tabs>
              <w:jc w:val="both"/>
            </w:pPr>
            <w:r w:rsidRPr="003D04C6">
              <w:t>Do ALL drawings in pencil and label them in blue or black ink.</w:t>
            </w:r>
          </w:p>
          <w:p w14:paraId="1AD0088A" w14:textId="77777777" w:rsidR="006B3C0F" w:rsidRPr="003D04C6" w:rsidRDefault="006B3C0F">
            <w:pPr>
              <w:pStyle w:val="Header"/>
              <w:tabs>
                <w:tab w:val="clear" w:pos="4153"/>
                <w:tab w:val="clear" w:pos="8306"/>
                <w:tab w:val="center" w:pos="8113"/>
              </w:tabs>
              <w:jc w:val="both"/>
            </w:pPr>
          </w:p>
          <w:p w14:paraId="39E459B8" w14:textId="77777777" w:rsidR="006B3C0F" w:rsidRPr="003D04C6" w:rsidRDefault="000469C0">
            <w:pPr>
              <w:pStyle w:val="Header"/>
              <w:tabs>
                <w:tab w:val="clear" w:pos="4153"/>
                <w:tab w:val="clear" w:pos="8306"/>
                <w:tab w:val="center" w:pos="8113"/>
              </w:tabs>
              <w:jc w:val="both"/>
            </w:pPr>
            <w:r w:rsidRPr="003D04C6">
              <w:t>D</w:t>
            </w:r>
            <w:r w:rsidR="00860736" w:rsidRPr="003D04C6">
              <w:t xml:space="preserve">raw diagrams </w:t>
            </w:r>
            <w:r w:rsidR="004748B0" w:rsidRPr="003D04C6">
              <w:t>or</w:t>
            </w:r>
            <w:r w:rsidR="006B3C0F" w:rsidRPr="003D04C6">
              <w:t xml:space="preserve"> flow charts </w:t>
            </w:r>
            <w:r w:rsidRPr="003D04C6">
              <w:t xml:space="preserve">only </w:t>
            </w:r>
            <w:r w:rsidR="006B3C0F" w:rsidRPr="003D04C6">
              <w:t xml:space="preserve">when </w:t>
            </w:r>
            <w:r w:rsidR="004748B0" w:rsidRPr="003D04C6">
              <w:t>asked</w:t>
            </w:r>
            <w:r w:rsidR="006B3C0F" w:rsidRPr="003D04C6">
              <w:t xml:space="preserve"> to do so.</w:t>
            </w:r>
          </w:p>
          <w:p w14:paraId="0852BB8B" w14:textId="77777777" w:rsidR="006B3C0F" w:rsidRPr="003D04C6" w:rsidRDefault="006B3C0F">
            <w:pPr>
              <w:pStyle w:val="Header"/>
              <w:tabs>
                <w:tab w:val="clear" w:pos="4153"/>
                <w:tab w:val="clear" w:pos="8306"/>
                <w:tab w:val="center" w:pos="8113"/>
              </w:tabs>
              <w:jc w:val="both"/>
            </w:pPr>
          </w:p>
          <w:p w14:paraId="68F172D9" w14:textId="37906909" w:rsidR="006B3C0F" w:rsidRPr="003D04C6" w:rsidRDefault="006B3C0F">
            <w:pPr>
              <w:pStyle w:val="Header"/>
              <w:tabs>
                <w:tab w:val="clear" w:pos="4153"/>
                <w:tab w:val="clear" w:pos="8306"/>
                <w:tab w:val="center" w:pos="8113"/>
              </w:tabs>
              <w:jc w:val="both"/>
            </w:pPr>
            <w:r w:rsidRPr="003D04C6">
              <w:t xml:space="preserve">The diagrams in this question paper </w:t>
            </w:r>
            <w:r w:rsidR="004748B0" w:rsidRPr="003D04C6">
              <w:t>are</w:t>
            </w:r>
            <w:r w:rsidRPr="003D04C6">
              <w:t xml:space="preserve"> NOT </w:t>
            </w:r>
            <w:r w:rsidR="00B644EC" w:rsidRPr="003D04C6">
              <w:t xml:space="preserve">necessarily </w:t>
            </w:r>
            <w:r w:rsidRPr="003D04C6">
              <w:t>drawn to scale.</w:t>
            </w:r>
          </w:p>
          <w:p w14:paraId="11CFE73F" w14:textId="77777777" w:rsidR="006B3C0F" w:rsidRPr="003D04C6" w:rsidRDefault="006B3C0F">
            <w:pPr>
              <w:pStyle w:val="Header"/>
              <w:tabs>
                <w:tab w:val="clear" w:pos="4153"/>
                <w:tab w:val="clear" w:pos="8306"/>
                <w:tab w:val="center" w:pos="8113"/>
              </w:tabs>
              <w:jc w:val="both"/>
            </w:pPr>
          </w:p>
          <w:p w14:paraId="6FE70B63" w14:textId="77777777" w:rsidR="006B3C0F" w:rsidRPr="003D04C6" w:rsidRDefault="004748B0">
            <w:pPr>
              <w:pStyle w:val="Header"/>
              <w:tabs>
                <w:tab w:val="clear" w:pos="4153"/>
                <w:tab w:val="clear" w:pos="8306"/>
                <w:tab w:val="center" w:pos="8113"/>
              </w:tabs>
              <w:jc w:val="both"/>
            </w:pPr>
            <w:r w:rsidRPr="003D04C6">
              <w:t>Do NOT</w:t>
            </w:r>
            <w:r w:rsidR="006B3C0F" w:rsidRPr="003D04C6">
              <w:t xml:space="preserve"> use graph paper.</w:t>
            </w:r>
          </w:p>
          <w:p w14:paraId="0DACDB51" w14:textId="77777777" w:rsidR="006B3C0F" w:rsidRPr="003D04C6" w:rsidRDefault="006B3C0F">
            <w:pPr>
              <w:pStyle w:val="Header"/>
              <w:tabs>
                <w:tab w:val="clear" w:pos="4153"/>
                <w:tab w:val="clear" w:pos="8306"/>
                <w:tab w:val="center" w:pos="8113"/>
              </w:tabs>
              <w:jc w:val="both"/>
            </w:pPr>
          </w:p>
          <w:p w14:paraId="3B6659C4" w14:textId="0EA3A1BC" w:rsidR="00B644EC" w:rsidRPr="003D04C6" w:rsidRDefault="00B644EC" w:rsidP="00863B47">
            <w:pPr>
              <w:pStyle w:val="Header"/>
              <w:tabs>
                <w:tab w:val="clear" w:pos="4153"/>
                <w:tab w:val="clear" w:pos="8306"/>
                <w:tab w:val="center" w:pos="8113"/>
              </w:tabs>
              <w:jc w:val="both"/>
            </w:pPr>
            <w:r w:rsidRPr="003D04C6">
              <w:t>You must use a n</w:t>
            </w:r>
            <w:r w:rsidR="006B3C0F" w:rsidRPr="003D04C6">
              <w:t>on-programmable calculator, protractor</w:t>
            </w:r>
            <w:r w:rsidR="000C032F" w:rsidRPr="003D04C6">
              <w:t xml:space="preserve"> </w:t>
            </w:r>
            <w:r w:rsidR="006B3C0F" w:rsidRPr="003D04C6">
              <w:t xml:space="preserve">and </w:t>
            </w:r>
            <w:r w:rsidRPr="003D04C6">
              <w:t xml:space="preserve">a </w:t>
            </w:r>
            <w:r w:rsidR="006B3C0F" w:rsidRPr="003D04C6">
              <w:t>compass</w:t>
            </w:r>
            <w:r w:rsidRPr="003D04C6">
              <w:t>, where necessary.</w:t>
            </w:r>
          </w:p>
          <w:p w14:paraId="544017F5" w14:textId="77777777" w:rsidR="00863B47" w:rsidRPr="003D04C6" w:rsidRDefault="00863B47" w:rsidP="00863B47">
            <w:pPr>
              <w:pStyle w:val="Header"/>
              <w:tabs>
                <w:tab w:val="clear" w:pos="4153"/>
                <w:tab w:val="clear" w:pos="8306"/>
                <w:tab w:val="center" w:pos="8113"/>
              </w:tabs>
              <w:jc w:val="both"/>
            </w:pPr>
          </w:p>
          <w:p w14:paraId="39E3F044" w14:textId="77777777" w:rsidR="006B3C0F" w:rsidRPr="003D04C6" w:rsidRDefault="00863B47">
            <w:pPr>
              <w:pStyle w:val="Header"/>
              <w:tabs>
                <w:tab w:val="clear" w:pos="4153"/>
                <w:tab w:val="clear" w:pos="8306"/>
                <w:tab w:val="center" w:pos="8113"/>
              </w:tabs>
              <w:jc w:val="both"/>
            </w:pPr>
            <w:r w:rsidRPr="003D04C6">
              <w:t>Write neatly and legibly.</w:t>
            </w:r>
          </w:p>
        </w:tc>
        <w:tc>
          <w:tcPr>
            <w:tcW w:w="236" w:type="dxa"/>
          </w:tcPr>
          <w:p w14:paraId="78852782" w14:textId="77777777" w:rsidR="006B3C0F" w:rsidRPr="003D04C6" w:rsidRDefault="006B3C0F">
            <w:pPr>
              <w:pStyle w:val="Header"/>
              <w:tabs>
                <w:tab w:val="clear" w:pos="4153"/>
                <w:tab w:val="clear" w:pos="8306"/>
              </w:tabs>
            </w:pPr>
          </w:p>
        </w:tc>
        <w:tc>
          <w:tcPr>
            <w:tcW w:w="898" w:type="dxa"/>
          </w:tcPr>
          <w:p w14:paraId="27499905" w14:textId="77777777" w:rsidR="006B3C0F" w:rsidRPr="003D04C6" w:rsidRDefault="006B3C0F">
            <w:pPr>
              <w:pStyle w:val="Header"/>
              <w:tabs>
                <w:tab w:val="clear" w:pos="4153"/>
                <w:tab w:val="clear" w:pos="8306"/>
              </w:tabs>
            </w:pPr>
          </w:p>
        </w:tc>
      </w:tr>
    </w:tbl>
    <w:p w14:paraId="455D64D0" w14:textId="77777777" w:rsidR="006B3C0F" w:rsidRPr="003D04C6" w:rsidRDefault="006B3C0F">
      <w:pPr>
        <w:pStyle w:val="Header"/>
        <w:tabs>
          <w:tab w:val="clear" w:pos="4153"/>
          <w:tab w:val="clear" w:pos="8306"/>
        </w:tabs>
      </w:pPr>
    </w:p>
    <w:p w14:paraId="2AF15774" w14:textId="77777777" w:rsidR="006B3C0F" w:rsidRPr="003D04C6" w:rsidRDefault="006B3C0F">
      <w:pPr>
        <w:pStyle w:val="Header"/>
        <w:tabs>
          <w:tab w:val="clear" w:pos="4153"/>
          <w:tab w:val="clear" w:pos="8306"/>
        </w:tabs>
        <w:rPr>
          <w:b/>
          <w:bCs w:val="0"/>
        </w:rPr>
      </w:pPr>
    </w:p>
    <w:p w14:paraId="07B4D975" w14:textId="77777777" w:rsidR="00D235F1" w:rsidRPr="003D04C6" w:rsidRDefault="00D235F1">
      <w:pPr>
        <w:pStyle w:val="Header"/>
        <w:tabs>
          <w:tab w:val="clear" w:pos="4153"/>
          <w:tab w:val="clear" w:pos="8306"/>
        </w:tabs>
        <w:rPr>
          <w:b/>
          <w:bCs w:val="0"/>
        </w:rPr>
      </w:pPr>
    </w:p>
    <w:p w14:paraId="40070897" w14:textId="77777777" w:rsidR="00D235F1" w:rsidRPr="003D04C6" w:rsidRDefault="00D235F1">
      <w:pPr>
        <w:pStyle w:val="Header"/>
        <w:tabs>
          <w:tab w:val="clear" w:pos="4153"/>
          <w:tab w:val="clear" w:pos="8306"/>
        </w:tabs>
        <w:rPr>
          <w:b/>
          <w:bCs w:val="0"/>
        </w:rPr>
      </w:pPr>
    </w:p>
    <w:p w14:paraId="68E14D56" w14:textId="77777777" w:rsidR="00D235F1" w:rsidRPr="003D04C6" w:rsidRDefault="00D235F1">
      <w:pPr>
        <w:pStyle w:val="Header"/>
        <w:tabs>
          <w:tab w:val="clear" w:pos="4153"/>
          <w:tab w:val="clear" w:pos="8306"/>
        </w:tabs>
        <w:rPr>
          <w:b/>
          <w:bCs w:val="0"/>
        </w:rPr>
      </w:pPr>
    </w:p>
    <w:p w14:paraId="2660DD32" w14:textId="77777777" w:rsidR="00D235F1" w:rsidRPr="003D04C6" w:rsidRDefault="00D235F1">
      <w:pPr>
        <w:pStyle w:val="Header"/>
        <w:tabs>
          <w:tab w:val="clear" w:pos="4153"/>
          <w:tab w:val="clear" w:pos="8306"/>
        </w:tabs>
        <w:rPr>
          <w:b/>
          <w:bCs w:val="0"/>
        </w:rPr>
      </w:pPr>
    </w:p>
    <w:p w14:paraId="6D1291CA" w14:textId="77777777" w:rsidR="00D235F1" w:rsidRPr="003D04C6" w:rsidRDefault="00D235F1">
      <w:pPr>
        <w:pStyle w:val="Header"/>
        <w:tabs>
          <w:tab w:val="clear" w:pos="4153"/>
          <w:tab w:val="clear" w:pos="8306"/>
        </w:tabs>
        <w:rPr>
          <w:b/>
          <w:bCs w:val="0"/>
        </w:rPr>
      </w:pPr>
    </w:p>
    <w:p w14:paraId="7C6FEF49" w14:textId="77777777" w:rsidR="00D235F1" w:rsidRPr="003D04C6" w:rsidRDefault="00D235F1">
      <w:pPr>
        <w:pStyle w:val="Header"/>
        <w:tabs>
          <w:tab w:val="clear" w:pos="4153"/>
          <w:tab w:val="clear" w:pos="8306"/>
        </w:tabs>
        <w:rPr>
          <w:b/>
          <w:bCs w:val="0"/>
        </w:rPr>
      </w:pPr>
    </w:p>
    <w:p w14:paraId="6D3BBBED" w14:textId="77777777" w:rsidR="00D235F1" w:rsidRPr="003D04C6" w:rsidRDefault="00D235F1">
      <w:pPr>
        <w:pStyle w:val="Header"/>
        <w:tabs>
          <w:tab w:val="clear" w:pos="4153"/>
          <w:tab w:val="clear" w:pos="8306"/>
        </w:tabs>
        <w:rPr>
          <w:b/>
          <w:bCs w:val="0"/>
        </w:rPr>
      </w:pPr>
    </w:p>
    <w:p w14:paraId="27A56F68" w14:textId="3C3A17E5" w:rsidR="00755939" w:rsidRPr="003D04C6" w:rsidRDefault="00755939">
      <w:pPr>
        <w:pStyle w:val="Header"/>
        <w:tabs>
          <w:tab w:val="clear" w:pos="4153"/>
          <w:tab w:val="clear" w:pos="8306"/>
        </w:tabs>
        <w:rPr>
          <w:b/>
          <w:bCs w:val="0"/>
        </w:rPr>
      </w:pPr>
      <w:r w:rsidRPr="003D04C6">
        <w:rPr>
          <w:b/>
          <w:bCs w:val="0"/>
        </w:rPr>
        <w:br w:type="page"/>
      </w:r>
    </w:p>
    <w:p w14:paraId="77175CB2" w14:textId="77777777" w:rsidR="00D235F1" w:rsidRPr="003D04C6" w:rsidRDefault="00D235F1">
      <w:pPr>
        <w:pStyle w:val="Header"/>
        <w:tabs>
          <w:tab w:val="clear" w:pos="4153"/>
          <w:tab w:val="clear" w:pos="8306"/>
        </w:tabs>
        <w:rPr>
          <w:b/>
          <w:bCs w:val="0"/>
        </w:rPr>
      </w:pPr>
    </w:p>
    <w:p w14:paraId="3EDBDFFC" w14:textId="77777777" w:rsidR="000469C0" w:rsidRPr="003D04C6" w:rsidRDefault="000469C0">
      <w:pPr>
        <w:pStyle w:val="Header"/>
        <w:tabs>
          <w:tab w:val="clear" w:pos="4153"/>
          <w:tab w:val="clear" w:pos="8306"/>
        </w:tabs>
        <w:rPr>
          <w:b/>
          <w:bCs w:val="0"/>
          <w:sz w:val="20"/>
          <w:szCs w:val="20"/>
        </w:rPr>
      </w:pPr>
    </w:p>
    <w:p w14:paraId="142C97EC" w14:textId="77777777" w:rsidR="006B3C0F" w:rsidRPr="003D04C6" w:rsidRDefault="006B3C0F">
      <w:pPr>
        <w:pStyle w:val="Header"/>
        <w:tabs>
          <w:tab w:val="clear" w:pos="4153"/>
          <w:tab w:val="clear" w:pos="8306"/>
        </w:tabs>
        <w:rPr>
          <w:b/>
          <w:bCs w:val="0"/>
        </w:rPr>
      </w:pPr>
      <w:r w:rsidRPr="003D04C6">
        <w:rPr>
          <w:b/>
          <w:bCs w:val="0"/>
        </w:rPr>
        <w:t>SECTION A</w:t>
      </w:r>
    </w:p>
    <w:p w14:paraId="0DCCF641" w14:textId="77777777" w:rsidR="006B3C0F" w:rsidRPr="003D04C6" w:rsidRDefault="006B3C0F">
      <w:pPr>
        <w:pStyle w:val="Header"/>
        <w:tabs>
          <w:tab w:val="clear" w:pos="4153"/>
          <w:tab w:val="clear" w:pos="8306"/>
        </w:tabs>
        <w:rPr>
          <w:b/>
          <w:bCs w:val="0"/>
          <w:sz w:val="20"/>
          <w:szCs w:val="20"/>
        </w:rPr>
      </w:pPr>
    </w:p>
    <w:p w14:paraId="0B0FD3F7" w14:textId="77777777" w:rsidR="006B3C0F" w:rsidRPr="003D04C6" w:rsidRDefault="006B3C0F">
      <w:pPr>
        <w:pStyle w:val="Header"/>
        <w:tabs>
          <w:tab w:val="clear" w:pos="4153"/>
          <w:tab w:val="clear" w:pos="8306"/>
        </w:tabs>
        <w:rPr>
          <w:b/>
          <w:bCs w:val="0"/>
        </w:rPr>
      </w:pPr>
      <w:r w:rsidRPr="003D04C6">
        <w:rPr>
          <w:b/>
          <w:bCs w:val="0"/>
        </w:rPr>
        <w:t>QUESTION 1</w:t>
      </w:r>
    </w:p>
    <w:p w14:paraId="79434E9E" w14:textId="77777777" w:rsidR="006B3C0F" w:rsidRPr="003D04C6" w:rsidRDefault="006B3C0F">
      <w:pPr>
        <w:pStyle w:val="Header"/>
        <w:tabs>
          <w:tab w:val="clear" w:pos="4153"/>
          <w:tab w:val="clear" w:pos="8306"/>
        </w:tabs>
        <w:rPr>
          <w:b/>
          <w:bCs w:val="0"/>
        </w:rPr>
      </w:pPr>
    </w:p>
    <w:tbl>
      <w:tblPr>
        <w:tblW w:w="10598" w:type="dxa"/>
        <w:tblLook w:val="01E0" w:firstRow="1" w:lastRow="1" w:firstColumn="1" w:lastColumn="1" w:noHBand="0" w:noVBand="0"/>
      </w:tblPr>
      <w:tblGrid>
        <w:gridCol w:w="918"/>
        <w:gridCol w:w="8546"/>
        <w:gridCol w:w="283"/>
        <w:gridCol w:w="851"/>
      </w:tblGrid>
      <w:tr w:rsidR="000D32F3" w:rsidRPr="003D04C6" w14:paraId="4A716767" w14:textId="77777777" w:rsidTr="00755939">
        <w:tc>
          <w:tcPr>
            <w:tcW w:w="918" w:type="dxa"/>
            <w:shd w:val="clear" w:color="auto" w:fill="auto"/>
          </w:tcPr>
          <w:p w14:paraId="262C03D4" w14:textId="77777777" w:rsidR="000D32F3" w:rsidRPr="003D04C6" w:rsidRDefault="000D32F3" w:rsidP="00B004F4">
            <w:pPr>
              <w:pStyle w:val="Header"/>
              <w:tabs>
                <w:tab w:val="clear" w:pos="4153"/>
                <w:tab w:val="clear" w:pos="8306"/>
              </w:tabs>
              <w:rPr>
                <w:b/>
                <w:bCs w:val="0"/>
              </w:rPr>
            </w:pPr>
            <w:r w:rsidRPr="003D04C6">
              <w:t>1.1</w:t>
            </w:r>
          </w:p>
        </w:tc>
        <w:tc>
          <w:tcPr>
            <w:tcW w:w="8546" w:type="dxa"/>
            <w:shd w:val="clear" w:color="auto" w:fill="auto"/>
          </w:tcPr>
          <w:p w14:paraId="019B9C62" w14:textId="5BE9937F" w:rsidR="000D32F3" w:rsidRPr="003D04C6" w:rsidRDefault="000D32F3" w:rsidP="008C3BF2">
            <w:pPr>
              <w:tabs>
                <w:tab w:val="center" w:pos="8113"/>
              </w:tabs>
              <w:jc w:val="both"/>
            </w:pPr>
            <w:r w:rsidRPr="003D04C6">
              <w:t xml:space="preserve">Various options are </w:t>
            </w:r>
            <w:r w:rsidR="001B2294" w:rsidRPr="003D04C6">
              <w:t xml:space="preserve">provided </w:t>
            </w:r>
            <w:r w:rsidRPr="003D04C6">
              <w:t xml:space="preserve">as </w:t>
            </w:r>
            <w:r w:rsidR="006451FC" w:rsidRPr="003D04C6">
              <w:t xml:space="preserve">possible </w:t>
            </w:r>
            <w:r w:rsidRPr="003D04C6">
              <w:t>answers to the following questions.  Choose the correct answer and write only the letter (A</w:t>
            </w:r>
            <w:r w:rsidR="0006022B" w:rsidRPr="003D04C6">
              <w:t xml:space="preserve"> </w:t>
            </w:r>
            <w:r w:rsidR="002E7C32" w:rsidRPr="003D04C6">
              <w:t>to</w:t>
            </w:r>
            <w:r w:rsidR="0006022B" w:rsidRPr="003D04C6">
              <w:t xml:space="preserve"> </w:t>
            </w:r>
            <w:r w:rsidR="00AE1D8A" w:rsidRPr="003D04C6">
              <w:t xml:space="preserve">D) </w:t>
            </w:r>
            <w:r w:rsidRPr="003D04C6">
              <w:t xml:space="preserve">next to the question number (1.1.1 </w:t>
            </w:r>
            <w:r w:rsidR="002E7C32" w:rsidRPr="003D04C6">
              <w:t>to</w:t>
            </w:r>
            <w:r w:rsidR="00EC5568" w:rsidRPr="003D04C6">
              <w:t xml:space="preserve"> 1.1.</w:t>
            </w:r>
            <w:r w:rsidR="009E759D" w:rsidRPr="003D04C6">
              <w:t>10</w:t>
            </w:r>
            <w:r w:rsidRPr="003D04C6">
              <w:t xml:space="preserve">) in the </w:t>
            </w:r>
            <w:r w:rsidR="002A4EFD" w:rsidRPr="003D04C6">
              <w:t>ANSWER BOOK</w:t>
            </w:r>
            <w:r w:rsidRPr="003D04C6">
              <w:t xml:space="preserve">, for </w:t>
            </w:r>
            <w:r w:rsidR="0072433E" w:rsidRPr="003D04C6">
              <w:t>example</w:t>
            </w:r>
            <w:r w:rsidR="004E7FE5" w:rsidRPr="003D04C6">
              <w:t xml:space="preserve"> </w:t>
            </w:r>
            <w:r w:rsidR="00EC5568" w:rsidRPr="003D04C6">
              <w:t>1.1.1</w:t>
            </w:r>
            <w:r w:rsidR="008C3BF2" w:rsidRPr="003D04C6">
              <w:t>1</w:t>
            </w:r>
            <w:r w:rsidR="00755939" w:rsidRPr="003D04C6">
              <w:t> </w:t>
            </w:r>
            <w:r w:rsidRPr="003D04C6">
              <w:t>D.</w:t>
            </w:r>
          </w:p>
        </w:tc>
        <w:tc>
          <w:tcPr>
            <w:tcW w:w="283" w:type="dxa"/>
            <w:shd w:val="clear" w:color="auto" w:fill="auto"/>
          </w:tcPr>
          <w:p w14:paraId="49CB1033" w14:textId="77777777" w:rsidR="000D32F3" w:rsidRPr="003D04C6" w:rsidRDefault="000D32F3" w:rsidP="00B004F4">
            <w:pPr>
              <w:pStyle w:val="Header"/>
              <w:tabs>
                <w:tab w:val="clear" w:pos="4153"/>
                <w:tab w:val="clear" w:pos="8306"/>
              </w:tabs>
              <w:rPr>
                <w:b/>
                <w:bCs w:val="0"/>
              </w:rPr>
            </w:pPr>
          </w:p>
        </w:tc>
        <w:tc>
          <w:tcPr>
            <w:tcW w:w="851" w:type="dxa"/>
            <w:shd w:val="clear" w:color="auto" w:fill="auto"/>
          </w:tcPr>
          <w:p w14:paraId="0E396201" w14:textId="77777777" w:rsidR="000D32F3" w:rsidRPr="003D04C6" w:rsidRDefault="000D32F3" w:rsidP="00B004F4">
            <w:pPr>
              <w:pStyle w:val="Header"/>
              <w:tabs>
                <w:tab w:val="clear" w:pos="4153"/>
                <w:tab w:val="clear" w:pos="8306"/>
              </w:tabs>
              <w:rPr>
                <w:b/>
                <w:bCs w:val="0"/>
              </w:rPr>
            </w:pPr>
          </w:p>
        </w:tc>
      </w:tr>
    </w:tbl>
    <w:p w14:paraId="2D0F848D" w14:textId="77777777" w:rsidR="009E759D" w:rsidRPr="003D04C6" w:rsidRDefault="009E759D" w:rsidP="009E759D"/>
    <w:tbl>
      <w:tblPr>
        <w:tblW w:w="10598" w:type="dxa"/>
        <w:tblLayout w:type="fixed"/>
        <w:tblLook w:val="0000" w:firstRow="0" w:lastRow="0" w:firstColumn="0" w:lastColumn="0" w:noHBand="0" w:noVBand="0"/>
      </w:tblPr>
      <w:tblGrid>
        <w:gridCol w:w="959"/>
        <w:gridCol w:w="1134"/>
        <w:gridCol w:w="7371"/>
        <w:gridCol w:w="236"/>
        <w:gridCol w:w="898"/>
      </w:tblGrid>
      <w:tr w:rsidR="009E759D" w:rsidRPr="003D04C6" w14:paraId="3BE21FBB" w14:textId="77777777" w:rsidTr="00AD235E">
        <w:tc>
          <w:tcPr>
            <w:tcW w:w="959" w:type="dxa"/>
          </w:tcPr>
          <w:p w14:paraId="475CEE89" w14:textId="77777777" w:rsidR="009E759D" w:rsidRPr="003D04C6" w:rsidRDefault="009E759D" w:rsidP="00AD235E"/>
          <w:p w14:paraId="5337EB64" w14:textId="77777777" w:rsidR="009E759D" w:rsidRPr="003D04C6" w:rsidRDefault="009E759D" w:rsidP="00AD235E">
            <w:pPr>
              <w:tabs>
                <w:tab w:val="left" w:pos="735"/>
              </w:tabs>
            </w:pPr>
            <w:r w:rsidRPr="003D04C6">
              <w:tab/>
            </w:r>
          </w:p>
        </w:tc>
        <w:tc>
          <w:tcPr>
            <w:tcW w:w="1134" w:type="dxa"/>
          </w:tcPr>
          <w:p w14:paraId="234E2B34" w14:textId="77777777" w:rsidR="009E759D" w:rsidRPr="003D04C6" w:rsidRDefault="009E759D" w:rsidP="00AD235E">
            <w:r w:rsidRPr="003D04C6">
              <w:t>1.1.1</w:t>
            </w:r>
          </w:p>
        </w:tc>
        <w:tc>
          <w:tcPr>
            <w:tcW w:w="7371" w:type="dxa"/>
          </w:tcPr>
          <w:p w14:paraId="08DC357F" w14:textId="7E6A246B" w:rsidR="009E759D" w:rsidRPr="003D04C6" w:rsidRDefault="009E759D" w:rsidP="00AD235E">
            <w:pPr>
              <w:widowControl w:val="0"/>
              <w:autoSpaceDE w:val="0"/>
              <w:autoSpaceDN w:val="0"/>
              <w:adjustRightInd w:val="0"/>
              <w:jc w:val="both"/>
            </w:pPr>
            <w:r w:rsidRPr="003D04C6">
              <w:rPr>
                <w:iCs/>
              </w:rPr>
              <w:t xml:space="preserve">Which </w:t>
            </w:r>
            <w:r w:rsidR="00E44D61" w:rsidRPr="003D04C6">
              <w:rPr>
                <w:iCs/>
              </w:rPr>
              <w:t xml:space="preserve">ONE </w:t>
            </w:r>
            <w:r w:rsidRPr="003D04C6">
              <w:rPr>
                <w:iCs/>
              </w:rPr>
              <w:t xml:space="preserve">of the following serves as evidence of cultural evolution in early </w:t>
            </w:r>
            <w:r w:rsidRPr="003D04C6">
              <w:rPr>
                <w:i/>
                <w:iCs/>
              </w:rPr>
              <w:t>Homo</w:t>
            </w:r>
            <w:r w:rsidRPr="003D04C6">
              <w:rPr>
                <w:iCs/>
              </w:rPr>
              <w:t xml:space="preserve"> species?</w:t>
            </w:r>
          </w:p>
        </w:tc>
        <w:tc>
          <w:tcPr>
            <w:tcW w:w="236" w:type="dxa"/>
          </w:tcPr>
          <w:p w14:paraId="02FD072E" w14:textId="77777777" w:rsidR="009E759D" w:rsidRPr="003D04C6" w:rsidRDefault="009E759D" w:rsidP="00AD235E"/>
        </w:tc>
        <w:tc>
          <w:tcPr>
            <w:tcW w:w="898" w:type="dxa"/>
          </w:tcPr>
          <w:p w14:paraId="40093279" w14:textId="77777777" w:rsidR="009E759D" w:rsidRPr="003D04C6" w:rsidRDefault="009E759D" w:rsidP="00AD235E"/>
        </w:tc>
      </w:tr>
    </w:tbl>
    <w:p w14:paraId="6CE81642" w14:textId="77777777" w:rsidR="009E759D" w:rsidRPr="003D04C6" w:rsidRDefault="009E759D" w:rsidP="009E759D">
      <w:pPr>
        <w:rPr>
          <w:sz w:val="20"/>
          <w:szCs w:val="22"/>
        </w:rPr>
      </w:pPr>
    </w:p>
    <w:tbl>
      <w:tblPr>
        <w:tblW w:w="10598" w:type="dxa"/>
        <w:tblLook w:val="01E0" w:firstRow="1" w:lastRow="1" w:firstColumn="1" w:lastColumn="1" w:noHBand="0" w:noVBand="0"/>
      </w:tblPr>
      <w:tblGrid>
        <w:gridCol w:w="959"/>
        <w:gridCol w:w="1134"/>
        <w:gridCol w:w="425"/>
        <w:gridCol w:w="6946"/>
        <w:gridCol w:w="236"/>
        <w:gridCol w:w="898"/>
      </w:tblGrid>
      <w:tr w:rsidR="009E759D" w:rsidRPr="003D04C6" w14:paraId="68F12132" w14:textId="77777777" w:rsidTr="00AD235E">
        <w:tc>
          <w:tcPr>
            <w:tcW w:w="959" w:type="dxa"/>
          </w:tcPr>
          <w:p w14:paraId="1EAACD34" w14:textId="77777777" w:rsidR="009E759D" w:rsidRPr="003D04C6" w:rsidRDefault="009E759D" w:rsidP="00AD235E">
            <w:pPr>
              <w:jc w:val="both"/>
            </w:pPr>
          </w:p>
        </w:tc>
        <w:tc>
          <w:tcPr>
            <w:tcW w:w="1134" w:type="dxa"/>
          </w:tcPr>
          <w:p w14:paraId="198EF4AC" w14:textId="77777777" w:rsidR="009E759D" w:rsidRPr="003D04C6" w:rsidRDefault="009E759D" w:rsidP="00AD235E">
            <w:pPr>
              <w:jc w:val="both"/>
            </w:pPr>
          </w:p>
        </w:tc>
        <w:tc>
          <w:tcPr>
            <w:tcW w:w="425" w:type="dxa"/>
          </w:tcPr>
          <w:p w14:paraId="1C4D277A" w14:textId="77777777" w:rsidR="009E759D" w:rsidRPr="003D04C6" w:rsidRDefault="009E759D" w:rsidP="00AD235E">
            <w:pPr>
              <w:jc w:val="both"/>
            </w:pPr>
            <w:r w:rsidRPr="003D04C6">
              <w:t>A</w:t>
            </w:r>
          </w:p>
          <w:p w14:paraId="56F0479D" w14:textId="77777777" w:rsidR="009E759D" w:rsidRPr="003D04C6" w:rsidRDefault="009E759D" w:rsidP="00AD235E">
            <w:pPr>
              <w:jc w:val="both"/>
            </w:pPr>
            <w:r w:rsidRPr="003D04C6">
              <w:t>B</w:t>
            </w:r>
          </w:p>
          <w:p w14:paraId="5AF83923" w14:textId="77777777" w:rsidR="009E759D" w:rsidRPr="003D04C6" w:rsidRDefault="009E759D" w:rsidP="00AD235E">
            <w:pPr>
              <w:jc w:val="both"/>
            </w:pPr>
            <w:r w:rsidRPr="003D04C6">
              <w:t>C</w:t>
            </w:r>
          </w:p>
          <w:p w14:paraId="7FB4CB27" w14:textId="77777777" w:rsidR="009E759D" w:rsidRPr="003D04C6" w:rsidRDefault="009E759D" w:rsidP="00AD235E">
            <w:pPr>
              <w:jc w:val="both"/>
            </w:pPr>
            <w:r w:rsidRPr="003D04C6">
              <w:t>D</w:t>
            </w:r>
          </w:p>
        </w:tc>
        <w:tc>
          <w:tcPr>
            <w:tcW w:w="6946" w:type="dxa"/>
          </w:tcPr>
          <w:p w14:paraId="55E29665" w14:textId="77777777" w:rsidR="009E759D" w:rsidRPr="003D04C6" w:rsidRDefault="009E759D" w:rsidP="00AD235E">
            <w:pPr>
              <w:tabs>
                <w:tab w:val="right" w:pos="6729"/>
              </w:tabs>
              <w:jc w:val="both"/>
            </w:pPr>
            <w:r w:rsidRPr="003D04C6">
              <w:t>Drawings and carvings on rocks</w:t>
            </w:r>
          </w:p>
          <w:p w14:paraId="70B08ADD" w14:textId="77777777" w:rsidR="009E759D" w:rsidRPr="003D04C6" w:rsidRDefault="009E759D" w:rsidP="00AD235E">
            <w:pPr>
              <w:tabs>
                <w:tab w:val="right" w:pos="6729"/>
              </w:tabs>
              <w:jc w:val="both"/>
            </w:pPr>
            <w:r w:rsidRPr="003D04C6">
              <w:t xml:space="preserve">Animal remains close to a </w:t>
            </w:r>
            <w:r w:rsidRPr="003D04C6">
              <w:rPr>
                <w:i/>
                <w:iCs/>
              </w:rPr>
              <w:t>Homo</w:t>
            </w:r>
            <w:r w:rsidRPr="003D04C6">
              <w:t xml:space="preserve"> skeleton</w:t>
            </w:r>
          </w:p>
          <w:p w14:paraId="3FCC28E3" w14:textId="77777777" w:rsidR="009E759D" w:rsidRPr="003D04C6" w:rsidRDefault="009E759D" w:rsidP="00AD235E">
            <w:pPr>
              <w:tabs>
                <w:tab w:val="right" w:pos="6729"/>
              </w:tabs>
              <w:jc w:val="both"/>
            </w:pPr>
            <w:r w:rsidRPr="003D04C6">
              <w:t>Male and female skeletons in the same area</w:t>
            </w:r>
          </w:p>
          <w:p w14:paraId="164955D3" w14:textId="77777777" w:rsidR="009E759D" w:rsidRPr="003D04C6" w:rsidRDefault="009E759D" w:rsidP="00AD235E">
            <w:pPr>
              <w:tabs>
                <w:tab w:val="right" w:pos="6729"/>
              </w:tabs>
              <w:jc w:val="both"/>
            </w:pPr>
            <w:r w:rsidRPr="003D04C6">
              <w:rPr>
                <w:iCs/>
              </w:rPr>
              <w:t xml:space="preserve">More than one </w:t>
            </w:r>
            <w:r w:rsidRPr="003D04C6">
              <w:rPr>
                <w:i/>
                <w:iCs/>
              </w:rPr>
              <w:t xml:space="preserve">Homo </w:t>
            </w:r>
            <w:r w:rsidRPr="003D04C6">
              <w:t>skeleton in an area</w:t>
            </w:r>
          </w:p>
          <w:p w14:paraId="166E2C76" w14:textId="77777777" w:rsidR="009E759D" w:rsidRPr="003D04C6" w:rsidRDefault="009E759D" w:rsidP="00AD235E">
            <w:pPr>
              <w:tabs>
                <w:tab w:val="right" w:pos="6729"/>
              </w:tabs>
              <w:jc w:val="both"/>
            </w:pPr>
          </w:p>
        </w:tc>
        <w:tc>
          <w:tcPr>
            <w:tcW w:w="236" w:type="dxa"/>
          </w:tcPr>
          <w:p w14:paraId="1BAC762C" w14:textId="77777777" w:rsidR="009E759D" w:rsidRPr="003D04C6" w:rsidRDefault="009E759D" w:rsidP="00AD235E">
            <w:pPr>
              <w:jc w:val="both"/>
            </w:pPr>
          </w:p>
        </w:tc>
        <w:tc>
          <w:tcPr>
            <w:tcW w:w="898" w:type="dxa"/>
          </w:tcPr>
          <w:p w14:paraId="423E3E84" w14:textId="77777777" w:rsidR="009E759D" w:rsidRPr="003D04C6" w:rsidRDefault="009E759D" w:rsidP="00AD235E">
            <w:pPr>
              <w:jc w:val="both"/>
            </w:pPr>
          </w:p>
        </w:tc>
      </w:tr>
      <w:tr w:rsidR="009E759D" w:rsidRPr="003D04C6" w14:paraId="048C635A" w14:textId="77777777" w:rsidTr="00AD235E">
        <w:tblPrEx>
          <w:tblLook w:val="0000" w:firstRow="0" w:lastRow="0" w:firstColumn="0" w:lastColumn="0" w:noHBand="0" w:noVBand="0"/>
        </w:tblPrEx>
        <w:tc>
          <w:tcPr>
            <w:tcW w:w="959" w:type="dxa"/>
          </w:tcPr>
          <w:p w14:paraId="059373CD" w14:textId="77777777" w:rsidR="009E759D" w:rsidRPr="003D04C6" w:rsidRDefault="009E759D" w:rsidP="00AD235E"/>
          <w:p w14:paraId="04CE43E3" w14:textId="77777777" w:rsidR="009E759D" w:rsidRPr="003D04C6" w:rsidRDefault="009E759D" w:rsidP="00AD235E"/>
          <w:p w14:paraId="780F08B8" w14:textId="77777777" w:rsidR="009E759D" w:rsidRPr="003D04C6" w:rsidRDefault="009E759D" w:rsidP="00AD235E">
            <w:pPr>
              <w:tabs>
                <w:tab w:val="left" w:pos="735"/>
              </w:tabs>
            </w:pPr>
            <w:r w:rsidRPr="003D04C6">
              <w:tab/>
            </w:r>
          </w:p>
        </w:tc>
        <w:tc>
          <w:tcPr>
            <w:tcW w:w="1134" w:type="dxa"/>
          </w:tcPr>
          <w:p w14:paraId="73CE6FF4" w14:textId="77777777" w:rsidR="009E759D" w:rsidRPr="003D04C6" w:rsidRDefault="009E759D" w:rsidP="00AD235E">
            <w:r w:rsidRPr="003D04C6">
              <w:t>1.1.2</w:t>
            </w:r>
          </w:p>
        </w:tc>
        <w:tc>
          <w:tcPr>
            <w:tcW w:w="7371" w:type="dxa"/>
            <w:gridSpan w:val="2"/>
          </w:tcPr>
          <w:p w14:paraId="51A9E03F" w14:textId="5F30F55B" w:rsidR="009E759D" w:rsidRPr="003D04C6" w:rsidRDefault="009E759D" w:rsidP="002370E4">
            <w:pPr>
              <w:widowControl w:val="0"/>
              <w:tabs>
                <w:tab w:val="left" w:pos="860"/>
                <w:tab w:val="left" w:pos="6838"/>
                <w:tab w:val="left" w:pos="7121"/>
              </w:tabs>
              <w:autoSpaceDE w:val="0"/>
              <w:autoSpaceDN w:val="0"/>
              <w:adjustRightInd w:val="0"/>
              <w:ind w:right="34"/>
              <w:jc w:val="both"/>
            </w:pPr>
            <w:r w:rsidRPr="003D04C6">
              <w:t xml:space="preserve">A father has blood type A. He has 4 children </w:t>
            </w:r>
            <w:r w:rsidR="002370E4" w:rsidRPr="003D04C6">
              <w:t>with</w:t>
            </w:r>
            <w:r w:rsidRPr="003D04C6">
              <w:t xml:space="preserve"> the following blood types:</w:t>
            </w:r>
          </w:p>
          <w:p w14:paraId="7D0CAD6B" w14:textId="77777777" w:rsidR="009E759D" w:rsidRPr="003D04C6" w:rsidRDefault="009E759D" w:rsidP="00AD235E">
            <w:pPr>
              <w:widowControl w:val="0"/>
              <w:tabs>
                <w:tab w:val="left" w:pos="860"/>
              </w:tabs>
              <w:autoSpaceDE w:val="0"/>
              <w:autoSpaceDN w:val="0"/>
              <w:adjustRightInd w:val="0"/>
              <w:ind w:left="863" w:right="687" w:hanging="709"/>
            </w:pPr>
          </w:p>
          <w:p w14:paraId="6A65EE96" w14:textId="77777777" w:rsidR="009E759D" w:rsidRPr="003D04C6" w:rsidRDefault="009E759D" w:rsidP="00AD235E">
            <w:pPr>
              <w:widowControl w:val="0"/>
              <w:tabs>
                <w:tab w:val="left" w:pos="3740"/>
              </w:tabs>
              <w:autoSpaceDE w:val="0"/>
              <w:autoSpaceDN w:val="0"/>
              <w:adjustRightInd w:val="0"/>
              <w:spacing w:line="252" w:lineRule="exact"/>
              <w:ind w:right="4314"/>
              <w:rPr>
                <w:iCs/>
              </w:rPr>
            </w:pPr>
            <w:r w:rsidRPr="003D04C6">
              <w:rPr>
                <w:iCs/>
              </w:rPr>
              <w:t>Child</w:t>
            </w:r>
            <w:r w:rsidRPr="003D04C6">
              <w:rPr>
                <w:iCs/>
                <w:spacing w:val="-5"/>
              </w:rPr>
              <w:t xml:space="preserve"> </w:t>
            </w:r>
            <w:r w:rsidRPr="003D04C6">
              <w:rPr>
                <w:iCs/>
              </w:rPr>
              <w:t>1</w:t>
            </w:r>
            <w:r w:rsidRPr="003D04C6">
              <w:rPr>
                <w:iCs/>
                <w:spacing w:val="-1"/>
              </w:rPr>
              <w:t xml:space="preserve"> </w:t>
            </w:r>
            <w:r w:rsidRPr="003D04C6">
              <w:rPr>
                <w:iCs/>
              </w:rPr>
              <w:t>–</w:t>
            </w:r>
            <w:r w:rsidRPr="003D04C6">
              <w:rPr>
                <w:iCs/>
                <w:spacing w:val="-1"/>
              </w:rPr>
              <w:t xml:space="preserve"> </w:t>
            </w:r>
            <w:r w:rsidRPr="003D04C6">
              <w:rPr>
                <w:iCs/>
              </w:rPr>
              <w:t>A</w:t>
            </w:r>
            <w:r w:rsidRPr="003D04C6">
              <w:rPr>
                <w:iCs/>
              </w:rPr>
              <w:tab/>
            </w:r>
          </w:p>
          <w:p w14:paraId="637ECEFA" w14:textId="77777777" w:rsidR="009E759D" w:rsidRPr="003D04C6" w:rsidRDefault="009E759D" w:rsidP="00AD235E">
            <w:pPr>
              <w:widowControl w:val="0"/>
              <w:tabs>
                <w:tab w:val="left" w:pos="3740"/>
              </w:tabs>
              <w:autoSpaceDE w:val="0"/>
              <w:autoSpaceDN w:val="0"/>
              <w:adjustRightInd w:val="0"/>
              <w:spacing w:line="252" w:lineRule="exact"/>
              <w:ind w:right="4314"/>
              <w:rPr>
                <w:iCs/>
              </w:rPr>
            </w:pPr>
            <w:r w:rsidRPr="003D04C6">
              <w:rPr>
                <w:iCs/>
              </w:rPr>
              <w:t>Child</w:t>
            </w:r>
            <w:r w:rsidRPr="003D04C6">
              <w:rPr>
                <w:iCs/>
                <w:spacing w:val="-5"/>
              </w:rPr>
              <w:t xml:space="preserve"> </w:t>
            </w:r>
            <w:r w:rsidRPr="003D04C6">
              <w:rPr>
                <w:iCs/>
              </w:rPr>
              <w:t>2</w:t>
            </w:r>
            <w:r w:rsidRPr="003D04C6">
              <w:rPr>
                <w:iCs/>
                <w:spacing w:val="-1"/>
              </w:rPr>
              <w:t xml:space="preserve"> </w:t>
            </w:r>
            <w:r w:rsidRPr="003D04C6">
              <w:rPr>
                <w:iCs/>
              </w:rPr>
              <w:t>–</w:t>
            </w:r>
            <w:r w:rsidRPr="003D04C6">
              <w:rPr>
                <w:iCs/>
                <w:spacing w:val="-1"/>
              </w:rPr>
              <w:t xml:space="preserve"> </w:t>
            </w:r>
            <w:r w:rsidRPr="003D04C6">
              <w:rPr>
                <w:iCs/>
              </w:rPr>
              <w:t>O</w:t>
            </w:r>
          </w:p>
          <w:p w14:paraId="12D72889" w14:textId="77777777" w:rsidR="009E759D" w:rsidRPr="003D04C6" w:rsidRDefault="009E759D" w:rsidP="00AD235E">
            <w:pPr>
              <w:widowControl w:val="0"/>
              <w:tabs>
                <w:tab w:val="left" w:pos="3740"/>
              </w:tabs>
              <w:autoSpaceDE w:val="0"/>
              <w:autoSpaceDN w:val="0"/>
              <w:adjustRightInd w:val="0"/>
              <w:spacing w:line="252" w:lineRule="exact"/>
              <w:ind w:right="4314"/>
              <w:rPr>
                <w:iCs/>
              </w:rPr>
            </w:pPr>
            <w:r w:rsidRPr="003D04C6">
              <w:rPr>
                <w:iCs/>
              </w:rPr>
              <w:t>Child</w:t>
            </w:r>
            <w:r w:rsidRPr="003D04C6">
              <w:rPr>
                <w:iCs/>
                <w:spacing w:val="-5"/>
              </w:rPr>
              <w:t xml:space="preserve"> </w:t>
            </w:r>
            <w:r w:rsidRPr="003D04C6">
              <w:rPr>
                <w:iCs/>
              </w:rPr>
              <w:t>3</w:t>
            </w:r>
            <w:r w:rsidRPr="003D04C6">
              <w:rPr>
                <w:iCs/>
                <w:spacing w:val="-1"/>
              </w:rPr>
              <w:t xml:space="preserve"> </w:t>
            </w:r>
            <w:r w:rsidRPr="003D04C6">
              <w:rPr>
                <w:iCs/>
              </w:rPr>
              <w:t>–</w:t>
            </w:r>
            <w:r w:rsidRPr="003D04C6">
              <w:rPr>
                <w:iCs/>
                <w:spacing w:val="-1"/>
              </w:rPr>
              <w:t xml:space="preserve"> </w:t>
            </w:r>
            <w:r w:rsidRPr="003D04C6">
              <w:rPr>
                <w:iCs/>
              </w:rPr>
              <w:t>AB</w:t>
            </w:r>
            <w:r w:rsidRPr="003D04C6">
              <w:rPr>
                <w:iCs/>
              </w:rPr>
              <w:tab/>
            </w:r>
          </w:p>
          <w:p w14:paraId="633ACFD5" w14:textId="77777777" w:rsidR="009E759D" w:rsidRPr="003D04C6" w:rsidRDefault="009E759D" w:rsidP="00AD235E">
            <w:pPr>
              <w:widowControl w:val="0"/>
              <w:tabs>
                <w:tab w:val="left" w:pos="3740"/>
              </w:tabs>
              <w:autoSpaceDE w:val="0"/>
              <w:autoSpaceDN w:val="0"/>
              <w:adjustRightInd w:val="0"/>
              <w:spacing w:line="252" w:lineRule="exact"/>
              <w:ind w:right="4314"/>
            </w:pPr>
            <w:r w:rsidRPr="003D04C6">
              <w:rPr>
                <w:iCs/>
              </w:rPr>
              <w:t>Child</w:t>
            </w:r>
            <w:r w:rsidRPr="003D04C6">
              <w:rPr>
                <w:iCs/>
                <w:spacing w:val="-5"/>
              </w:rPr>
              <w:t xml:space="preserve"> </w:t>
            </w:r>
            <w:r w:rsidRPr="003D04C6">
              <w:rPr>
                <w:iCs/>
              </w:rPr>
              <w:t>4</w:t>
            </w:r>
            <w:r w:rsidRPr="003D04C6">
              <w:rPr>
                <w:iCs/>
                <w:spacing w:val="-1"/>
              </w:rPr>
              <w:t xml:space="preserve"> </w:t>
            </w:r>
            <w:r w:rsidRPr="003D04C6">
              <w:rPr>
                <w:iCs/>
              </w:rPr>
              <w:t>–</w:t>
            </w:r>
            <w:r w:rsidRPr="003D04C6">
              <w:rPr>
                <w:iCs/>
                <w:spacing w:val="-1"/>
              </w:rPr>
              <w:t xml:space="preserve"> </w:t>
            </w:r>
            <w:r w:rsidRPr="003D04C6">
              <w:rPr>
                <w:iCs/>
              </w:rPr>
              <w:t>B</w:t>
            </w:r>
          </w:p>
          <w:p w14:paraId="624403D4" w14:textId="77777777" w:rsidR="009E759D" w:rsidRPr="003D04C6" w:rsidRDefault="009E759D" w:rsidP="00AD235E">
            <w:pPr>
              <w:widowControl w:val="0"/>
              <w:tabs>
                <w:tab w:val="left" w:pos="860"/>
              </w:tabs>
              <w:autoSpaceDE w:val="0"/>
              <w:autoSpaceDN w:val="0"/>
              <w:adjustRightInd w:val="0"/>
              <w:ind w:left="863" w:right="687" w:hanging="709"/>
            </w:pPr>
          </w:p>
          <w:p w14:paraId="6653D9F8" w14:textId="12FDB97A" w:rsidR="009E759D" w:rsidRPr="003D04C6" w:rsidRDefault="009E759D" w:rsidP="00AD235E">
            <w:pPr>
              <w:widowControl w:val="0"/>
              <w:autoSpaceDE w:val="0"/>
              <w:autoSpaceDN w:val="0"/>
              <w:adjustRightInd w:val="0"/>
            </w:pPr>
            <w:r w:rsidRPr="003D04C6">
              <w:t xml:space="preserve">What </w:t>
            </w:r>
            <w:r w:rsidR="00CA27A8">
              <w:t>is</w:t>
            </w:r>
            <w:r w:rsidRPr="003D04C6">
              <w:t xml:space="preserve"> the blood type of the mother of the above children?</w:t>
            </w:r>
          </w:p>
          <w:p w14:paraId="39DDE5E5" w14:textId="77777777" w:rsidR="009E759D" w:rsidRPr="003D04C6" w:rsidRDefault="009E759D" w:rsidP="00AD235E">
            <w:pPr>
              <w:widowControl w:val="0"/>
              <w:autoSpaceDE w:val="0"/>
              <w:autoSpaceDN w:val="0"/>
              <w:adjustRightInd w:val="0"/>
              <w:jc w:val="both"/>
            </w:pPr>
          </w:p>
        </w:tc>
        <w:tc>
          <w:tcPr>
            <w:tcW w:w="236" w:type="dxa"/>
          </w:tcPr>
          <w:p w14:paraId="10C96420" w14:textId="77777777" w:rsidR="009E759D" w:rsidRPr="003D04C6" w:rsidRDefault="009E759D" w:rsidP="00AD235E"/>
        </w:tc>
        <w:tc>
          <w:tcPr>
            <w:tcW w:w="898" w:type="dxa"/>
          </w:tcPr>
          <w:p w14:paraId="1912E29D" w14:textId="77777777" w:rsidR="009E759D" w:rsidRPr="003D04C6" w:rsidRDefault="009E759D" w:rsidP="00AD235E"/>
        </w:tc>
      </w:tr>
      <w:tr w:rsidR="009E759D" w:rsidRPr="003D04C6" w14:paraId="38ED7DE5" w14:textId="77777777" w:rsidTr="00AD235E">
        <w:tc>
          <w:tcPr>
            <w:tcW w:w="959" w:type="dxa"/>
          </w:tcPr>
          <w:p w14:paraId="18CC1DA8" w14:textId="77777777" w:rsidR="009E759D" w:rsidRPr="003D04C6" w:rsidRDefault="009E759D" w:rsidP="00AD235E">
            <w:pPr>
              <w:jc w:val="both"/>
            </w:pPr>
          </w:p>
        </w:tc>
        <w:tc>
          <w:tcPr>
            <w:tcW w:w="1134" w:type="dxa"/>
          </w:tcPr>
          <w:p w14:paraId="699A8514" w14:textId="77777777" w:rsidR="009E759D" w:rsidRPr="003D04C6" w:rsidRDefault="009E759D" w:rsidP="00AD235E">
            <w:pPr>
              <w:jc w:val="both"/>
            </w:pPr>
          </w:p>
        </w:tc>
        <w:tc>
          <w:tcPr>
            <w:tcW w:w="425" w:type="dxa"/>
          </w:tcPr>
          <w:p w14:paraId="67F0424E" w14:textId="77777777" w:rsidR="009E759D" w:rsidRPr="003D04C6" w:rsidRDefault="009E759D" w:rsidP="00AD235E">
            <w:pPr>
              <w:jc w:val="both"/>
            </w:pPr>
            <w:r w:rsidRPr="003D04C6">
              <w:t>A</w:t>
            </w:r>
          </w:p>
          <w:p w14:paraId="072C95B6" w14:textId="77777777" w:rsidR="009E759D" w:rsidRPr="003D04C6" w:rsidRDefault="009E759D" w:rsidP="00AD235E">
            <w:pPr>
              <w:jc w:val="both"/>
            </w:pPr>
            <w:r w:rsidRPr="003D04C6">
              <w:t>B</w:t>
            </w:r>
          </w:p>
          <w:p w14:paraId="547825C2" w14:textId="77777777" w:rsidR="009E759D" w:rsidRPr="003D04C6" w:rsidRDefault="009E759D" w:rsidP="00AD235E">
            <w:pPr>
              <w:jc w:val="both"/>
            </w:pPr>
            <w:r w:rsidRPr="003D04C6">
              <w:t>C</w:t>
            </w:r>
          </w:p>
          <w:p w14:paraId="204D57A0" w14:textId="77777777" w:rsidR="009E759D" w:rsidRPr="003D04C6" w:rsidRDefault="009E759D" w:rsidP="00AD235E">
            <w:pPr>
              <w:jc w:val="both"/>
            </w:pPr>
            <w:r w:rsidRPr="003D04C6">
              <w:t>D</w:t>
            </w:r>
          </w:p>
        </w:tc>
        <w:tc>
          <w:tcPr>
            <w:tcW w:w="6946" w:type="dxa"/>
          </w:tcPr>
          <w:p w14:paraId="522747ED" w14:textId="77777777" w:rsidR="009E759D" w:rsidRPr="003D04C6" w:rsidRDefault="009E759D" w:rsidP="00AD235E">
            <w:pPr>
              <w:tabs>
                <w:tab w:val="right" w:pos="6729"/>
              </w:tabs>
              <w:jc w:val="both"/>
            </w:pPr>
            <w:r w:rsidRPr="003D04C6">
              <w:t>A</w:t>
            </w:r>
          </w:p>
          <w:p w14:paraId="47FF2EC8" w14:textId="77777777" w:rsidR="009E759D" w:rsidRPr="003D04C6" w:rsidRDefault="009E759D" w:rsidP="00AD235E">
            <w:pPr>
              <w:tabs>
                <w:tab w:val="right" w:pos="6729"/>
              </w:tabs>
              <w:jc w:val="both"/>
            </w:pPr>
            <w:r w:rsidRPr="003D04C6">
              <w:t>B</w:t>
            </w:r>
          </w:p>
          <w:p w14:paraId="23B286C6" w14:textId="77777777" w:rsidR="009E759D" w:rsidRPr="003D04C6" w:rsidRDefault="009E759D" w:rsidP="00AD235E">
            <w:pPr>
              <w:tabs>
                <w:tab w:val="right" w:pos="6729"/>
              </w:tabs>
              <w:jc w:val="both"/>
            </w:pPr>
            <w:r w:rsidRPr="003D04C6">
              <w:t>O</w:t>
            </w:r>
          </w:p>
          <w:p w14:paraId="12E924C9" w14:textId="77777777" w:rsidR="009E759D" w:rsidRPr="003D04C6" w:rsidRDefault="009E759D" w:rsidP="00AD235E">
            <w:pPr>
              <w:tabs>
                <w:tab w:val="right" w:pos="6729"/>
              </w:tabs>
              <w:jc w:val="both"/>
            </w:pPr>
            <w:r w:rsidRPr="003D04C6">
              <w:t>AB</w:t>
            </w:r>
          </w:p>
        </w:tc>
        <w:tc>
          <w:tcPr>
            <w:tcW w:w="236" w:type="dxa"/>
          </w:tcPr>
          <w:p w14:paraId="1534F81B" w14:textId="77777777" w:rsidR="009E759D" w:rsidRPr="003D04C6" w:rsidRDefault="009E759D" w:rsidP="00AD235E">
            <w:pPr>
              <w:jc w:val="both"/>
            </w:pPr>
          </w:p>
        </w:tc>
        <w:tc>
          <w:tcPr>
            <w:tcW w:w="898" w:type="dxa"/>
          </w:tcPr>
          <w:p w14:paraId="2C1EE96B" w14:textId="77777777" w:rsidR="009E759D" w:rsidRPr="003D04C6" w:rsidRDefault="009E759D" w:rsidP="00AD235E">
            <w:pPr>
              <w:jc w:val="both"/>
            </w:pPr>
          </w:p>
        </w:tc>
      </w:tr>
    </w:tbl>
    <w:p w14:paraId="0A0393BC" w14:textId="77777777" w:rsidR="009E759D" w:rsidRPr="003D04C6" w:rsidRDefault="009E759D" w:rsidP="009E759D"/>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4"/>
        <w:gridCol w:w="7371"/>
        <w:gridCol w:w="236"/>
        <w:gridCol w:w="898"/>
      </w:tblGrid>
      <w:tr w:rsidR="002370E4" w:rsidRPr="003D04C6" w14:paraId="55A78B69" w14:textId="77777777" w:rsidTr="002370E4">
        <w:tc>
          <w:tcPr>
            <w:tcW w:w="959" w:type="dxa"/>
            <w:shd w:val="clear" w:color="auto" w:fill="auto"/>
          </w:tcPr>
          <w:p w14:paraId="4C1E9AD1" w14:textId="77777777" w:rsidR="002370E4" w:rsidRPr="003D04C6" w:rsidRDefault="002370E4" w:rsidP="009E759D"/>
        </w:tc>
        <w:tc>
          <w:tcPr>
            <w:tcW w:w="1134" w:type="dxa"/>
            <w:shd w:val="clear" w:color="auto" w:fill="auto"/>
          </w:tcPr>
          <w:p w14:paraId="4D2611ED" w14:textId="76EFB24F" w:rsidR="002370E4" w:rsidRPr="003D04C6" w:rsidRDefault="002370E4" w:rsidP="009E759D">
            <w:r w:rsidRPr="003D04C6">
              <w:t>1.1.3</w:t>
            </w:r>
          </w:p>
        </w:tc>
        <w:tc>
          <w:tcPr>
            <w:tcW w:w="7371" w:type="dxa"/>
            <w:shd w:val="clear" w:color="auto" w:fill="auto"/>
          </w:tcPr>
          <w:p w14:paraId="488A8E4F" w14:textId="7E0069D0" w:rsidR="002370E4" w:rsidRPr="003D04C6" w:rsidRDefault="002370E4" w:rsidP="002370E4">
            <w:pPr>
              <w:tabs>
                <w:tab w:val="left" w:pos="2205"/>
              </w:tabs>
              <w:jc w:val="both"/>
            </w:pPr>
            <w:r w:rsidRPr="003D04C6">
              <w:t>New alleles arise in a sexually reproducing population through ...</w:t>
            </w:r>
          </w:p>
        </w:tc>
        <w:tc>
          <w:tcPr>
            <w:tcW w:w="236" w:type="dxa"/>
            <w:shd w:val="clear" w:color="auto" w:fill="auto"/>
          </w:tcPr>
          <w:p w14:paraId="0682450B" w14:textId="77777777" w:rsidR="002370E4" w:rsidRPr="003D04C6" w:rsidRDefault="002370E4" w:rsidP="009E759D"/>
        </w:tc>
        <w:tc>
          <w:tcPr>
            <w:tcW w:w="898" w:type="dxa"/>
            <w:shd w:val="clear" w:color="auto" w:fill="auto"/>
          </w:tcPr>
          <w:p w14:paraId="4E9F7064" w14:textId="77777777" w:rsidR="002370E4" w:rsidRPr="003D04C6" w:rsidRDefault="002370E4" w:rsidP="009E759D"/>
        </w:tc>
      </w:tr>
    </w:tbl>
    <w:p w14:paraId="00E32858" w14:textId="77777777" w:rsidR="002370E4" w:rsidRPr="003D04C6" w:rsidRDefault="002370E4" w:rsidP="009E759D"/>
    <w:tbl>
      <w:tblPr>
        <w:tblW w:w="10598" w:type="dxa"/>
        <w:tblLook w:val="04A0" w:firstRow="1" w:lastRow="0" w:firstColumn="1" w:lastColumn="0" w:noHBand="0" w:noVBand="1"/>
      </w:tblPr>
      <w:tblGrid>
        <w:gridCol w:w="2093"/>
        <w:gridCol w:w="425"/>
        <w:gridCol w:w="6946"/>
        <w:gridCol w:w="283"/>
        <w:gridCol w:w="851"/>
      </w:tblGrid>
      <w:tr w:rsidR="009E759D" w:rsidRPr="003D04C6" w14:paraId="5F3C849A" w14:textId="77777777" w:rsidTr="00AD235E">
        <w:tc>
          <w:tcPr>
            <w:tcW w:w="2093" w:type="dxa"/>
          </w:tcPr>
          <w:p w14:paraId="66AB165E" w14:textId="77777777" w:rsidR="009E759D" w:rsidRPr="003D04C6" w:rsidRDefault="009E759D" w:rsidP="00AD235E">
            <w:pPr>
              <w:tabs>
                <w:tab w:val="left" w:pos="2205"/>
              </w:tabs>
            </w:pPr>
          </w:p>
        </w:tc>
        <w:tc>
          <w:tcPr>
            <w:tcW w:w="425" w:type="dxa"/>
          </w:tcPr>
          <w:p w14:paraId="4C860644" w14:textId="77777777" w:rsidR="009E759D" w:rsidRPr="003D04C6" w:rsidRDefault="009E759D" w:rsidP="00AD235E">
            <w:pPr>
              <w:tabs>
                <w:tab w:val="left" w:pos="2205"/>
              </w:tabs>
            </w:pPr>
            <w:r w:rsidRPr="003D04C6">
              <w:t>A</w:t>
            </w:r>
          </w:p>
          <w:p w14:paraId="4CAB2AAE" w14:textId="77777777" w:rsidR="009E759D" w:rsidRPr="003D04C6" w:rsidRDefault="009E759D" w:rsidP="00AD235E">
            <w:pPr>
              <w:tabs>
                <w:tab w:val="left" w:pos="2205"/>
              </w:tabs>
            </w:pPr>
            <w:r w:rsidRPr="003D04C6">
              <w:t>B</w:t>
            </w:r>
          </w:p>
          <w:p w14:paraId="5D913617" w14:textId="77777777" w:rsidR="009E759D" w:rsidRPr="003D04C6" w:rsidRDefault="009E759D" w:rsidP="00AD235E">
            <w:pPr>
              <w:tabs>
                <w:tab w:val="left" w:pos="2205"/>
              </w:tabs>
            </w:pPr>
            <w:r w:rsidRPr="003D04C6">
              <w:t>C</w:t>
            </w:r>
          </w:p>
          <w:p w14:paraId="26D50B3D" w14:textId="77777777" w:rsidR="009E759D" w:rsidRPr="003D04C6" w:rsidRDefault="009E759D" w:rsidP="00AD235E">
            <w:pPr>
              <w:tabs>
                <w:tab w:val="left" w:pos="2205"/>
              </w:tabs>
            </w:pPr>
          </w:p>
          <w:p w14:paraId="561CF8CD" w14:textId="77777777" w:rsidR="009E759D" w:rsidRPr="003D04C6" w:rsidRDefault="009E759D" w:rsidP="00AD235E">
            <w:pPr>
              <w:tabs>
                <w:tab w:val="left" w:pos="2205"/>
              </w:tabs>
            </w:pPr>
            <w:r w:rsidRPr="003D04C6">
              <w:t>D</w:t>
            </w:r>
          </w:p>
        </w:tc>
        <w:tc>
          <w:tcPr>
            <w:tcW w:w="6946" w:type="dxa"/>
          </w:tcPr>
          <w:p w14:paraId="3081C1EA" w14:textId="77777777" w:rsidR="009E759D" w:rsidRPr="003D04C6" w:rsidRDefault="009E759D" w:rsidP="00AD235E">
            <w:pPr>
              <w:jc w:val="both"/>
            </w:pPr>
            <w:proofErr w:type="gramStart"/>
            <w:r w:rsidRPr="003D04C6">
              <w:t>mutations</w:t>
            </w:r>
            <w:proofErr w:type="gramEnd"/>
            <w:r w:rsidRPr="003D04C6">
              <w:t xml:space="preserve"> in DNA sequences prior to meiosis.</w:t>
            </w:r>
          </w:p>
          <w:p w14:paraId="7CF907FE" w14:textId="77777777" w:rsidR="009E759D" w:rsidRPr="003D04C6" w:rsidRDefault="009E759D" w:rsidP="00AD235E">
            <w:pPr>
              <w:jc w:val="both"/>
            </w:pPr>
            <w:proofErr w:type="gramStart"/>
            <w:r w:rsidRPr="003D04C6">
              <w:t>random</w:t>
            </w:r>
            <w:proofErr w:type="gramEnd"/>
            <w:r w:rsidRPr="003D04C6">
              <w:t xml:space="preserve"> fertilisation of gametes during reproduction.</w:t>
            </w:r>
          </w:p>
          <w:p w14:paraId="78B4A13E" w14:textId="77777777" w:rsidR="009E759D" w:rsidRPr="003D04C6" w:rsidRDefault="009E759D" w:rsidP="00AD235E">
            <w:pPr>
              <w:jc w:val="both"/>
            </w:pPr>
            <w:proofErr w:type="gramStart"/>
            <w:r w:rsidRPr="003D04C6">
              <w:t>random</w:t>
            </w:r>
            <w:proofErr w:type="gramEnd"/>
            <w:r w:rsidRPr="003D04C6">
              <w:t xml:space="preserve"> assortment of homologous chromosomes during meiosis.</w:t>
            </w:r>
          </w:p>
          <w:p w14:paraId="449ABF09" w14:textId="77777777" w:rsidR="009E759D" w:rsidRPr="003D04C6" w:rsidRDefault="009E759D" w:rsidP="00AD235E">
            <w:pPr>
              <w:jc w:val="both"/>
            </w:pPr>
            <w:proofErr w:type="gramStart"/>
            <w:r w:rsidRPr="003D04C6">
              <w:t>exchange</w:t>
            </w:r>
            <w:proofErr w:type="gramEnd"/>
            <w:r w:rsidRPr="003D04C6">
              <w:t xml:space="preserve"> of chromatid segments between homologous chromosomes during meiosis.</w:t>
            </w:r>
          </w:p>
        </w:tc>
        <w:tc>
          <w:tcPr>
            <w:tcW w:w="283" w:type="dxa"/>
          </w:tcPr>
          <w:p w14:paraId="7F9F8B51" w14:textId="77777777" w:rsidR="009E759D" w:rsidRPr="003D04C6" w:rsidRDefault="009E759D" w:rsidP="00AD235E">
            <w:pPr>
              <w:tabs>
                <w:tab w:val="left" w:pos="2205"/>
              </w:tabs>
            </w:pPr>
          </w:p>
        </w:tc>
        <w:tc>
          <w:tcPr>
            <w:tcW w:w="851" w:type="dxa"/>
          </w:tcPr>
          <w:p w14:paraId="26B09478" w14:textId="77777777" w:rsidR="009E759D" w:rsidRPr="003D04C6" w:rsidRDefault="009E759D" w:rsidP="00AD235E">
            <w:pPr>
              <w:tabs>
                <w:tab w:val="left" w:pos="2205"/>
              </w:tabs>
            </w:pPr>
          </w:p>
        </w:tc>
      </w:tr>
    </w:tbl>
    <w:p w14:paraId="2FB7ECF3" w14:textId="77777777" w:rsidR="009E759D" w:rsidRPr="003D04C6" w:rsidRDefault="009E759D" w:rsidP="009E759D">
      <w:pPr>
        <w:rPr>
          <w:sz w:val="20"/>
          <w:szCs w:val="20"/>
        </w:rPr>
      </w:pPr>
    </w:p>
    <w:tbl>
      <w:tblPr>
        <w:tblW w:w="10598" w:type="dxa"/>
        <w:tblLook w:val="04A0" w:firstRow="1" w:lastRow="0" w:firstColumn="1" w:lastColumn="0" w:noHBand="0" w:noVBand="1"/>
      </w:tblPr>
      <w:tblGrid>
        <w:gridCol w:w="959"/>
        <w:gridCol w:w="1134"/>
        <w:gridCol w:w="425"/>
        <w:gridCol w:w="6946"/>
        <w:gridCol w:w="236"/>
        <w:gridCol w:w="898"/>
      </w:tblGrid>
      <w:tr w:rsidR="009E759D" w:rsidRPr="003D04C6" w14:paraId="48525F70" w14:textId="77777777" w:rsidTr="00AD235E">
        <w:tc>
          <w:tcPr>
            <w:tcW w:w="959" w:type="dxa"/>
            <w:shd w:val="clear" w:color="auto" w:fill="auto"/>
          </w:tcPr>
          <w:p w14:paraId="3E09FA6C" w14:textId="77777777" w:rsidR="009E759D" w:rsidRPr="003D04C6" w:rsidRDefault="009E759D" w:rsidP="00AD235E"/>
        </w:tc>
        <w:tc>
          <w:tcPr>
            <w:tcW w:w="1134" w:type="dxa"/>
            <w:shd w:val="clear" w:color="auto" w:fill="auto"/>
          </w:tcPr>
          <w:p w14:paraId="1FD8DA67" w14:textId="77777777" w:rsidR="009E759D" w:rsidRPr="003D04C6" w:rsidRDefault="009E759D" w:rsidP="00AD235E">
            <w:r w:rsidRPr="003D04C6">
              <w:t>1.1.4</w:t>
            </w:r>
          </w:p>
        </w:tc>
        <w:tc>
          <w:tcPr>
            <w:tcW w:w="7371" w:type="dxa"/>
            <w:gridSpan w:val="2"/>
            <w:shd w:val="clear" w:color="auto" w:fill="auto"/>
          </w:tcPr>
          <w:p w14:paraId="5D3F5ABD" w14:textId="3F81B973" w:rsidR="009E759D" w:rsidRPr="003D04C6" w:rsidRDefault="009E759D" w:rsidP="00AD235E">
            <w:pPr>
              <w:jc w:val="both"/>
            </w:pPr>
            <w:r w:rsidRPr="003D04C6">
              <w:t xml:space="preserve">A </w:t>
            </w:r>
            <w:r w:rsidR="00CA27A8">
              <w:t>tall</w:t>
            </w:r>
            <w:r w:rsidRPr="003D04C6">
              <w:t xml:space="preserve"> pea plant was crossed repeatedly with a short pea plant. In each of these crosses, they produced only </w:t>
            </w:r>
            <w:r w:rsidR="00CA27A8">
              <w:t>tall</w:t>
            </w:r>
            <w:r w:rsidR="00CA27A8" w:rsidRPr="003D04C6">
              <w:t xml:space="preserve"> </w:t>
            </w:r>
            <w:r w:rsidRPr="003D04C6">
              <w:t xml:space="preserve">offspring. It is reasonable to conclude that </w:t>
            </w:r>
            <w:r w:rsidR="00CC0A9D">
              <w:t xml:space="preserve">the </w:t>
            </w:r>
            <w:r w:rsidRPr="003D04C6">
              <w:t xml:space="preserve">… </w:t>
            </w:r>
          </w:p>
          <w:p w14:paraId="6288DCC6" w14:textId="77777777" w:rsidR="009E759D" w:rsidRPr="003D04C6" w:rsidRDefault="009E759D" w:rsidP="00AD235E">
            <w:pPr>
              <w:jc w:val="both"/>
            </w:pPr>
          </w:p>
        </w:tc>
        <w:tc>
          <w:tcPr>
            <w:tcW w:w="236" w:type="dxa"/>
            <w:shd w:val="clear" w:color="auto" w:fill="auto"/>
          </w:tcPr>
          <w:p w14:paraId="378A8926" w14:textId="77777777" w:rsidR="009E759D" w:rsidRPr="003D04C6" w:rsidRDefault="009E759D" w:rsidP="00AD235E"/>
        </w:tc>
        <w:tc>
          <w:tcPr>
            <w:tcW w:w="898" w:type="dxa"/>
            <w:shd w:val="clear" w:color="auto" w:fill="auto"/>
          </w:tcPr>
          <w:p w14:paraId="58BC3BE3" w14:textId="77777777" w:rsidR="009E759D" w:rsidRPr="003D04C6" w:rsidRDefault="009E759D" w:rsidP="00AD235E"/>
        </w:tc>
      </w:tr>
      <w:tr w:rsidR="009E759D" w:rsidRPr="003D04C6" w14:paraId="1FD76062" w14:textId="77777777" w:rsidTr="00AD235E">
        <w:tc>
          <w:tcPr>
            <w:tcW w:w="959" w:type="dxa"/>
            <w:shd w:val="clear" w:color="auto" w:fill="auto"/>
          </w:tcPr>
          <w:p w14:paraId="1B241BB7" w14:textId="77777777" w:rsidR="009E759D" w:rsidRPr="003D04C6" w:rsidRDefault="009E759D" w:rsidP="00AD235E"/>
        </w:tc>
        <w:tc>
          <w:tcPr>
            <w:tcW w:w="1134" w:type="dxa"/>
            <w:shd w:val="clear" w:color="auto" w:fill="auto"/>
          </w:tcPr>
          <w:p w14:paraId="5347EEA8" w14:textId="77777777" w:rsidR="009E759D" w:rsidRPr="003D04C6" w:rsidRDefault="009E759D" w:rsidP="00AD235E"/>
        </w:tc>
        <w:tc>
          <w:tcPr>
            <w:tcW w:w="425" w:type="dxa"/>
            <w:shd w:val="clear" w:color="auto" w:fill="auto"/>
          </w:tcPr>
          <w:p w14:paraId="099B7F32" w14:textId="77777777" w:rsidR="009E759D" w:rsidRPr="003D04C6" w:rsidRDefault="009E759D" w:rsidP="00AD235E">
            <w:r w:rsidRPr="003D04C6">
              <w:t>A</w:t>
            </w:r>
          </w:p>
          <w:p w14:paraId="2D6B64AD" w14:textId="77777777" w:rsidR="009E759D" w:rsidRPr="003D04C6" w:rsidRDefault="009E759D" w:rsidP="00AD235E">
            <w:r w:rsidRPr="003D04C6">
              <w:t>B</w:t>
            </w:r>
          </w:p>
          <w:p w14:paraId="0C020D94" w14:textId="77777777" w:rsidR="009E759D" w:rsidRPr="003D04C6" w:rsidRDefault="009E759D" w:rsidP="00AD235E">
            <w:r w:rsidRPr="003D04C6">
              <w:t>C</w:t>
            </w:r>
          </w:p>
          <w:p w14:paraId="45CF9A3E" w14:textId="77777777" w:rsidR="009E759D" w:rsidRPr="003D04C6" w:rsidRDefault="009E759D" w:rsidP="00AD235E">
            <w:r w:rsidRPr="003D04C6">
              <w:t>D</w:t>
            </w:r>
          </w:p>
        </w:tc>
        <w:tc>
          <w:tcPr>
            <w:tcW w:w="6946" w:type="dxa"/>
            <w:shd w:val="clear" w:color="auto" w:fill="auto"/>
          </w:tcPr>
          <w:p w14:paraId="485D0E32" w14:textId="35AAEE20" w:rsidR="009E759D" w:rsidRPr="003D04C6" w:rsidRDefault="00CA27A8" w:rsidP="00AD235E">
            <w:proofErr w:type="gramStart"/>
            <w:r>
              <w:t>tall</w:t>
            </w:r>
            <w:proofErr w:type="gramEnd"/>
            <w:r w:rsidRPr="003D04C6">
              <w:t xml:space="preserve"> </w:t>
            </w:r>
            <w:r w:rsidR="009E759D" w:rsidRPr="003D04C6">
              <w:t>pea plant involved in the cross is homozygous.</w:t>
            </w:r>
          </w:p>
          <w:p w14:paraId="34F66D8E" w14:textId="3B2A0543" w:rsidR="009E759D" w:rsidRPr="003D04C6" w:rsidRDefault="00CA27A8" w:rsidP="00AD235E">
            <w:proofErr w:type="gramStart"/>
            <w:r>
              <w:t>tall</w:t>
            </w:r>
            <w:proofErr w:type="gramEnd"/>
            <w:r w:rsidRPr="003D04C6">
              <w:t xml:space="preserve"> </w:t>
            </w:r>
            <w:r w:rsidR="009E759D" w:rsidRPr="003D04C6">
              <w:t>pea plant involved in the cross is heterozygous.</w:t>
            </w:r>
          </w:p>
          <w:p w14:paraId="6CD5AECF" w14:textId="42651E41" w:rsidR="009E759D" w:rsidRPr="003D04C6" w:rsidRDefault="009E759D" w:rsidP="00AD235E">
            <w:proofErr w:type="gramStart"/>
            <w:r w:rsidRPr="003D04C6">
              <w:t>offspring</w:t>
            </w:r>
            <w:proofErr w:type="gramEnd"/>
            <w:r w:rsidRPr="003D04C6">
              <w:t xml:space="preserve"> are all heterozygous for </w:t>
            </w:r>
            <w:r w:rsidR="00E44D61">
              <w:t>height</w:t>
            </w:r>
            <w:r w:rsidRPr="003D04C6">
              <w:t>.</w:t>
            </w:r>
          </w:p>
          <w:p w14:paraId="5CA02D50" w14:textId="35FBA338" w:rsidR="009E759D" w:rsidRPr="003D04C6" w:rsidRDefault="009E759D" w:rsidP="00F272BD">
            <w:pPr>
              <w:rPr>
                <w:color w:val="FF0000"/>
              </w:rPr>
            </w:pPr>
            <w:proofErr w:type="gramStart"/>
            <w:r w:rsidRPr="003D04C6">
              <w:t>short</w:t>
            </w:r>
            <w:proofErr w:type="gramEnd"/>
            <w:r w:rsidRPr="003D04C6">
              <w:t xml:space="preserve"> pea plant involved in the cross is heterozygous.</w:t>
            </w:r>
          </w:p>
        </w:tc>
        <w:tc>
          <w:tcPr>
            <w:tcW w:w="236" w:type="dxa"/>
            <w:shd w:val="clear" w:color="auto" w:fill="auto"/>
          </w:tcPr>
          <w:p w14:paraId="07F7487B" w14:textId="77777777" w:rsidR="009E759D" w:rsidRPr="003D04C6" w:rsidRDefault="009E759D" w:rsidP="00AD235E"/>
        </w:tc>
        <w:tc>
          <w:tcPr>
            <w:tcW w:w="898" w:type="dxa"/>
            <w:shd w:val="clear" w:color="auto" w:fill="auto"/>
          </w:tcPr>
          <w:p w14:paraId="34A4582C" w14:textId="77777777" w:rsidR="009E759D" w:rsidRPr="003D04C6" w:rsidRDefault="009E759D" w:rsidP="00AD235E"/>
        </w:tc>
      </w:tr>
    </w:tbl>
    <w:p w14:paraId="2499659F" w14:textId="77777777" w:rsidR="009E759D" w:rsidRPr="003D04C6" w:rsidRDefault="009E759D" w:rsidP="009E759D">
      <w:pPr>
        <w:rPr>
          <w:sz w:val="16"/>
          <w:szCs w:val="16"/>
        </w:rPr>
      </w:pPr>
    </w:p>
    <w:p w14:paraId="2BDC4C52" w14:textId="406A3A97" w:rsidR="00F272BD" w:rsidRPr="003D04C6" w:rsidRDefault="00F272BD" w:rsidP="009E759D">
      <w:pPr>
        <w:rPr>
          <w:sz w:val="16"/>
          <w:szCs w:val="16"/>
        </w:rPr>
      </w:pPr>
      <w:r w:rsidRPr="003D04C6">
        <w:rPr>
          <w:sz w:val="16"/>
          <w:szCs w:val="16"/>
        </w:rPr>
        <w:br w:type="page"/>
      </w:r>
    </w:p>
    <w:p w14:paraId="46568EB8" w14:textId="77777777" w:rsidR="009E759D" w:rsidRPr="003D04C6" w:rsidRDefault="009E759D" w:rsidP="009E759D">
      <w:pPr>
        <w:rPr>
          <w:sz w:val="16"/>
          <w:szCs w:val="16"/>
        </w:rPr>
      </w:pPr>
    </w:p>
    <w:p w14:paraId="7B8B808D" w14:textId="77777777" w:rsidR="00F272BD" w:rsidRPr="003D04C6" w:rsidRDefault="00F272BD" w:rsidP="009E759D">
      <w:pPr>
        <w:rPr>
          <w:sz w:val="16"/>
          <w:szCs w:val="16"/>
        </w:rPr>
      </w:pPr>
    </w:p>
    <w:tbl>
      <w:tblPr>
        <w:tblpPr w:leftFromText="180" w:rightFromText="180" w:vertAnchor="text" w:horzAnchor="margin" w:tblpY="86"/>
        <w:tblW w:w="10598" w:type="dxa"/>
        <w:tblLayout w:type="fixed"/>
        <w:tblLook w:val="01E0" w:firstRow="1" w:lastRow="1" w:firstColumn="1" w:lastColumn="1" w:noHBand="0" w:noVBand="0"/>
      </w:tblPr>
      <w:tblGrid>
        <w:gridCol w:w="959"/>
        <w:gridCol w:w="1134"/>
        <w:gridCol w:w="7371"/>
        <w:gridCol w:w="236"/>
        <w:gridCol w:w="898"/>
      </w:tblGrid>
      <w:tr w:rsidR="009E759D" w:rsidRPr="003D04C6" w14:paraId="6044A4CD" w14:textId="77777777" w:rsidTr="00AD235E">
        <w:tc>
          <w:tcPr>
            <w:tcW w:w="959" w:type="dxa"/>
          </w:tcPr>
          <w:p w14:paraId="3D68AB2C" w14:textId="77777777" w:rsidR="009E759D" w:rsidRPr="003D04C6" w:rsidRDefault="009E759D" w:rsidP="00AD235E"/>
        </w:tc>
        <w:tc>
          <w:tcPr>
            <w:tcW w:w="1134" w:type="dxa"/>
          </w:tcPr>
          <w:p w14:paraId="737B9877" w14:textId="77777777" w:rsidR="009E759D" w:rsidRPr="003D04C6" w:rsidRDefault="009E759D" w:rsidP="00AD235E">
            <w:r w:rsidRPr="003D04C6">
              <w:t>1.1.5</w:t>
            </w:r>
          </w:p>
        </w:tc>
        <w:tc>
          <w:tcPr>
            <w:tcW w:w="7371" w:type="dxa"/>
          </w:tcPr>
          <w:p w14:paraId="6794F321" w14:textId="561AED3D" w:rsidR="009E759D" w:rsidRPr="003D04C6" w:rsidRDefault="009E759D" w:rsidP="00E44D61">
            <w:pPr>
              <w:tabs>
                <w:tab w:val="right" w:pos="6729"/>
              </w:tabs>
              <w:jc w:val="both"/>
            </w:pPr>
            <w:r w:rsidRPr="003D04C6">
              <w:t xml:space="preserve">The table </w:t>
            </w:r>
            <w:r w:rsidR="00E44D61">
              <w:t xml:space="preserve">below </w:t>
            </w:r>
            <w:r w:rsidRPr="003D04C6">
              <w:t>shows a section of the mitochondrial DNA (</w:t>
            </w:r>
            <w:proofErr w:type="spellStart"/>
            <w:r w:rsidRPr="003D04C6">
              <w:t>mtDNA</w:t>
            </w:r>
            <w:proofErr w:type="spellEnd"/>
            <w:r w:rsidRPr="003D04C6">
              <w:t xml:space="preserve">) sequence for a modern human, a chimpanzee and three hominid species. The letter </w:t>
            </w:r>
            <w:r w:rsidR="00AA6C0A" w:rsidRPr="003D04C6">
              <w:t>'</w:t>
            </w:r>
            <w:r w:rsidRPr="003D04C6">
              <w:t>X</w:t>
            </w:r>
            <w:r w:rsidR="00AA6C0A" w:rsidRPr="003D04C6">
              <w:t>'</w:t>
            </w:r>
            <w:r w:rsidRPr="003D04C6">
              <w:t xml:space="preserve"> in the chimpanzee and the hominid sequences means that the DNA base was the same as that found in the modern human sequence.</w:t>
            </w:r>
          </w:p>
        </w:tc>
        <w:tc>
          <w:tcPr>
            <w:tcW w:w="236" w:type="dxa"/>
          </w:tcPr>
          <w:p w14:paraId="58403A63" w14:textId="77777777" w:rsidR="009E759D" w:rsidRPr="003D04C6" w:rsidRDefault="009E759D" w:rsidP="00AD235E"/>
          <w:p w14:paraId="330CDC68" w14:textId="77777777" w:rsidR="009E759D" w:rsidRPr="003D04C6" w:rsidRDefault="009E759D" w:rsidP="00AD235E"/>
        </w:tc>
        <w:tc>
          <w:tcPr>
            <w:tcW w:w="898" w:type="dxa"/>
          </w:tcPr>
          <w:p w14:paraId="0F703F9A" w14:textId="77777777" w:rsidR="009E759D" w:rsidRPr="003D04C6" w:rsidRDefault="009E759D" w:rsidP="00AD235E"/>
        </w:tc>
      </w:tr>
    </w:tbl>
    <w:p w14:paraId="118311E0" w14:textId="77777777" w:rsidR="009E759D" w:rsidRPr="003D04C6" w:rsidRDefault="009E759D" w:rsidP="009E759D"/>
    <w:tbl>
      <w:tblPr>
        <w:tblW w:w="7994" w:type="dxa"/>
        <w:tblInd w:w="1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410"/>
        <w:gridCol w:w="5584"/>
      </w:tblGrid>
      <w:tr w:rsidR="009E759D" w:rsidRPr="003D04C6" w14:paraId="7491D308" w14:textId="77777777" w:rsidTr="00F272BD">
        <w:trPr>
          <w:trHeight w:hRule="exact" w:val="489"/>
        </w:trPr>
        <w:tc>
          <w:tcPr>
            <w:tcW w:w="2410" w:type="dxa"/>
            <w:vAlign w:val="center"/>
          </w:tcPr>
          <w:p w14:paraId="0B55CC33" w14:textId="52B437CB" w:rsidR="009E759D" w:rsidRPr="003D04C6" w:rsidRDefault="00F272BD" w:rsidP="00F272BD">
            <w:pPr>
              <w:widowControl w:val="0"/>
              <w:autoSpaceDE w:val="0"/>
              <w:autoSpaceDN w:val="0"/>
              <w:adjustRightInd w:val="0"/>
              <w:ind w:left="103"/>
              <w:jc w:val="center"/>
            </w:pPr>
            <w:r w:rsidRPr="003D04C6">
              <w:rPr>
                <w:b/>
                <w:bCs w:val="0"/>
              </w:rPr>
              <w:t>ORGANISM</w:t>
            </w:r>
          </w:p>
        </w:tc>
        <w:tc>
          <w:tcPr>
            <w:tcW w:w="5584" w:type="dxa"/>
            <w:vAlign w:val="center"/>
          </w:tcPr>
          <w:p w14:paraId="68072135" w14:textId="6B4384B6" w:rsidR="009E759D" w:rsidRPr="003D04C6" w:rsidRDefault="00F272BD" w:rsidP="00F272BD">
            <w:pPr>
              <w:widowControl w:val="0"/>
              <w:autoSpaceDE w:val="0"/>
              <w:autoSpaceDN w:val="0"/>
              <w:adjustRightInd w:val="0"/>
              <w:ind w:left="103"/>
              <w:jc w:val="center"/>
            </w:pPr>
            <w:r w:rsidRPr="003D04C6">
              <w:rPr>
                <w:b/>
                <w:bCs w:val="0"/>
              </w:rPr>
              <w:t xml:space="preserve">SECTION OF </w:t>
            </w:r>
            <w:proofErr w:type="spellStart"/>
            <w:r w:rsidRPr="003D04C6">
              <w:rPr>
                <w:b/>
                <w:bCs w:val="0"/>
              </w:rPr>
              <w:t>mtDNA</w:t>
            </w:r>
            <w:proofErr w:type="spellEnd"/>
            <w:r w:rsidRPr="003D04C6">
              <w:rPr>
                <w:b/>
                <w:bCs w:val="0"/>
              </w:rPr>
              <w:t xml:space="preserve"> SEQUENCE</w:t>
            </w:r>
          </w:p>
        </w:tc>
      </w:tr>
      <w:tr w:rsidR="009E759D" w:rsidRPr="003D04C6" w14:paraId="39E5FBA4" w14:textId="77777777" w:rsidTr="00F272BD">
        <w:trPr>
          <w:trHeight w:hRule="exact" w:val="520"/>
        </w:trPr>
        <w:tc>
          <w:tcPr>
            <w:tcW w:w="2410" w:type="dxa"/>
            <w:vAlign w:val="center"/>
          </w:tcPr>
          <w:p w14:paraId="2314C3C2" w14:textId="77777777" w:rsidR="009E759D" w:rsidRPr="003D04C6" w:rsidRDefault="009E759D" w:rsidP="00E44D61">
            <w:pPr>
              <w:widowControl w:val="0"/>
              <w:autoSpaceDE w:val="0"/>
              <w:autoSpaceDN w:val="0"/>
              <w:adjustRightInd w:val="0"/>
              <w:ind w:firstLine="134"/>
              <w:rPr>
                <w:b/>
                <w:bCs w:val="0"/>
                <w:i/>
                <w:iCs/>
              </w:rPr>
            </w:pPr>
            <w:r w:rsidRPr="003D04C6">
              <w:t>Modern human</w:t>
            </w:r>
          </w:p>
        </w:tc>
        <w:tc>
          <w:tcPr>
            <w:tcW w:w="5584" w:type="dxa"/>
          </w:tcPr>
          <w:p w14:paraId="6EA6A1AC" w14:textId="77777777" w:rsidR="009E759D" w:rsidRPr="003D04C6" w:rsidRDefault="009E759D" w:rsidP="00F272BD">
            <w:pPr>
              <w:widowControl w:val="0"/>
              <w:autoSpaceDE w:val="0"/>
              <w:autoSpaceDN w:val="0"/>
              <w:adjustRightInd w:val="0"/>
              <w:spacing w:before="6" w:line="140" w:lineRule="exact"/>
              <w:jc w:val="center"/>
              <w:rPr>
                <w:b/>
                <w:bCs w:val="0"/>
                <w:sz w:val="14"/>
                <w:szCs w:val="14"/>
              </w:rPr>
            </w:pPr>
          </w:p>
          <w:p w14:paraId="0995262B" w14:textId="1847184E" w:rsidR="009E759D" w:rsidRPr="003D04C6" w:rsidRDefault="009E759D" w:rsidP="00F272BD">
            <w:pPr>
              <w:jc w:val="center"/>
              <w:rPr>
                <w:b/>
                <w:bCs w:val="0"/>
                <w:i/>
                <w:iCs/>
              </w:rPr>
            </w:pPr>
            <w:r w:rsidRPr="003D04C6">
              <w:t>AAT-TCC-CCG-ACT-GCA-ATT-CAC-CTT</w:t>
            </w:r>
          </w:p>
        </w:tc>
      </w:tr>
      <w:tr w:rsidR="009E759D" w:rsidRPr="003D04C6" w14:paraId="251EBD2D" w14:textId="77777777" w:rsidTr="00F272BD">
        <w:trPr>
          <w:trHeight w:hRule="exact" w:val="520"/>
        </w:trPr>
        <w:tc>
          <w:tcPr>
            <w:tcW w:w="2410" w:type="dxa"/>
            <w:vAlign w:val="center"/>
          </w:tcPr>
          <w:p w14:paraId="46F38903" w14:textId="77777777" w:rsidR="009E759D" w:rsidRPr="00E44D61" w:rsidRDefault="009E759D" w:rsidP="00E44D61">
            <w:pPr>
              <w:widowControl w:val="0"/>
              <w:autoSpaceDE w:val="0"/>
              <w:autoSpaceDN w:val="0"/>
              <w:adjustRightInd w:val="0"/>
              <w:ind w:firstLine="134"/>
            </w:pPr>
            <w:r w:rsidRPr="003D04C6">
              <w:t>Chimpanzee</w:t>
            </w:r>
          </w:p>
        </w:tc>
        <w:tc>
          <w:tcPr>
            <w:tcW w:w="5584" w:type="dxa"/>
          </w:tcPr>
          <w:p w14:paraId="07DC080B" w14:textId="77777777" w:rsidR="009E759D" w:rsidRPr="003D04C6" w:rsidRDefault="009E759D" w:rsidP="00F272BD">
            <w:pPr>
              <w:widowControl w:val="0"/>
              <w:autoSpaceDE w:val="0"/>
              <w:autoSpaceDN w:val="0"/>
              <w:adjustRightInd w:val="0"/>
              <w:spacing w:before="6" w:line="140" w:lineRule="exact"/>
              <w:jc w:val="center"/>
              <w:rPr>
                <w:b/>
                <w:bCs w:val="0"/>
                <w:sz w:val="14"/>
                <w:szCs w:val="14"/>
              </w:rPr>
            </w:pPr>
          </w:p>
          <w:p w14:paraId="1F2D3A35" w14:textId="7A7C283F" w:rsidR="009E759D" w:rsidRPr="003D04C6" w:rsidRDefault="009E759D" w:rsidP="00F272BD">
            <w:pPr>
              <w:ind w:left="142" w:hanging="142"/>
              <w:jc w:val="center"/>
              <w:rPr>
                <w:b/>
                <w:bCs w:val="0"/>
                <w:i/>
                <w:iCs/>
              </w:rPr>
            </w:pPr>
            <w:r w:rsidRPr="003D04C6">
              <w:t>XXX-XXX-TXA-TTX-XXX-XAC-TGA-AAA</w:t>
            </w:r>
          </w:p>
        </w:tc>
      </w:tr>
      <w:tr w:rsidR="009E759D" w:rsidRPr="003D04C6" w14:paraId="0C6A5DCB" w14:textId="77777777" w:rsidTr="00F272BD">
        <w:trPr>
          <w:trHeight w:hRule="exact" w:val="520"/>
        </w:trPr>
        <w:tc>
          <w:tcPr>
            <w:tcW w:w="2410" w:type="dxa"/>
            <w:vAlign w:val="center"/>
          </w:tcPr>
          <w:p w14:paraId="0A4CD6B2" w14:textId="29370FD5" w:rsidR="009E759D" w:rsidRPr="00E44D61" w:rsidRDefault="009E759D" w:rsidP="00E44D61">
            <w:pPr>
              <w:widowControl w:val="0"/>
              <w:autoSpaceDE w:val="0"/>
              <w:autoSpaceDN w:val="0"/>
              <w:adjustRightInd w:val="0"/>
              <w:ind w:firstLine="134"/>
            </w:pPr>
            <w:r w:rsidRPr="003D04C6">
              <w:t xml:space="preserve">Hominid </w:t>
            </w:r>
            <w:r w:rsidR="00F272BD" w:rsidRPr="003D04C6">
              <w:t xml:space="preserve">species </w:t>
            </w:r>
            <w:r w:rsidRPr="003D04C6">
              <w:t>1</w:t>
            </w:r>
          </w:p>
        </w:tc>
        <w:tc>
          <w:tcPr>
            <w:tcW w:w="5584" w:type="dxa"/>
          </w:tcPr>
          <w:p w14:paraId="40D5141A" w14:textId="77777777" w:rsidR="009E759D" w:rsidRPr="003D04C6" w:rsidRDefault="009E759D" w:rsidP="00F272BD">
            <w:pPr>
              <w:widowControl w:val="0"/>
              <w:autoSpaceDE w:val="0"/>
              <w:autoSpaceDN w:val="0"/>
              <w:adjustRightInd w:val="0"/>
              <w:spacing w:before="6" w:line="140" w:lineRule="exact"/>
              <w:jc w:val="center"/>
              <w:rPr>
                <w:b/>
                <w:bCs w:val="0"/>
                <w:sz w:val="14"/>
                <w:szCs w:val="14"/>
              </w:rPr>
            </w:pPr>
          </w:p>
          <w:p w14:paraId="4970EE14" w14:textId="0820F6C5" w:rsidR="009E759D" w:rsidRPr="003D04C6" w:rsidRDefault="009E759D" w:rsidP="00F272BD">
            <w:pPr>
              <w:jc w:val="center"/>
              <w:rPr>
                <w:b/>
                <w:bCs w:val="0"/>
                <w:i/>
                <w:iCs/>
              </w:rPr>
            </w:pPr>
            <w:r w:rsidRPr="003D04C6">
              <w:t>GGX-CTT-TTA-TTC-XTC-TCC-GTA-TAG</w:t>
            </w:r>
          </w:p>
        </w:tc>
      </w:tr>
      <w:tr w:rsidR="009E759D" w:rsidRPr="003D04C6" w14:paraId="14F7A511" w14:textId="77777777" w:rsidTr="00F272BD">
        <w:trPr>
          <w:trHeight w:hRule="exact" w:val="520"/>
        </w:trPr>
        <w:tc>
          <w:tcPr>
            <w:tcW w:w="2410" w:type="dxa"/>
            <w:vAlign w:val="center"/>
          </w:tcPr>
          <w:p w14:paraId="679CF721" w14:textId="7BE39D7E" w:rsidR="009E759D" w:rsidRPr="00E44D61" w:rsidRDefault="009E759D" w:rsidP="00E44D61">
            <w:pPr>
              <w:widowControl w:val="0"/>
              <w:autoSpaceDE w:val="0"/>
              <w:autoSpaceDN w:val="0"/>
              <w:adjustRightInd w:val="0"/>
              <w:ind w:firstLine="134"/>
            </w:pPr>
            <w:r w:rsidRPr="003D04C6">
              <w:t xml:space="preserve">Hominid </w:t>
            </w:r>
            <w:r w:rsidR="00F272BD" w:rsidRPr="003D04C6">
              <w:t xml:space="preserve">species </w:t>
            </w:r>
            <w:r w:rsidRPr="003D04C6">
              <w:t>2</w:t>
            </w:r>
          </w:p>
        </w:tc>
        <w:tc>
          <w:tcPr>
            <w:tcW w:w="5584" w:type="dxa"/>
          </w:tcPr>
          <w:p w14:paraId="0BC1AAA6" w14:textId="77777777" w:rsidR="009E759D" w:rsidRPr="003D04C6" w:rsidRDefault="009E759D" w:rsidP="00F272BD">
            <w:pPr>
              <w:widowControl w:val="0"/>
              <w:autoSpaceDE w:val="0"/>
              <w:autoSpaceDN w:val="0"/>
              <w:adjustRightInd w:val="0"/>
              <w:spacing w:before="6" w:line="140" w:lineRule="exact"/>
              <w:jc w:val="center"/>
              <w:rPr>
                <w:b/>
                <w:bCs w:val="0"/>
                <w:sz w:val="14"/>
                <w:szCs w:val="14"/>
              </w:rPr>
            </w:pPr>
          </w:p>
          <w:p w14:paraId="1FBC46DF" w14:textId="73A79D09" w:rsidR="009E759D" w:rsidRPr="003D04C6" w:rsidRDefault="009E759D" w:rsidP="00F272BD">
            <w:pPr>
              <w:jc w:val="center"/>
              <w:rPr>
                <w:b/>
                <w:bCs w:val="0"/>
                <w:i/>
                <w:iCs/>
              </w:rPr>
            </w:pPr>
            <w:r w:rsidRPr="003D04C6">
              <w:t>GGX-XGX-XXA-TTC-XTC-CCC-TGT-AAG</w:t>
            </w:r>
          </w:p>
        </w:tc>
      </w:tr>
      <w:tr w:rsidR="009E759D" w:rsidRPr="003D04C6" w14:paraId="5C2B1CA6" w14:textId="77777777" w:rsidTr="00F272BD">
        <w:trPr>
          <w:trHeight w:hRule="exact" w:val="520"/>
        </w:trPr>
        <w:tc>
          <w:tcPr>
            <w:tcW w:w="2410" w:type="dxa"/>
            <w:vAlign w:val="center"/>
          </w:tcPr>
          <w:p w14:paraId="7B843EA9" w14:textId="51E11E69" w:rsidR="009E759D" w:rsidRPr="00E44D61" w:rsidRDefault="009E759D" w:rsidP="00E44D61">
            <w:pPr>
              <w:widowControl w:val="0"/>
              <w:autoSpaceDE w:val="0"/>
              <w:autoSpaceDN w:val="0"/>
              <w:adjustRightInd w:val="0"/>
              <w:ind w:firstLine="134"/>
            </w:pPr>
            <w:r w:rsidRPr="003D04C6">
              <w:t xml:space="preserve">Hominid </w:t>
            </w:r>
            <w:r w:rsidR="00F272BD" w:rsidRPr="003D04C6">
              <w:t xml:space="preserve">species </w:t>
            </w:r>
            <w:r w:rsidRPr="003D04C6">
              <w:t>3</w:t>
            </w:r>
          </w:p>
        </w:tc>
        <w:tc>
          <w:tcPr>
            <w:tcW w:w="5584" w:type="dxa"/>
          </w:tcPr>
          <w:p w14:paraId="1B64D029" w14:textId="77777777" w:rsidR="009E759D" w:rsidRPr="003D04C6" w:rsidRDefault="009E759D" w:rsidP="00F272BD">
            <w:pPr>
              <w:widowControl w:val="0"/>
              <w:autoSpaceDE w:val="0"/>
              <w:autoSpaceDN w:val="0"/>
              <w:adjustRightInd w:val="0"/>
              <w:spacing w:before="6" w:line="140" w:lineRule="exact"/>
              <w:jc w:val="center"/>
              <w:rPr>
                <w:b/>
                <w:bCs w:val="0"/>
                <w:sz w:val="14"/>
                <w:szCs w:val="14"/>
              </w:rPr>
            </w:pPr>
          </w:p>
          <w:p w14:paraId="059264A1" w14:textId="00404853" w:rsidR="009E759D" w:rsidRPr="003D04C6" w:rsidRDefault="009E759D" w:rsidP="00F272BD">
            <w:pPr>
              <w:jc w:val="center"/>
              <w:rPr>
                <w:b/>
                <w:bCs w:val="0"/>
                <w:i/>
                <w:iCs/>
              </w:rPr>
            </w:pPr>
            <w:r w:rsidRPr="003D04C6">
              <w:t>XTA-XXX-XXA-TTX-ATC-CXC-TGT-TCC</w:t>
            </w:r>
          </w:p>
        </w:tc>
      </w:tr>
    </w:tbl>
    <w:p w14:paraId="7CF6F3ED" w14:textId="77777777" w:rsidR="009E759D" w:rsidRPr="003D04C6" w:rsidRDefault="009E759D" w:rsidP="009E759D">
      <w:pPr>
        <w:jc w:val="center"/>
      </w:pPr>
    </w:p>
    <w:tbl>
      <w:tblPr>
        <w:tblW w:w="10598" w:type="dxa"/>
        <w:tblLook w:val="04A0" w:firstRow="1" w:lastRow="0" w:firstColumn="1" w:lastColumn="0" w:noHBand="0" w:noVBand="1"/>
      </w:tblPr>
      <w:tblGrid>
        <w:gridCol w:w="959"/>
        <w:gridCol w:w="1134"/>
        <w:gridCol w:w="7371"/>
        <w:gridCol w:w="236"/>
        <w:gridCol w:w="898"/>
      </w:tblGrid>
      <w:tr w:rsidR="009E759D" w:rsidRPr="003D04C6" w14:paraId="7F138E25" w14:textId="77777777" w:rsidTr="00AD235E">
        <w:tc>
          <w:tcPr>
            <w:tcW w:w="959" w:type="dxa"/>
          </w:tcPr>
          <w:p w14:paraId="28F8D352" w14:textId="77777777" w:rsidR="009E759D" w:rsidRPr="003D04C6" w:rsidRDefault="009E759D" w:rsidP="00AD235E"/>
        </w:tc>
        <w:tc>
          <w:tcPr>
            <w:tcW w:w="1134" w:type="dxa"/>
          </w:tcPr>
          <w:p w14:paraId="6CCFACCE" w14:textId="77777777" w:rsidR="009E759D" w:rsidRPr="003D04C6" w:rsidRDefault="009E759D" w:rsidP="00AD235E"/>
        </w:tc>
        <w:tc>
          <w:tcPr>
            <w:tcW w:w="7371" w:type="dxa"/>
          </w:tcPr>
          <w:p w14:paraId="762547A1" w14:textId="3D235AC4" w:rsidR="009E759D" w:rsidRPr="003D04C6" w:rsidRDefault="009E759D" w:rsidP="00AD235E">
            <w:pPr>
              <w:widowControl w:val="0"/>
              <w:autoSpaceDE w:val="0"/>
              <w:autoSpaceDN w:val="0"/>
              <w:adjustRightInd w:val="0"/>
              <w:spacing w:before="31"/>
              <w:ind w:left="34"/>
            </w:pPr>
            <w:r w:rsidRPr="003D04C6">
              <w:t xml:space="preserve">From the data in the table </w:t>
            </w:r>
            <w:r w:rsidR="00F272BD" w:rsidRPr="003D04C6">
              <w:t xml:space="preserve">above </w:t>
            </w:r>
            <w:r w:rsidRPr="003D04C6">
              <w:t>it is possible to conclude that …</w:t>
            </w:r>
          </w:p>
        </w:tc>
        <w:tc>
          <w:tcPr>
            <w:tcW w:w="236" w:type="dxa"/>
          </w:tcPr>
          <w:p w14:paraId="0F39E1CE" w14:textId="77777777" w:rsidR="009E759D" w:rsidRPr="003D04C6" w:rsidRDefault="009E759D" w:rsidP="00AD235E"/>
        </w:tc>
        <w:tc>
          <w:tcPr>
            <w:tcW w:w="898" w:type="dxa"/>
          </w:tcPr>
          <w:p w14:paraId="3A98481F" w14:textId="77777777" w:rsidR="009E759D" w:rsidRPr="003D04C6" w:rsidRDefault="009E759D" w:rsidP="00AD235E"/>
        </w:tc>
      </w:tr>
    </w:tbl>
    <w:p w14:paraId="2C412D2F" w14:textId="77777777" w:rsidR="009E759D" w:rsidRPr="003D04C6" w:rsidRDefault="009E759D" w:rsidP="009E759D"/>
    <w:tbl>
      <w:tblPr>
        <w:tblW w:w="10598" w:type="dxa"/>
        <w:tblLook w:val="04A0" w:firstRow="1" w:lastRow="0" w:firstColumn="1" w:lastColumn="0" w:noHBand="0" w:noVBand="1"/>
      </w:tblPr>
      <w:tblGrid>
        <w:gridCol w:w="959"/>
        <w:gridCol w:w="1134"/>
        <w:gridCol w:w="425"/>
        <w:gridCol w:w="6946"/>
        <w:gridCol w:w="236"/>
        <w:gridCol w:w="898"/>
      </w:tblGrid>
      <w:tr w:rsidR="009E759D" w:rsidRPr="003D04C6" w14:paraId="422246B9" w14:textId="77777777" w:rsidTr="00AD235E">
        <w:tc>
          <w:tcPr>
            <w:tcW w:w="959" w:type="dxa"/>
          </w:tcPr>
          <w:p w14:paraId="5B6F34C5" w14:textId="77777777" w:rsidR="009E759D" w:rsidRPr="003D04C6" w:rsidRDefault="009E759D" w:rsidP="00AD235E"/>
        </w:tc>
        <w:tc>
          <w:tcPr>
            <w:tcW w:w="1134" w:type="dxa"/>
          </w:tcPr>
          <w:p w14:paraId="54485B75" w14:textId="77777777" w:rsidR="009E759D" w:rsidRPr="003D04C6" w:rsidRDefault="009E759D" w:rsidP="00AD235E"/>
        </w:tc>
        <w:tc>
          <w:tcPr>
            <w:tcW w:w="425" w:type="dxa"/>
          </w:tcPr>
          <w:p w14:paraId="76E974F0" w14:textId="77777777" w:rsidR="009E759D" w:rsidRPr="003D04C6" w:rsidRDefault="009E759D" w:rsidP="00AD235E">
            <w:r w:rsidRPr="003D04C6">
              <w:t>A</w:t>
            </w:r>
          </w:p>
          <w:p w14:paraId="7538086E" w14:textId="77777777" w:rsidR="009E759D" w:rsidRPr="003D04C6" w:rsidRDefault="009E759D" w:rsidP="00AD235E"/>
          <w:p w14:paraId="01A85DB9" w14:textId="77777777" w:rsidR="009E759D" w:rsidRPr="003D04C6" w:rsidRDefault="009E759D" w:rsidP="00AD235E">
            <w:r w:rsidRPr="003D04C6">
              <w:t>B</w:t>
            </w:r>
          </w:p>
          <w:p w14:paraId="33203C21" w14:textId="77777777" w:rsidR="009E759D" w:rsidRPr="003D04C6" w:rsidRDefault="009E759D" w:rsidP="00AD235E"/>
          <w:p w14:paraId="76AF811F" w14:textId="77777777" w:rsidR="009E759D" w:rsidRPr="003D04C6" w:rsidRDefault="009E759D" w:rsidP="00AD235E">
            <w:r w:rsidRPr="003D04C6">
              <w:t>C</w:t>
            </w:r>
          </w:p>
          <w:p w14:paraId="45F98460" w14:textId="77777777" w:rsidR="009E759D" w:rsidRPr="003D04C6" w:rsidRDefault="009E759D" w:rsidP="00AD235E"/>
          <w:p w14:paraId="10582D92" w14:textId="77777777" w:rsidR="009E759D" w:rsidRPr="003D04C6" w:rsidRDefault="009E759D" w:rsidP="00AD235E">
            <w:r w:rsidRPr="003D04C6">
              <w:t>D</w:t>
            </w:r>
          </w:p>
        </w:tc>
        <w:tc>
          <w:tcPr>
            <w:tcW w:w="6946" w:type="dxa"/>
          </w:tcPr>
          <w:p w14:paraId="21D8F396" w14:textId="77777777" w:rsidR="009E759D" w:rsidRPr="003D04C6" w:rsidRDefault="009E759D" w:rsidP="00AD235E">
            <w:pPr>
              <w:tabs>
                <w:tab w:val="right" w:pos="6729"/>
              </w:tabs>
              <w:jc w:val="both"/>
            </w:pPr>
            <w:proofErr w:type="gramStart"/>
            <w:r w:rsidRPr="003D04C6">
              <w:t>chimpanzees</w:t>
            </w:r>
            <w:proofErr w:type="gramEnd"/>
            <w:r w:rsidRPr="003D04C6">
              <w:t xml:space="preserve"> are more closely related to hominid species 3 than they are to modern humans.</w:t>
            </w:r>
          </w:p>
          <w:p w14:paraId="1B058827" w14:textId="77777777" w:rsidR="009E759D" w:rsidRPr="003D04C6" w:rsidRDefault="009E759D" w:rsidP="00AD235E">
            <w:pPr>
              <w:tabs>
                <w:tab w:val="right" w:pos="6729"/>
              </w:tabs>
              <w:jc w:val="both"/>
            </w:pPr>
            <w:proofErr w:type="gramStart"/>
            <w:r w:rsidRPr="003D04C6">
              <w:t>hominid</w:t>
            </w:r>
            <w:proofErr w:type="gramEnd"/>
            <w:r w:rsidRPr="003D04C6">
              <w:t xml:space="preserve"> species 1 is probably the most recent common ancestor of chimpanzees and modern humans.</w:t>
            </w:r>
          </w:p>
          <w:p w14:paraId="3E44FEA9" w14:textId="77777777" w:rsidR="009E759D" w:rsidRPr="003D04C6" w:rsidRDefault="009E759D" w:rsidP="00AD235E">
            <w:pPr>
              <w:tabs>
                <w:tab w:val="right" w:pos="6729"/>
              </w:tabs>
              <w:jc w:val="both"/>
            </w:pPr>
            <w:proofErr w:type="gramStart"/>
            <w:r w:rsidRPr="003D04C6">
              <w:t>modern</w:t>
            </w:r>
            <w:proofErr w:type="gramEnd"/>
            <w:r w:rsidRPr="003D04C6">
              <w:t xml:space="preserve"> humans are more closely related to hominid species 2 than to hominid species 3.</w:t>
            </w:r>
          </w:p>
          <w:p w14:paraId="77EA5F99" w14:textId="77777777" w:rsidR="009E759D" w:rsidRPr="003D04C6" w:rsidRDefault="009E759D" w:rsidP="00AD235E">
            <w:pPr>
              <w:tabs>
                <w:tab w:val="right" w:pos="6729"/>
              </w:tabs>
              <w:jc w:val="both"/>
            </w:pPr>
            <w:proofErr w:type="gramStart"/>
            <w:r w:rsidRPr="003D04C6">
              <w:t>modern</w:t>
            </w:r>
            <w:proofErr w:type="gramEnd"/>
            <w:r w:rsidRPr="003D04C6">
              <w:t xml:space="preserve"> humans are more closely related to hominid species 3 than to hominid species 2.</w:t>
            </w:r>
          </w:p>
        </w:tc>
        <w:tc>
          <w:tcPr>
            <w:tcW w:w="236" w:type="dxa"/>
          </w:tcPr>
          <w:p w14:paraId="75627859" w14:textId="77777777" w:rsidR="009E759D" w:rsidRPr="003D04C6" w:rsidRDefault="009E759D" w:rsidP="00AD235E"/>
        </w:tc>
        <w:tc>
          <w:tcPr>
            <w:tcW w:w="898" w:type="dxa"/>
          </w:tcPr>
          <w:p w14:paraId="5DAFF3A1" w14:textId="77777777" w:rsidR="009E759D" w:rsidRPr="003D04C6" w:rsidRDefault="009E759D" w:rsidP="00AD235E"/>
        </w:tc>
      </w:tr>
    </w:tbl>
    <w:p w14:paraId="37FFFBE0" w14:textId="77777777" w:rsidR="009E759D" w:rsidRPr="003D04C6" w:rsidRDefault="009E759D" w:rsidP="009E759D">
      <w:pPr>
        <w:rPr>
          <w:lang w:eastAsia="en-ZA"/>
        </w:rPr>
      </w:pPr>
    </w:p>
    <w:tbl>
      <w:tblPr>
        <w:tblpPr w:leftFromText="180" w:rightFromText="180" w:vertAnchor="text" w:horzAnchor="margin" w:tblpY="-6"/>
        <w:tblW w:w="10598" w:type="dxa"/>
        <w:tblLook w:val="01E0" w:firstRow="1" w:lastRow="1" w:firstColumn="1" w:lastColumn="1" w:noHBand="0" w:noVBand="0"/>
      </w:tblPr>
      <w:tblGrid>
        <w:gridCol w:w="959"/>
        <w:gridCol w:w="1134"/>
        <w:gridCol w:w="7371"/>
        <w:gridCol w:w="236"/>
        <w:gridCol w:w="898"/>
      </w:tblGrid>
      <w:tr w:rsidR="009E759D" w:rsidRPr="003D04C6" w14:paraId="77EB1F55" w14:textId="77777777" w:rsidTr="00AD235E">
        <w:trPr>
          <w:trHeight w:val="1170"/>
        </w:trPr>
        <w:tc>
          <w:tcPr>
            <w:tcW w:w="959" w:type="dxa"/>
          </w:tcPr>
          <w:p w14:paraId="726EA3F4" w14:textId="77777777" w:rsidR="009E759D" w:rsidRPr="003D04C6" w:rsidRDefault="009E759D" w:rsidP="00AD235E"/>
        </w:tc>
        <w:tc>
          <w:tcPr>
            <w:tcW w:w="1134" w:type="dxa"/>
          </w:tcPr>
          <w:p w14:paraId="1994B0D8" w14:textId="77777777" w:rsidR="009E759D" w:rsidRPr="003D04C6" w:rsidRDefault="009E759D" w:rsidP="00AD235E">
            <w:r w:rsidRPr="003D04C6">
              <w:t>1.1.6</w:t>
            </w:r>
          </w:p>
        </w:tc>
        <w:tc>
          <w:tcPr>
            <w:tcW w:w="7371" w:type="dxa"/>
          </w:tcPr>
          <w:p w14:paraId="785102D7" w14:textId="0DCED704" w:rsidR="009E759D" w:rsidRPr="003D04C6" w:rsidRDefault="009E759D" w:rsidP="00AD235E">
            <w:pPr>
              <w:jc w:val="both"/>
              <w:rPr>
                <w:lang w:eastAsia="en-ZA"/>
              </w:rPr>
            </w:pPr>
            <w:r w:rsidRPr="00CA27A8">
              <w:rPr>
                <w:lang w:eastAsia="en-ZA"/>
              </w:rPr>
              <w:t>The following data represents a small section of a sequence of nucleic acid bases taken from an animal cell</w:t>
            </w:r>
            <w:r w:rsidR="00622B0D" w:rsidRPr="00CA27A8">
              <w:rPr>
                <w:lang w:eastAsia="en-ZA"/>
              </w:rPr>
              <w:t>:</w:t>
            </w:r>
            <w:r w:rsidR="00622B0D">
              <w:rPr>
                <w:lang w:eastAsia="en-ZA"/>
              </w:rPr>
              <w:t xml:space="preserve"> </w:t>
            </w:r>
          </w:p>
          <w:p w14:paraId="56E6F108" w14:textId="77777777" w:rsidR="009E759D" w:rsidRPr="003D04C6" w:rsidRDefault="009E759D" w:rsidP="00AD235E">
            <w:pPr>
              <w:rPr>
                <w:lang w:eastAsia="en-ZA"/>
              </w:rPr>
            </w:pPr>
          </w:p>
          <w:p w14:paraId="74B9B491" w14:textId="44587145" w:rsidR="009E759D" w:rsidRPr="00CA27A8" w:rsidRDefault="009E759D" w:rsidP="00F272BD">
            <w:pPr>
              <w:widowControl w:val="0"/>
              <w:autoSpaceDE w:val="0"/>
              <w:autoSpaceDN w:val="0"/>
              <w:adjustRightInd w:val="0"/>
              <w:ind w:left="114"/>
              <w:jc w:val="center"/>
              <w:rPr>
                <w:b/>
                <w:lang w:eastAsia="en-ZA"/>
              </w:rPr>
            </w:pPr>
            <w:r w:rsidRPr="00CA27A8">
              <w:rPr>
                <w:b/>
                <w:lang w:eastAsia="en-ZA"/>
              </w:rPr>
              <w:t xml:space="preserve">A G C U C G U </w:t>
            </w:r>
            <w:proofErr w:type="spellStart"/>
            <w:r w:rsidRPr="00CA27A8">
              <w:rPr>
                <w:b/>
                <w:lang w:eastAsia="en-ZA"/>
              </w:rPr>
              <w:t>U</w:t>
            </w:r>
            <w:proofErr w:type="spellEnd"/>
          </w:p>
          <w:p w14:paraId="135117C3" w14:textId="77777777" w:rsidR="009E759D" w:rsidRPr="003D04C6" w:rsidRDefault="009E759D" w:rsidP="00AD235E">
            <w:pPr>
              <w:widowControl w:val="0"/>
              <w:autoSpaceDE w:val="0"/>
              <w:autoSpaceDN w:val="0"/>
              <w:adjustRightInd w:val="0"/>
              <w:ind w:left="114"/>
              <w:rPr>
                <w:lang w:eastAsia="en-ZA"/>
              </w:rPr>
            </w:pPr>
          </w:p>
          <w:p w14:paraId="29095BB3" w14:textId="77777777" w:rsidR="009E759D" w:rsidRPr="003D04C6" w:rsidRDefault="009E759D" w:rsidP="00F272BD">
            <w:pPr>
              <w:widowControl w:val="0"/>
              <w:autoSpaceDE w:val="0"/>
              <w:autoSpaceDN w:val="0"/>
              <w:adjustRightInd w:val="0"/>
              <w:rPr>
                <w:lang w:eastAsia="en-ZA"/>
              </w:rPr>
            </w:pPr>
            <w:r w:rsidRPr="003D04C6">
              <w:rPr>
                <w:lang w:eastAsia="en-ZA"/>
              </w:rPr>
              <w:t>From this data it is reasonable to conclude that …</w:t>
            </w:r>
          </w:p>
        </w:tc>
        <w:tc>
          <w:tcPr>
            <w:tcW w:w="236" w:type="dxa"/>
          </w:tcPr>
          <w:p w14:paraId="670F9CEB" w14:textId="77777777" w:rsidR="009E759D" w:rsidRPr="003D04C6" w:rsidRDefault="009E759D" w:rsidP="00AD235E"/>
        </w:tc>
        <w:tc>
          <w:tcPr>
            <w:tcW w:w="898" w:type="dxa"/>
          </w:tcPr>
          <w:p w14:paraId="5D03DABB" w14:textId="77777777" w:rsidR="009E759D" w:rsidRPr="003D04C6" w:rsidRDefault="009E759D" w:rsidP="00AD235E"/>
        </w:tc>
      </w:tr>
    </w:tbl>
    <w:tbl>
      <w:tblPr>
        <w:tblW w:w="10598" w:type="dxa"/>
        <w:tblLook w:val="01E0" w:firstRow="1" w:lastRow="1" w:firstColumn="1" w:lastColumn="1" w:noHBand="0" w:noVBand="0"/>
      </w:tblPr>
      <w:tblGrid>
        <w:gridCol w:w="959"/>
        <w:gridCol w:w="1134"/>
        <w:gridCol w:w="425"/>
        <w:gridCol w:w="6946"/>
        <w:gridCol w:w="236"/>
        <w:gridCol w:w="898"/>
      </w:tblGrid>
      <w:tr w:rsidR="009E759D" w:rsidRPr="003D04C6" w14:paraId="307462E6" w14:textId="77777777" w:rsidTr="00AD235E">
        <w:tc>
          <w:tcPr>
            <w:tcW w:w="959" w:type="dxa"/>
          </w:tcPr>
          <w:p w14:paraId="22078D9F" w14:textId="77777777" w:rsidR="009E759D" w:rsidRPr="003D04C6" w:rsidRDefault="009E759D" w:rsidP="00AD235E">
            <w:pPr>
              <w:pStyle w:val="Header"/>
              <w:tabs>
                <w:tab w:val="clear" w:pos="4153"/>
                <w:tab w:val="clear" w:pos="8306"/>
              </w:tabs>
              <w:rPr>
                <w:bCs w:val="0"/>
              </w:rPr>
            </w:pPr>
          </w:p>
        </w:tc>
        <w:tc>
          <w:tcPr>
            <w:tcW w:w="1134" w:type="dxa"/>
          </w:tcPr>
          <w:p w14:paraId="16D0D90B" w14:textId="77777777" w:rsidR="009E759D" w:rsidRPr="003D04C6" w:rsidRDefault="009E759D" w:rsidP="00AD235E">
            <w:pPr>
              <w:pStyle w:val="Header"/>
              <w:tabs>
                <w:tab w:val="clear" w:pos="4153"/>
                <w:tab w:val="clear" w:pos="8306"/>
              </w:tabs>
              <w:rPr>
                <w:bCs w:val="0"/>
              </w:rPr>
            </w:pPr>
          </w:p>
        </w:tc>
        <w:tc>
          <w:tcPr>
            <w:tcW w:w="425" w:type="dxa"/>
          </w:tcPr>
          <w:p w14:paraId="65232B06" w14:textId="77777777" w:rsidR="009E759D" w:rsidRPr="003D04C6" w:rsidRDefault="009E759D" w:rsidP="00AD235E">
            <w:pPr>
              <w:pStyle w:val="Header"/>
              <w:tabs>
                <w:tab w:val="clear" w:pos="4153"/>
                <w:tab w:val="clear" w:pos="8306"/>
              </w:tabs>
              <w:rPr>
                <w:bCs w:val="0"/>
              </w:rPr>
            </w:pPr>
            <w:r w:rsidRPr="003D04C6">
              <w:rPr>
                <w:bCs w:val="0"/>
              </w:rPr>
              <w:t>A</w:t>
            </w:r>
          </w:p>
          <w:p w14:paraId="11366F95" w14:textId="77777777" w:rsidR="009E759D" w:rsidRPr="003D04C6" w:rsidRDefault="009E759D" w:rsidP="00AD235E">
            <w:pPr>
              <w:pStyle w:val="Header"/>
              <w:tabs>
                <w:tab w:val="clear" w:pos="4153"/>
                <w:tab w:val="clear" w:pos="8306"/>
              </w:tabs>
              <w:rPr>
                <w:bCs w:val="0"/>
              </w:rPr>
            </w:pPr>
          </w:p>
          <w:p w14:paraId="706357E8" w14:textId="77777777" w:rsidR="009E759D" w:rsidRPr="003D04C6" w:rsidRDefault="009E759D" w:rsidP="00AD235E">
            <w:pPr>
              <w:pStyle w:val="Header"/>
              <w:tabs>
                <w:tab w:val="clear" w:pos="4153"/>
                <w:tab w:val="clear" w:pos="8306"/>
              </w:tabs>
              <w:rPr>
                <w:bCs w:val="0"/>
              </w:rPr>
            </w:pPr>
            <w:r w:rsidRPr="003D04C6">
              <w:rPr>
                <w:bCs w:val="0"/>
              </w:rPr>
              <w:t>B</w:t>
            </w:r>
          </w:p>
          <w:p w14:paraId="2E3042A3" w14:textId="77777777" w:rsidR="009E759D" w:rsidRPr="003D04C6" w:rsidRDefault="009E759D" w:rsidP="00AD235E">
            <w:pPr>
              <w:pStyle w:val="Header"/>
              <w:tabs>
                <w:tab w:val="clear" w:pos="4153"/>
                <w:tab w:val="clear" w:pos="8306"/>
              </w:tabs>
              <w:rPr>
                <w:bCs w:val="0"/>
              </w:rPr>
            </w:pPr>
          </w:p>
          <w:p w14:paraId="0C793B83" w14:textId="77777777" w:rsidR="009E759D" w:rsidRPr="003D04C6" w:rsidRDefault="009E759D" w:rsidP="00AD235E">
            <w:pPr>
              <w:pStyle w:val="Header"/>
              <w:tabs>
                <w:tab w:val="clear" w:pos="4153"/>
                <w:tab w:val="clear" w:pos="8306"/>
              </w:tabs>
              <w:rPr>
                <w:bCs w:val="0"/>
              </w:rPr>
            </w:pPr>
            <w:r w:rsidRPr="003D04C6">
              <w:rPr>
                <w:bCs w:val="0"/>
              </w:rPr>
              <w:t>C</w:t>
            </w:r>
          </w:p>
          <w:p w14:paraId="21ECD154" w14:textId="77777777" w:rsidR="009E759D" w:rsidRPr="003D04C6" w:rsidRDefault="009E759D" w:rsidP="00AD235E">
            <w:pPr>
              <w:pStyle w:val="Header"/>
              <w:tabs>
                <w:tab w:val="clear" w:pos="4153"/>
                <w:tab w:val="clear" w:pos="8306"/>
              </w:tabs>
              <w:rPr>
                <w:bCs w:val="0"/>
              </w:rPr>
            </w:pPr>
            <w:r w:rsidRPr="003D04C6">
              <w:rPr>
                <w:bCs w:val="0"/>
              </w:rPr>
              <w:t>D</w:t>
            </w:r>
          </w:p>
        </w:tc>
        <w:tc>
          <w:tcPr>
            <w:tcW w:w="6946" w:type="dxa"/>
          </w:tcPr>
          <w:p w14:paraId="15275AF6" w14:textId="77777777" w:rsidR="009E759D" w:rsidRPr="003D04C6" w:rsidRDefault="009E759D" w:rsidP="00AD235E">
            <w:pPr>
              <w:autoSpaceDE w:val="0"/>
              <w:autoSpaceDN w:val="0"/>
              <w:adjustRightInd w:val="0"/>
              <w:jc w:val="both"/>
              <w:rPr>
                <w:lang w:eastAsia="en-ZA"/>
              </w:rPr>
            </w:pPr>
            <w:proofErr w:type="gramStart"/>
            <w:r w:rsidRPr="003D04C6">
              <w:rPr>
                <w:color w:val="000000"/>
              </w:rPr>
              <w:t>this</w:t>
            </w:r>
            <w:proofErr w:type="gramEnd"/>
            <w:r w:rsidRPr="003D04C6">
              <w:rPr>
                <w:color w:val="000000"/>
              </w:rPr>
              <w:t xml:space="preserve"> portion of nucleic acid will code for a chain of eight amino acids.</w:t>
            </w:r>
          </w:p>
          <w:p w14:paraId="21D941DF" w14:textId="77777777" w:rsidR="009E759D" w:rsidRPr="003D04C6" w:rsidRDefault="009E759D" w:rsidP="00AD235E">
            <w:pPr>
              <w:autoSpaceDE w:val="0"/>
              <w:autoSpaceDN w:val="0"/>
              <w:adjustRightInd w:val="0"/>
              <w:jc w:val="both"/>
              <w:rPr>
                <w:color w:val="000000"/>
              </w:rPr>
            </w:pPr>
            <w:proofErr w:type="gramStart"/>
            <w:r w:rsidRPr="003D04C6">
              <w:rPr>
                <w:color w:val="000000"/>
              </w:rPr>
              <w:t>the</w:t>
            </w:r>
            <w:proofErr w:type="gramEnd"/>
            <w:r w:rsidRPr="003D04C6">
              <w:rPr>
                <w:color w:val="000000"/>
              </w:rPr>
              <w:t xml:space="preserve"> sequence given will be complementary to the sequence     C T C G T G C T </w:t>
            </w:r>
            <w:proofErr w:type="spellStart"/>
            <w:r w:rsidRPr="003D04C6">
              <w:rPr>
                <w:color w:val="000000"/>
              </w:rPr>
              <w:t>T</w:t>
            </w:r>
            <w:proofErr w:type="spellEnd"/>
            <w:r w:rsidRPr="003D04C6">
              <w:rPr>
                <w:color w:val="000000"/>
              </w:rPr>
              <w:t>.</w:t>
            </w:r>
          </w:p>
          <w:p w14:paraId="26C0CBD3" w14:textId="77777777" w:rsidR="009E759D" w:rsidRPr="003D04C6" w:rsidRDefault="009E759D" w:rsidP="00AD235E">
            <w:pPr>
              <w:pStyle w:val="Header"/>
              <w:tabs>
                <w:tab w:val="clear" w:pos="4153"/>
                <w:tab w:val="clear" w:pos="8306"/>
                <w:tab w:val="right" w:pos="6729"/>
              </w:tabs>
              <w:jc w:val="both"/>
              <w:rPr>
                <w:color w:val="000000"/>
              </w:rPr>
            </w:pPr>
            <w:proofErr w:type="gramStart"/>
            <w:r w:rsidRPr="003D04C6">
              <w:rPr>
                <w:color w:val="000000"/>
              </w:rPr>
              <w:t>the</w:t>
            </w:r>
            <w:proofErr w:type="gramEnd"/>
            <w:r w:rsidRPr="003D04C6">
              <w:rPr>
                <w:color w:val="000000"/>
              </w:rPr>
              <w:t xml:space="preserve"> nucleic acid shown contains the sugar ribose.</w:t>
            </w:r>
          </w:p>
          <w:p w14:paraId="4D581FE3" w14:textId="77777777" w:rsidR="009E759D" w:rsidRPr="003D04C6" w:rsidRDefault="009E759D" w:rsidP="00AD235E">
            <w:pPr>
              <w:pStyle w:val="Header"/>
              <w:tabs>
                <w:tab w:val="clear" w:pos="4153"/>
                <w:tab w:val="clear" w:pos="8306"/>
                <w:tab w:val="right" w:pos="6729"/>
              </w:tabs>
              <w:jc w:val="both"/>
              <w:rPr>
                <w:bCs w:val="0"/>
              </w:rPr>
            </w:pPr>
            <w:proofErr w:type="gramStart"/>
            <w:r w:rsidRPr="003D04C6">
              <w:rPr>
                <w:color w:val="000000"/>
              </w:rPr>
              <w:t>the</w:t>
            </w:r>
            <w:proofErr w:type="gramEnd"/>
            <w:r w:rsidRPr="003D04C6">
              <w:rPr>
                <w:color w:val="000000"/>
              </w:rPr>
              <w:t xml:space="preserve"> nucleic acid shown is DNA.</w:t>
            </w:r>
          </w:p>
        </w:tc>
        <w:tc>
          <w:tcPr>
            <w:tcW w:w="236" w:type="dxa"/>
          </w:tcPr>
          <w:p w14:paraId="48CC372F" w14:textId="77777777" w:rsidR="009E759D" w:rsidRPr="003D04C6" w:rsidRDefault="009E759D" w:rsidP="00AD235E">
            <w:pPr>
              <w:pStyle w:val="Header"/>
              <w:tabs>
                <w:tab w:val="clear" w:pos="4153"/>
                <w:tab w:val="clear" w:pos="8306"/>
              </w:tabs>
              <w:rPr>
                <w:bCs w:val="0"/>
              </w:rPr>
            </w:pPr>
          </w:p>
        </w:tc>
        <w:tc>
          <w:tcPr>
            <w:tcW w:w="898" w:type="dxa"/>
          </w:tcPr>
          <w:p w14:paraId="5D6DD93E" w14:textId="77777777" w:rsidR="009E759D" w:rsidRPr="003D04C6" w:rsidRDefault="009E759D" w:rsidP="00AD235E">
            <w:pPr>
              <w:pStyle w:val="Header"/>
              <w:tabs>
                <w:tab w:val="clear" w:pos="4153"/>
                <w:tab w:val="clear" w:pos="8306"/>
              </w:tabs>
              <w:rPr>
                <w:bCs w:val="0"/>
              </w:rPr>
            </w:pPr>
          </w:p>
          <w:p w14:paraId="5A341130" w14:textId="77777777" w:rsidR="009E759D" w:rsidRPr="003D04C6" w:rsidRDefault="009E759D" w:rsidP="00AD235E">
            <w:pPr>
              <w:pStyle w:val="Header"/>
              <w:tabs>
                <w:tab w:val="clear" w:pos="4153"/>
                <w:tab w:val="clear" w:pos="8306"/>
              </w:tabs>
              <w:rPr>
                <w:bCs w:val="0"/>
              </w:rPr>
            </w:pPr>
          </w:p>
          <w:p w14:paraId="1A844D55" w14:textId="77777777" w:rsidR="009E759D" w:rsidRPr="003D04C6" w:rsidRDefault="009E759D" w:rsidP="00AD235E">
            <w:pPr>
              <w:pStyle w:val="Header"/>
              <w:tabs>
                <w:tab w:val="clear" w:pos="4153"/>
                <w:tab w:val="clear" w:pos="8306"/>
              </w:tabs>
              <w:rPr>
                <w:bCs w:val="0"/>
              </w:rPr>
            </w:pPr>
          </w:p>
          <w:p w14:paraId="6097891F" w14:textId="77777777" w:rsidR="009E759D" w:rsidRPr="003D04C6" w:rsidRDefault="009E759D" w:rsidP="00AD235E">
            <w:pPr>
              <w:pStyle w:val="Header"/>
              <w:tabs>
                <w:tab w:val="clear" w:pos="4153"/>
                <w:tab w:val="clear" w:pos="8306"/>
              </w:tabs>
              <w:rPr>
                <w:b/>
                <w:bCs w:val="0"/>
              </w:rPr>
            </w:pPr>
          </w:p>
        </w:tc>
      </w:tr>
    </w:tbl>
    <w:p w14:paraId="04311284" w14:textId="44D50E87" w:rsidR="00F272BD" w:rsidRPr="003D04C6" w:rsidRDefault="00F272BD">
      <w:r w:rsidRPr="003D04C6">
        <w:br w:type="page"/>
      </w:r>
    </w:p>
    <w:p w14:paraId="3C9B1D8C" w14:textId="77777777" w:rsidR="00C20E08" w:rsidRPr="003D04C6" w:rsidRDefault="00C20E08"/>
    <w:p w14:paraId="787850AC" w14:textId="77777777" w:rsidR="00F272BD" w:rsidRPr="003D04C6" w:rsidRDefault="00F272BD" w:rsidP="00F272BD"/>
    <w:tbl>
      <w:tblPr>
        <w:tblW w:w="10598" w:type="dxa"/>
        <w:tblLook w:val="04A0" w:firstRow="1" w:lastRow="0" w:firstColumn="1" w:lastColumn="0" w:noHBand="0" w:noVBand="1"/>
      </w:tblPr>
      <w:tblGrid>
        <w:gridCol w:w="959"/>
        <w:gridCol w:w="1134"/>
        <w:gridCol w:w="7371"/>
        <w:gridCol w:w="236"/>
        <w:gridCol w:w="898"/>
      </w:tblGrid>
      <w:tr w:rsidR="00F272BD" w:rsidRPr="003D04C6" w14:paraId="30D21E7D" w14:textId="77777777" w:rsidTr="00AD235E">
        <w:tc>
          <w:tcPr>
            <w:tcW w:w="959" w:type="dxa"/>
          </w:tcPr>
          <w:p w14:paraId="3ABBDDF5" w14:textId="77777777" w:rsidR="00F272BD" w:rsidRPr="003D04C6" w:rsidRDefault="00F272BD" w:rsidP="00AD235E">
            <w:pPr>
              <w:rPr>
                <w:sz w:val="20"/>
                <w:szCs w:val="20"/>
              </w:rPr>
            </w:pPr>
          </w:p>
        </w:tc>
        <w:tc>
          <w:tcPr>
            <w:tcW w:w="1134" w:type="dxa"/>
          </w:tcPr>
          <w:p w14:paraId="543EC310" w14:textId="77777777" w:rsidR="00F272BD" w:rsidRPr="003D04C6" w:rsidRDefault="00F272BD" w:rsidP="00AD235E">
            <w:r w:rsidRPr="003D04C6">
              <w:t>1.1.7</w:t>
            </w:r>
          </w:p>
        </w:tc>
        <w:tc>
          <w:tcPr>
            <w:tcW w:w="7371" w:type="dxa"/>
          </w:tcPr>
          <w:p w14:paraId="06CE2C76" w14:textId="7ABF4822" w:rsidR="00F272BD" w:rsidRPr="003D04C6" w:rsidRDefault="00F272BD" w:rsidP="00AD235E">
            <w:pPr>
              <w:widowControl w:val="0"/>
              <w:autoSpaceDE w:val="0"/>
              <w:autoSpaceDN w:val="0"/>
              <w:adjustRightInd w:val="0"/>
              <w:spacing w:before="31"/>
              <w:ind w:right="-22"/>
              <w:jc w:val="both"/>
              <w:rPr>
                <w:color w:val="000000"/>
              </w:rPr>
            </w:pPr>
            <w:r w:rsidRPr="003D04C6">
              <w:rPr>
                <w:color w:val="000000"/>
              </w:rPr>
              <w:t xml:space="preserve">The list </w:t>
            </w:r>
            <w:r w:rsidR="00CC0A9D">
              <w:rPr>
                <w:color w:val="000000"/>
              </w:rPr>
              <w:t xml:space="preserve">below </w:t>
            </w:r>
            <w:r w:rsidRPr="003D04C6">
              <w:rPr>
                <w:color w:val="000000"/>
              </w:rPr>
              <w:t xml:space="preserve">provides information relating to the replication </w:t>
            </w:r>
            <w:r w:rsidR="00CC0A9D">
              <w:rPr>
                <w:color w:val="000000"/>
              </w:rPr>
              <w:t xml:space="preserve">          </w:t>
            </w:r>
            <w:r w:rsidRPr="003D04C6">
              <w:rPr>
                <w:color w:val="000000"/>
              </w:rPr>
              <w:t>of DNA</w:t>
            </w:r>
            <w:r w:rsidR="00622B0D">
              <w:rPr>
                <w:color w:val="000000"/>
              </w:rPr>
              <w:t>:</w:t>
            </w:r>
          </w:p>
          <w:p w14:paraId="78F7FE0A" w14:textId="77777777" w:rsidR="00F272BD" w:rsidRPr="003D04C6" w:rsidRDefault="00F272BD" w:rsidP="00AD235E">
            <w:pPr>
              <w:widowControl w:val="0"/>
              <w:autoSpaceDE w:val="0"/>
              <w:autoSpaceDN w:val="0"/>
              <w:adjustRightInd w:val="0"/>
              <w:spacing w:before="31"/>
              <w:ind w:right="-22"/>
              <w:jc w:val="both"/>
              <w:rPr>
                <w:color w:val="FF0000"/>
              </w:rPr>
            </w:pPr>
          </w:p>
          <w:p w14:paraId="2E8C50B5" w14:textId="1A66E34C" w:rsidR="00F272BD" w:rsidRPr="003D04C6" w:rsidRDefault="00F272BD" w:rsidP="00AA6C0A">
            <w:pPr>
              <w:widowControl w:val="0"/>
              <w:numPr>
                <w:ilvl w:val="0"/>
                <w:numId w:val="26"/>
              </w:numPr>
              <w:autoSpaceDE w:val="0"/>
              <w:autoSpaceDN w:val="0"/>
              <w:adjustRightInd w:val="0"/>
              <w:ind w:left="601" w:right="-23" w:hanging="601"/>
              <w:jc w:val="both"/>
              <w:rPr>
                <w:b/>
                <w:bCs w:val="0"/>
                <w:i/>
                <w:iCs/>
                <w:color w:val="000000"/>
              </w:rPr>
            </w:pPr>
            <w:r w:rsidRPr="003D04C6">
              <w:rPr>
                <w:color w:val="000000"/>
              </w:rPr>
              <w:t>Complementary nucleotides bind to each of the two strands</w:t>
            </w:r>
            <w:r w:rsidR="00AA6C0A" w:rsidRPr="003D04C6">
              <w:rPr>
                <w:color w:val="000000"/>
              </w:rPr>
              <w:t>.</w:t>
            </w:r>
          </w:p>
          <w:p w14:paraId="5800FF2D" w14:textId="782A9A72" w:rsidR="00F272BD" w:rsidRPr="003D04C6" w:rsidRDefault="00F272BD" w:rsidP="00AA6C0A">
            <w:pPr>
              <w:widowControl w:val="0"/>
              <w:numPr>
                <w:ilvl w:val="0"/>
                <w:numId w:val="26"/>
              </w:numPr>
              <w:autoSpaceDE w:val="0"/>
              <w:autoSpaceDN w:val="0"/>
              <w:adjustRightInd w:val="0"/>
              <w:ind w:left="601" w:right="-23" w:hanging="601"/>
              <w:jc w:val="both"/>
              <w:rPr>
                <w:color w:val="000000"/>
              </w:rPr>
            </w:pPr>
            <w:r w:rsidRPr="003D04C6">
              <w:rPr>
                <w:color w:val="000000"/>
              </w:rPr>
              <w:t>Sugar phosphate bonds form between the nucleotides</w:t>
            </w:r>
            <w:r w:rsidR="00AA6C0A" w:rsidRPr="003D04C6">
              <w:rPr>
                <w:color w:val="000000"/>
              </w:rPr>
              <w:t>.</w:t>
            </w:r>
          </w:p>
          <w:p w14:paraId="394A4FDE" w14:textId="1573FE54" w:rsidR="00F272BD" w:rsidRPr="003D04C6" w:rsidRDefault="00F272BD" w:rsidP="00AA6C0A">
            <w:pPr>
              <w:widowControl w:val="0"/>
              <w:numPr>
                <w:ilvl w:val="0"/>
                <w:numId w:val="26"/>
              </w:numPr>
              <w:autoSpaceDE w:val="0"/>
              <w:autoSpaceDN w:val="0"/>
              <w:adjustRightInd w:val="0"/>
              <w:ind w:left="601" w:right="-23" w:hanging="601"/>
              <w:jc w:val="both"/>
              <w:rPr>
                <w:color w:val="000000"/>
              </w:rPr>
            </w:pPr>
            <w:r w:rsidRPr="003D04C6">
              <w:rPr>
                <w:color w:val="000000"/>
              </w:rPr>
              <w:t>The newly formed DNA molecules are identical to each other</w:t>
            </w:r>
            <w:r w:rsidR="00AA6C0A" w:rsidRPr="003D04C6">
              <w:rPr>
                <w:color w:val="000000"/>
              </w:rPr>
              <w:t>.</w:t>
            </w:r>
          </w:p>
          <w:p w14:paraId="72E6CE6A" w14:textId="1DF09A2F" w:rsidR="00F272BD" w:rsidRPr="003D04C6" w:rsidRDefault="00F272BD" w:rsidP="00AA6C0A">
            <w:pPr>
              <w:widowControl w:val="0"/>
              <w:numPr>
                <w:ilvl w:val="0"/>
                <w:numId w:val="26"/>
              </w:numPr>
              <w:autoSpaceDE w:val="0"/>
              <w:autoSpaceDN w:val="0"/>
              <w:adjustRightInd w:val="0"/>
              <w:ind w:left="601" w:right="-23" w:hanging="601"/>
              <w:jc w:val="both"/>
              <w:rPr>
                <w:b/>
                <w:bCs w:val="0"/>
                <w:i/>
                <w:iCs/>
                <w:color w:val="000000"/>
              </w:rPr>
            </w:pPr>
            <w:r w:rsidRPr="003D04C6">
              <w:rPr>
                <w:color w:val="000000"/>
              </w:rPr>
              <w:t>After unwinding, the DNA molecule forms two single strands</w:t>
            </w:r>
            <w:r w:rsidR="00AA6C0A" w:rsidRPr="003D04C6">
              <w:rPr>
                <w:color w:val="000000"/>
              </w:rPr>
              <w:t>.</w:t>
            </w:r>
          </w:p>
          <w:p w14:paraId="1B899F63" w14:textId="77777777" w:rsidR="00F272BD" w:rsidRPr="003D04C6" w:rsidRDefault="00F272BD" w:rsidP="00AD235E">
            <w:pPr>
              <w:widowControl w:val="0"/>
              <w:autoSpaceDE w:val="0"/>
              <w:autoSpaceDN w:val="0"/>
              <w:adjustRightInd w:val="0"/>
              <w:spacing w:before="31"/>
              <w:ind w:right="-22"/>
              <w:jc w:val="both"/>
              <w:rPr>
                <w:b/>
                <w:bCs w:val="0"/>
                <w:i/>
                <w:iCs/>
                <w:color w:val="000000"/>
              </w:rPr>
            </w:pPr>
          </w:p>
          <w:p w14:paraId="672A0299" w14:textId="1BDB24ED" w:rsidR="00F272BD" w:rsidRPr="003D04C6" w:rsidRDefault="00F272BD" w:rsidP="00AA6C0A">
            <w:pPr>
              <w:widowControl w:val="0"/>
              <w:autoSpaceDE w:val="0"/>
              <w:autoSpaceDN w:val="0"/>
              <w:adjustRightInd w:val="0"/>
              <w:spacing w:before="31"/>
              <w:ind w:right="-22"/>
              <w:jc w:val="both"/>
              <w:rPr>
                <w:color w:val="000000"/>
              </w:rPr>
            </w:pPr>
            <w:r w:rsidRPr="003D04C6">
              <w:rPr>
                <w:color w:val="000000"/>
              </w:rPr>
              <w:t>The correct order of these events as they occur in DNA replication is …</w:t>
            </w:r>
          </w:p>
        </w:tc>
        <w:tc>
          <w:tcPr>
            <w:tcW w:w="236" w:type="dxa"/>
          </w:tcPr>
          <w:p w14:paraId="51B28C82" w14:textId="77777777" w:rsidR="00F272BD" w:rsidRPr="003D04C6" w:rsidRDefault="00F272BD" w:rsidP="00AD235E">
            <w:pPr>
              <w:rPr>
                <w:sz w:val="20"/>
                <w:szCs w:val="20"/>
              </w:rPr>
            </w:pPr>
            <w:r w:rsidRPr="003D04C6">
              <w:rPr>
                <w:sz w:val="20"/>
                <w:szCs w:val="20"/>
              </w:rPr>
              <w:t xml:space="preserve"> </w:t>
            </w:r>
          </w:p>
        </w:tc>
        <w:tc>
          <w:tcPr>
            <w:tcW w:w="898" w:type="dxa"/>
          </w:tcPr>
          <w:p w14:paraId="49C54AC4" w14:textId="77777777" w:rsidR="00F272BD" w:rsidRPr="003D04C6" w:rsidRDefault="00F272BD" w:rsidP="00AD235E">
            <w:pPr>
              <w:rPr>
                <w:sz w:val="20"/>
                <w:szCs w:val="20"/>
              </w:rPr>
            </w:pPr>
          </w:p>
        </w:tc>
      </w:tr>
    </w:tbl>
    <w:p w14:paraId="07E880B9" w14:textId="77777777" w:rsidR="00F272BD" w:rsidRPr="003D04C6" w:rsidRDefault="00F272BD" w:rsidP="00F272BD"/>
    <w:tbl>
      <w:tblPr>
        <w:tblW w:w="10598" w:type="dxa"/>
        <w:tblLook w:val="04A0" w:firstRow="1" w:lastRow="0" w:firstColumn="1" w:lastColumn="0" w:noHBand="0" w:noVBand="1"/>
      </w:tblPr>
      <w:tblGrid>
        <w:gridCol w:w="959"/>
        <w:gridCol w:w="1134"/>
        <w:gridCol w:w="425"/>
        <w:gridCol w:w="6946"/>
        <w:gridCol w:w="236"/>
        <w:gridCol w:w="898"/>
      </w:tblGrid>
      <w:tr w:rsidR="00F272BD" w:rsidRPr="003D04C6" w14:paraId="0634251A" w14:textId="77777777" w:rsidTr="00AD235E">
        <w:tc>
          <w:tcPr>
            <w:tcW w:w="959" w:type="dxa"/>
            <w:shd w:val="clear" w:color="auto" w:fill="auto"/>
          </w:tcPr>
          <w:p w14:paraId="7D9EEE7A" w14:textId="77777777" w:rsidR="00F272BD" w:rsidRPr="003D04C6" w:rsidRDefault="00F272BD" w:rsidP="00AD235E"/>
        </w:tc>
        <w:tc>
          <w:tcPr>
            <w:tcW w:w="1134" w:type="dxa"/>
            <w:shd w:val="clear" w:color="auto" w:fill="auto"/>
          </w:tcPr>
          <w:p w14:paraId="552FC424" w14:textId="77777777" w:rsidR="00F272BD" w:rsidRPr="003D04C6" w:rsidRDefault="00F272BD" w:rsidP="00AD235E"/>
        </w:tc>
        <w:tc>
          <w:tcPr>
            <w:tcW w:w="425" w:type="dxa"/>
            <w:shd w:val="clear" w:color="auto" w:fill="auto"/>
          </w:tcPr>
          <w:p w14:paraId="248482A7" w14:textId="77777777" w:rsidR="00F272BD" w:rsidRPr="003D04C6" w:rsidRDefault="00F272BD" w:rsidP="00AD235E">
            <w:pPr>
              <w:ind w:firstLine="34"/>
            </w:pPr>
            <w:r w:rsidRPr="003D04C6">
              <w:t>A</w:t>
            </w:r>
          </w:p>
          <w:p w14:paraId="0A9517E3" w14:textId="77777777" w:rsidR="00F272BD" w:rsidRPr="003D04C6" w:rsidRDefault="00F272BD" w:rsidP="00AD235E">
            <w:pPr>
              <w:ind w:firstLine="34"/>
            </w:pPr>
            <w:r w:rsidRPr="003D04C6">
              <w:t>B</w:t>
            </w:r>
          </w:p>
          <w:p w14:paraId="14C2236E" w14:textId="77777777" w:rsidR="00F272BD" w:rsidRPr="003D04C6" w:rsidRDefault="00F272BD" w:rsidP="00AD235E">
            <w:pPr>
              <w:ind w:firstLine="34"/>
            </w:pPr>
            <w:r w:rsidRPr="003D04C6">
              <w:t>C</w:t>
            </w:r>
          </w:p>
          <w:p w14:paraId="76D5DCC5" w14:textId="77777777" w:rsidR="00F272BD" w:rsidRPr="003D04C6" w:rsidRDefault="00F272BD" w:rsidP="00AD235E">
            <w:pPr>
              <w:ind w:firstLine="34"/>
            </w:pPr>
            <w:r w:rsidRPr="003D04C6">
              <w:t>D</w:t>
            </w:r>
          </w:p>
        </w:tc>
        <w:tc>
          <w:tcPr>
            <w:tcW w:w="6946" w:type="dxa"/>
            <w:shd w:val="clear" w:color="auto" w:fill="auto"/>
          </w:tcPr>
          <w:p w14:paraId="0583590C" w14:textId="77777777" w:rsidR="00F272BD" w:rsidRPr="003D04C6" w:rsidRDefault="00F272BD" w:rsidP="00AD235E">
            <w:pPr>
              <w:tabs>
                <w:tab w:val="right" w:pos="6729"/>
              </w:tabs>
              <w:ind w:firstLine="34"/>
              <w:jc w:val="both"/>
              <w:rPr>
                <w:b/>
                <w:bCs w:val="0"/>
                <w:i/>
                <w:iCs/>
                <w:color w:val="000000"/>
              </w:rPr>
            </w:pPr>
            <w:r w:rsidRPr="003D04C6">
              <w:rPr>
                <w:color w:val="000000"/>
              </w:rPr>
              <w:t>1, 2, 3 and 4.</w:t>
            </w:r>
          </w:p>
          <w:p w14:paraId="1AFBCEFE" w14:textId="77777777" w:rsidR="00F272BD" w:rsidRPr="003D04C6" w:rsidRDefault="00F272BD" w:rsidP="00AD235E">
            <w:pPr>
              <w:tabs>
                <w:tab w:val="right" w:pos="6729"/>
              </w:tabs>
              <w:ind w:firstLine="34"/>
              <w:jc w:val="both"/>
              <w:rPr>
                <w:b/>
                <w:bCs w:val="0"/>
                <w:i/>
                <w:iCs/>
                <w:color w:val="000000"/>
              </w:rPr>
            </w:pPr>
            <w:r w:rsidRPr="003D04C6">
              <w:rPr>
                <w:color w:val="000000"/>
              </w:rPr>
              <w:t>1, 2, 3 and 2.</w:t>
            </w:r>
          </w:p>
          <w:p w14:paraId="4940B180" w14:textId="77777777" w:rsidR="00F272BD" w:rsidRPr="003D04C6" w:rsidRDefault="00F272BD" w:rsidP="00AD235E">
            <w:pPr>
              <w:tabs>
                <w:tab w:val="right" w:pos="6729"/>
              </w:tabs>
              <w:ind w:firstLine="34"/>
              <w:jc w:val="both"/>
              <w:rPr>
                <w:b/>
                <w:bCs w:val="0"/>
                <w:i/>
                <w:iCs/>
                <w:color w:val="000000"/>
              </w:rPr>
            </w:pPr>
            <w:r w:rsidRPr="003D04C6">
              <w:rPr>
                <w:color w:val="000000"/>
              </w:rPr>
              <w:t>4, 2, 1 and 3.</w:t>
            </w:r>
          </w:p>
          <w:p w14:paraId="51E6636D" w14:textId="77777777" w:rsidR="00F272BD" w:rsidRPr="003D04C6" w:rsidRDefault="00F272BD" w:rsidP="00AD235E">
            <w:pPr>
              <w:tabs>
                <w:tab w:val="right" w:pos="6729"/>
              </w:tabs>
              <w:ind w:firstLine="34"/>
              <w:jc w:val="both"/>
              <w:rPr>
                <w:color w:val="000000"/>
              </w:rPr>
            </w:pPr>
            <w:r w:rsidRPr="003D04C6">
              <w:rPr>
                <w:color w:val="000000"/>
              </w:rPr>
              <w:t>4, 1, 2 and 3.</w:t>
            </w:r>
          </w:p>
          <w:p w14:paraId="0E8123F8" w14:textId="77777777" w:rsidR="00F272BD" w:rsidRPr="003D04C6" w:rsidRDefault="00F272BD" w:rsidP="00AD235E">
            <w:pPr>
              <w:tabs>
                <w:tab w:val="right" w:pos="6729"/>
              </w:tabs>
              <w:ind w:firstLine="34"/>
              <w:jc w:val="both"/>
              <w:rPr>
                <w:b/>
                <w:bCs w:val="0"/>
                <w:i/>
                <w:iCs/>
              </w:rPr>
            </w:pPr>
          </w:p>
        </w:tc>
        <w:tc>
          <w:tcPr>
            <w:tcW w:w="236" w:type="dxa"/>
            <w:shd w:val="clear" w:color="auto" w:fill="auto"/>
          </w:tcPr>
          <w:p w14:paraId="0B4D8CA1" w14:textId="77777777" w:rsidR="00F272BD" w:rsidRPr="003D04C6" w:rsidRDefault="00F272BD" w:rsidP="00AD235E"/>
        </w:tc>
        <w:tc>
          <w:tcPr>
            <w:tcW w:w="898" w:type="dxa"/>
            <w:shd w:val="clear" w:color="auto" w:fill="auto"/>
          </w:tcPr>
          <w:p w14:paraId="3918C46C" w14:textId="77777777" w:rsidR="00F272BD" w:rsidRPr="003D04C6" w:rsidRDefault="00F272BD" w:rsidP="00AD235E"/>
        </w:tc>
      </w:tr>
      <w:tr w:rsidR="00F272BD" w:rsidRPr="003D04C6" w14:paraId="3BF9E592" w14:textId="77777777" w:rsidTr="00AD235E">
        <w:tc>
          <w:tcPr>
            <w:tcW w:w="959" w:type="dxa"/>
          </w:tcPr>
          <w:p w14:paraId="197FFCF6" w14:textId="77777777" w:rsidR="00F272BD" w:rsidRPr="003D04C6" w:rsidRDefault="00F272BD" w:rsidP="00AD235E">
            <w:pPr>
              <w:rPr>
                <w:sz w:val="20"/>
                <w:szCs w:val="20"/>
              </w:rPr>
            </w:pPr>
          </w:p>
        </w:tc>
        <w:tc>
          <w:tcPr>
            <w:tcW w:w="1134" w:type="dxa"/>
          </w:tcPr>
          <w:p w14:paraId="5E182AC7" w14:textId="77777777" w:rsidR="00F272BD" w:rsidRPr="003D04C6" w:rsidRDefault="00F272BD" w:rsidP="00AD235E">
            <w:r w:rsidRPr="003D04C6">
              <w:t>1.1.8</w:t>
            </w:r>
          </w:p>
        </w:tc>
        <w:tc>
          <w:tcPr>
            <w:tcW w:w="7371" w:type="dxa"/>
            <w:gridSpan w:val="2"/>
          </w:tcPr>
          <w:p w14:paraId="602E0416" w14:textId="2FDB7940" w:rsidR="00F272BD" w:rsidRPr="003D04C6" w:rsidRDefault="00F272BD" w:rsidP="00AD235E">
            <w:pPr>
              <w:widowControl w:val="0"/>
              <w:autoSpaceDE w:val="0"/>
              <w:autoSpaceDN w:val="0"/>
              <w:adjustRightInd w:val="0"/>
              <w:ind w:left="21" w:right="34" w:hanging="21"/>
              <w:jc w:val="both"/>
            </w:pPr>
            <w:r w:rsidRPr="003D04C6">
              <w:t xml:space="preserve">Which </w:t>
            </w:r>
            <w:r w:rsidR="00AA6C0A" w:rsidRPr="003D04C6">
              <w:t xml:space="preserve">ONE </w:t>
            </w:r>
            <w:r w:rsidRPr="003D04C6">
              <w:t>of the following accounts for gametes having a single allele only for a particular characteristic, instead of two?</w:t>
            </w:r>
          </w:p>
          <w:p w14:paraId="605F9A21" w14:textId="77777777" w:rsidR="00F272BD" w:rsidRPr="003D04C6" w:rsidRDefault="00F272BD" w:rsidP="00AD235E">
            <w:pPr>
              <w:widowControl w:val="0"/>
              <w:autoSpaceDE w:val="0"/>
              <w:autoSpaceDN w:val="0"/>
              <w:adjustRightInd w:val="0"/>
              <w:spacing w:before="31"/>
              <w:ind w:left="474" w:right="-22"/>
              <w:jc w:val="both"/>
              <w:rPr>
                <w:b/>
                <w:bCs w:val="0"/>
                <w:i/>
                <w:iCs/>
                <w:color w:val="000000"/>
              </w:rPr>
            </w:pPr>
          </w:p>
        </w:tc>
        <w:tc>
          <w:tcPr>
            <w:tcW w:w="236" w:type="dxa"/>
          </w:tcPr>
          <w:p w14:paraId="4EA8D188" w14:textId="77777777" w:rsidR="00F272BD" w:rsidRPr="003D04C6" w:rsidRDefault="00F272BD" w:rsidP="00AD235E">
            <w:pPr>
              <w:rPr>
                <w:sz w:val="20"/>
                <w:szCs w:val="20"/>
              </w:rPr>
            </w:pPr>
          </w:p>
        </w:tc>
        <w:tc>
          <w:tcPr>
            <w:tcW w:w="898" w:type="dxa"/>
          </w:tcPr>
          <w:p w14:paraId="3D7B3DAD" w14:textId="77777777" w:rsidR="00F272BD" w:rsidRPr="003D04C6" w:rsidRDefault="00F272BD" w:rsidP="00AD235E">
            <w:pPr>
              <w:rPr>
                <w:sz w:val="20"/>
                <w:szCs w:val="20"/>
              </w:rPr>
            </w:pPr>
          </w:p>
        </w:tc>
      </w:tr>
      <w:tr w:rsidR="00F272BD" w:rsidRPr="003D04C6" w14:paraId="2595BB52" w14:textId="77777777" w:rsidTr="00AD235E">
        <w:tblPrEx>
          <w:tblLook w:val="01E0" w:firstRow="1" w:lastRow="1" w:firstColumn="1" w:lastColumn="1" w:noHBand="0" w:noVBand="0"/>
        </w:tblPrEx>
        <w:tc>
          <w:tcPr>
            <w:tcW w:w="959" w:type="dxa"/>
          </w:tcPr>
          <w:p w14:paraId="7CE8F611" w14:textId="77777777" w:rsidR="00F272BD" w:rsidRPr="003D04C6" w:rsidRDefault="00F272BD" w:rsidP="00AD235E">
            <w:pPr>
              <w:pStyle w:val="Header"/>
              <w:tabs>
                <w:tab w:val="clear" w:pos="4153"/>
                <w:tab w:val="clear" w:pos="8306"/>
              </w:tabs>
              <w:rPr>
                <w:bCs w:val="0"/>
              </w:rPr>
            </w:pPr>
          </w:p>
        </w:tc>
        <w:tc>
          <w:tcPr>
            <w:tcW w:w="1134" w:type="dxa"/>
          </w:tcPr>
          <w:p w14:paraId="1034D6D3" w14:textId="77777777" w:rsidR="00F272BD" w:rsidRPr="003D04C6" w:rsidRDefault="00F272BD" w:rsidP="00AD235E">
            <w:pPr>
              <w:pStyle w:val="Header"/>
              <w:tabs>
                <w:tab w:val="clear" w:pos="4153"/>
                <w:tab w:val="clear" w:pos="8306"/>
              </w:tabs>
              <w:rPr>
                <w:bCs w:val="0"/>
              </w:rPr>
            </w:pPr>
          </w:p>
        </w:tc>
        <w:tc>
          <w:tcPr>
            <w:tcW w:w="425" w:type="dxa"/>
          </w:tcPr>
          <w:p w14:paraId="56221EAA" w14:textId="77777777" w:rsidR="00F272BD" w:rsidRPr="003D04C6" w:rsidRDefault="00F272BD" w:rsidP="00AD235E">
            <w:pPr>
              <w:pStyle w:val="Header"/>
              <w:tabs>
                <w:tab w:val="clear" w:pos="4153"/>
                <w:tab w:val="clear" w:pos="8306"/>
              </w:tabs>
              <w:rPr>
                <w:bCs w:val="0"/>
              </w:rPr>
            </w:pPr>
            <w:r w:rsidRPr="003D04C6">
              <w:rPr>
                <w:bCs w:val="0"/>
              </w:rPr>
              <w:t>A</w:t>
            </w:r>
          </w:p>
          <w:p w14:paraId="75FF3A91" w14:textId="77777777" w:rsidR="00F272BD" w:rsidRPr="003D04C6" w:rsidRDefault="00F272BD" w:rsidP="00AD235E">
            <w:pPr>
              <w:pStyle w:val="Header"/>
              <w:tabs>
                <w:tab w:val="clear" w:pos="4153"/>
                <w:tab w:val="clear" w:pos="8306"/>
              </w:tabs>
              <w:rPr>
                <w:bCs w:val="0"/>
              </w:rPr>
            </w:pPr>
            <w:r w:rsidRPr="003D04C6">
              <w:rPr>
                <w:bCs w:val="0"/>
              </w:rPr>
              <w:t>B</w:t>
            </w:r>
          </w:p>
          <w:p w14:paraId="5B76D292" w14:textId="77777777" w:rsidR="00F272BD" w:rsidRPr="003D04C6" w:rsidRDefault="00F272BD" w:rsidP="00AD235E">
            <w:pPr>
              <w:pStyle w:val="Header"/>
              <w:tabs>
                <w:tab w:val="clear" w:pos="4153"/>
                <w:tab w:val="clear" w:pos="8306"/>
              </w:tabs>
              <w:rPr>
                <w:bCs w:val="0"/>
              </w:rPr>
            </w:pPr>
            <w:r w:rsidRPr="003D04C6">
              <w:rPr>
                <w:bCs w:val="0"/>
              </w:rPr>
              <w:t>C</w:t>
            </w:r>
          </w:p>
          <w:p w14:paraId="78791BA7" w14:textId="77777777" w:rsidR="00F272BD" w:rsidRPr="003D04C6" w:rsidRDefault="00F272BD" w:rsidP="00AD235E">
            <w:pPr>
              <w:pStyle w:val="Header"/>
              <w:tabs>
                <w:tab w:val="clear" w:pos="4153"/>
                <w:tab w:val="clear" w:pos="8306"/>
              </w:tabs>
              <w:rPr>
                <w:bCs w:val="0"/>
              </w:rPr>
            </w:pPr>
            <w:r w:rsidRPr="003D04C6">
              <w:rPr>
                <w:bCs w:val="0"/>
              </w:rPr>
              <w:t>D</w:t>
            </w:r>
          </w:p>
        </w:tc>
        <w:tc>
          <w:tcPr>
            <w:tcW w:w="6946" w:type="dxa"/>
          </w:tcPr>
          <w:p w14:paraId="5926D618" w14:textId="47580E8C" w:rsidR="00F272BD" w:rsidRPr="003D04C6" w:rsidRDefault="00F272BD" w:rsidP="00AD235E">
            <w:pPr>
              <w:autoSpaceDE w:val="0"/>
              <w:autoSpaceDN w:val="0"/>
              <w:adjustRightInd w:val="0"/>
              <w:rPr>
                <w:color w:val="000000"/>
              </w:rPr>
            </w:pPr>
            <w:r w:rsidRPr="003D04C6">
              <w:t>The chromosome number is halved during Meiosis II</w:t>
            </w:r>
          </w:p>
          <w:p w14:paraId="41F03D4C" w14:textId="224A11C5" w:rsidR="00F272BD" w:rsidRPr="003D04C6" w:rsidRDefault="00F272BD" w:rsidP="00AD235E">
            <w:pPr>
              <w:autoSpaceDE w:val="0"/>
              <w:autoSpaceDN w:val="0"/>
              <w:adjustRightInd w:val="0"/>
            </w:pPr>
            <w:r w:rsidRPr="003D04C6">
              <w:t>Mendel</w:t>
            </w:r>
            <w:r w:rsidR="00AA6C0A" w:rsidRPr="003D04C6">
              <w:t>'</w:t>
            </w:r>
            <w:r w:rsidRPr="003D04C6">
              <w:t>s principle of segregation</w:t>
            </w:r>
          </w:p>
          <w:p w14:paraId="386C59A3" w14:textId="0B94975F" w:rsidR="00F272BD" w:rsidRPr="003D04C6" w:rsidRDefault="00F272BD" w:rsidP="00AD235E">
            <w:pPr>
              <w:autoSpaceDE w:val="0"/>
              <w:autoSpaceDN w:val="0"/>
              <w:adjustRightInd w:val="0"/>
            </w:pPr>
            <w:r w:rsidRPr="003D04C6">
              <w:t>Mendel</w:t>
            </w:r>
            <w:r w:rsidR="00AA6C0A" w:rsidRPr="003D04C6">
              <w:t>'</w:t>
            </w:r>
            <w:r w:rsidRPr="003D04C6">
              <w:t>s principle of independent assortment</w:t>
            </w:r>
          </w:p>
          <w:p w14:paraId="2FB79191" w14:textId="30DE11B2" w:rsidR="00F272BD" w:rsidRPr="003D04C6" w:rsidRDefault="00F272BD" w:rsidP="00AD235E">
            <w:pPr>
              <w:autoSpaceDE w:val="0"/>
              <w:autoSpaceDN w:val="0"/>
              <w:adjustRightInd w:val="0"/>
              <w:rPr>
                <w:color w:val="000000"/>
              </w:rPr>
            </w:pPr>
            <w:r w:rsidRPr="003D04C6">
              <w:rPr>
                <w:color w:val="000000"/>
              </w:rPr>
              <w:t xml:space="preserve">The </w:t>
            </w:r>
            <w:r w:rsidR="00AA6C0A" w:rsidRPr="003D04C6">
              <w:rPr>
                <w:color w:val="000000"/>
              </w:rPr>
              <w:t>'</w:t>
            </w:r>
            <w:r w:rsidRPr="003D04C6">
              <w:rPr>
                <w:color w:val="000000"/>
              </w:rPr>
              <w:t>law</w:t>
            </w:r>
            <w:r w:rsidR="00AA6C0A" w:rsidRPr="003D04C6">
              <w:rPr>
                <w:color w:val="000000"/>
              </w:rPr>
              <w:t>'</w:t>
            </w:r>
            <w:r w:rsidRPr="003D04C6">
              <w:rPr>
                <w:color w:val="000000"/>
              </w:rPr>
              <w:t xml:space="preserve"> of dominance</w:t>
            </w:r>
          </w:p>
          <w:p w14:paraId="305828DD" w14:textId="77777777" w:rsidR="00F272BD" w:rsidRPr="003D04C6" w:rsidRDefault="00F272BD" w:rsidP="00AD235E">
            <w:pPr>
              <w:pStyle w:val="Header"/>
              <w:tabs>
                <w:tab w:val="clear" w:pos="4153"/>
                <w:tab w:val="clear" w:pos="8306"/>
                <w:tab w:val="right" w:pos="6729"/>
              </w:tabs>
              <w:jc w:val="both"/>
              <w:rPr>
                <w:bCs w:val="0"/>
              </w:rPr>
            </w:pPr>
          </w:p>
        </w:tc>
        <w:tc>
          <w:tcPr>
            <w:tcW w:w="236" w:type="dxa"/>
          </w:tcPr>
          <w:p w14:paraId="4124812C" w14:textId="77777777" w:rsidR="00F272BD" w:rsidRPr="003D04C6" w:rsidRDefault="00F272BD" w:rsidP="00AD235E">
            <w:pPr>
              <w:pStyle w:val="Header"/>
              <w:tabs>
                <w:tab w:val="clear" w:pos="4153"/>
                <w:tab w:val="clear" w:pos="8306"/>
              </w:tabs>
              <w:rPr>
                <w:bCs w:val="0"/>
              </w:rPr>
            </w:pPr>
          </w:p>
        </w:tc>
        <w:tc>
          <w:tcPr>
            <w:tcW w:w="898" w:type="dxa"/>
          </w:tcPr>
          <w:p w14:paraId="307C5B7D" w14:textId="77777777" w:rsidR="00F272BD" w:rsidRPr="003D04C6" w:rsidRDefault="00F272BD" w:rsidP="00AD235E">
            <w:pPr>
              <w:pStyle w:val="Header"/>
              <w:tabs>
                <w:tab w:val="clear" w:pos="4153"/>
                <w:tab w:val="clear" w:pos="8306"/>
              </w:tabs>
              <w:rPr>
                <w:bCs w:val="0"/>
              </w:rPr>
            </w:pPr>
          </w:p>
          <w:p w14:paraId="2DCE9078" w14:textId="77777777" w:rsidR="00F272BD" w:rsidRPr="003D04C6" w:rsidRDefault="00F272BD" w:rsidP="00AD235E">
            <w:pPr>
              <w:pStyle w:val="Header"/>
              <w:tabs>
                <w:tab w:val="clear" w:pos="4153"/>
                <w:tab w:val="clear" w:pos="8306"/>
              </w:tabs>
              <w:rPr>
                <w:bCs w:val="0"/>
              </w:rPr>
            </w:pPr>
          </w:p>
          <w:p w14:paraId="68891F10" w14:textId="77777777" w:rsidR="00F272BD" w:rsidRPr="003D04C6" w:rsidRDefault="00F272BD" w:rsidP="00AD235E">
            <w:pPr>
              <w:pStyle w:val="Header"/>
              <w:tabs>
                <w:tab w:val="clear" w:pos="4153"/>
                <w:tab w:val="clear" w:pos="8306"/>
              </w:tabs>
              <w:rPr>
                <w:bCs w:val="0"/>
              </w:rPr>
            </w:pPr>
          </w:p>
          <w:p w14:paraId="6F798FFC" w14:textId="77777777" w:rsidR="00F272BD" w:rsidRPr="003D04C6" w:rsidRDefault="00F272BD" w:rsidP="00AD235E">
            <w:pPr>
              <w:pStyle w:val="Header"/>
              <w:tabs>
                <w:tab w:val="clear" w:pos="4153"/>
                <w:tab w:val="clear" w:pos="8306"/>
              </w:tabs>
              <w:rPr>
                <w:b/>
                <w:bCs w:val="0"/>
              </w:rPr>
            </w:pPr>
          </w:p>
        </w:tc>
      </w:tr>
      <w:tr w:rsidR="00F272BD" w:rsidRPr="003D04C6" w14:paraId="419FAA6B" w14:textId="77777777" w:rsidTr="00AD235E">
        <w:tc>
          <w:tcPr>
            <w:tcW w:w="959" w:type="dxa"/>
            <w:shd w:val="clear" w:color="auto" w:fill="auto"/>
          </w:tcPr>
          <w:p w14:paraId="7C400D88" w14:textId="77777777" w:rsidR="00F272BD" w:rsidRPr="003D04C6" w:rsidRDefault="00F272BD" w:rsidP="00AD235E"/>
        </w:tc>
        <w:tc>
          <w:tcPr>
            <w:tcW w:w="1134" w:type="dxa"/>
            <w:shd w:val="clear" w:color="auto" w:fill="auto"/>
          </w:tcPr>
          <w:p w14:paraId="405404F4" w14:textId="77777777" w:rsidR="00F272BD" w:rsidRPr="003D04C6" w:rsidRDefault="00F272BD" w:rsidP="00AD235E">
            <w:r w:rsidRPr="003D04C6">
              <w:t>1.1.9</w:t>
            </w:r>
          </w:p>
        </w:tc>
        <w:tc>
          <w:tcPr>
            <w:tcW w:w="7371" w:type="dxa"/>
            <w:gridSpan w:val="2"/>
            <w:shd w:val="clear" w:color="auto" w:fill="auto"/>
          </w:tcPr>
          <w:p w14:paraId="724EE9B7" w14:textId="77777777" w:rsidR="00F272BD" w:rsidRPr="003D04C6" w:rsidRDefault="00F272BD" w:rsidP="00AD235E">
            <w:pPr>
              <w:jc w:val="both"/>
            </w:pPr>
            <w:r w:rsidRPr="003D04C6">
              <w:t>In multiple alleles …</w:t>
            </w:r>
          </w:p>
        </w:tc>
        <w:tc>
          <w:tcPr>
            <w:tcW w:w="236" w:type="dxa"/>
            <w:shd w:val="clear" w:color="auto" w:fill="auto"/>
          </w:tcPr>
          <w:p w14:paraId="586912F5" w14:textId="77777777" w:rsidR="00F272BD" w:rsidRPr="003D04C6" w:rsidRDefault="00F272BD" w:rsidP="00AD235E"/>
        </w:tc>
        <w:tc>
          <w:tcPr>
            <w:tcW w:w="898" w:type="dxa"/>
            <w:shd w:val="clear" w:color="auto" w:fill="auto"/>
          </w:tcPr>
          <w:p w14:paraId="5209160C" w14:textId="77777777" w:rsidR="00F272BD" w:rsidRPr="003D04C6" w:rsidRDefault="00F272BD" w:rsidP="00AD235E"/>
        </w:tc>
      </w:tr>
    </w:tbl>
    <w:p w14:paraId="25599F78" w14:textId="77777777" w:rsidR="00F272BD" w:rsidRPr="003D04C6" w:rsidRDefault="00F272BD" w:rsidP="00F272BD"/>
    <w:tbl>
      <w:tblPr>
        <w:tblW w:w="10598" w:type="dxa"/>
        <w:tblLook w:val="04A0" w:firstRow="1" w:lastRow="0" w:firstColumn="1" w:lastColumn="0" w:noHBand="0" w:noVBand="1"/>
      </w:tblPr>
      <w:tblGrid>
        <w:gridCol w:w="959"/>
        <w:gridCol w:w="1134"/>
        <w:gridCol w:w="425"/>
        <w:gridCol w:w="6946"/>
        <w:gridCol w:w="236"/>
        <w:gridCol w:w="898"/>
      </w:tblGrid>
      <w:tr w:rsidR="00F272BD" w:rsidRPr="003D04C6" w14:paraId="4D06E9B9" w14:textId="77777777" w:rsidTr="00AD235E">
        <w:tc>
          <w:tcPr>
            <w:tcW w:w="959" w:type="dxa"/>
            <w:shd w:val="clear" w:color="auto" w:fill="auto"/>
          </w:tcPr>
          <w:p w14:paraId="7A4774D7" w14:textId="77777777" w:rsidR="00F272BD" w:rsidRPr="003D04C6" w:rsidRDefault="00F272BD" w:rsidP="00AD235E"/>
        </w:tc>
        <w:tc>
          <w:tcPr>
            <w:tcW w:w="1134" w:type="dxa"/>
            <w:shd w:val="clear" w:color="auto" w:fill="auto"/>
          </w:tcPr>
          <w:p w14:paraId="225A496E" w14:textId="77777777" w:rsidR="00F272BD" w:rsidRPr="003D04C6" w:rsidRDefault="00F272BD" w:rsidP="00AD235E"/>
        </w:tc>
        <w:tc>
          <w:tcPr>
            <w:tcW w:w="425" w:type="dxa"/>
            <w:shd w:val="clear" w:color="auto" w:fill="auto"/>
          </w:tcPr>
          <w:p w14:paraId="7CBFB508" w14:textId="77777777" w:rsidR="00F272BD" w:rsidRPr="003D04C6" w:rsidRDefault="00F272BD" w:rsidP="00AD235E">
            <w:r w:rsidRPr="003D04C6">
              <w:t>A</w:t>
            </w:r>
          </w:p>
          <w:p w14:paraId="6190FD53" w14:textId="77777777" w:rsidR="00F272BD" w:rsidRPr="003D04C6" w:rsidRDefault="00F272BD" w:rsidP="00AD235E">
            <w:r w:rsidRPr="003D04C6">
              <w:t>B</w:t>
            </w:r>
          </w:p>
          <w:p w14:paraId="125337F1" w14:textId="77777777" w:rsidR="00F272BD" w:rsidRPr="003D04C6" w:rsidRDefault="00F272BD" w:rsidP="00AD235E">
            <w:r w:rsidRPr="003D04C6">
              <w:t>C</w:t>
            </w:r>
          </w:p>
          <w:p w14:paraId="1D95C36A" w14:textId="77777777" w:rsidR="00F272BD" w:rsidRPr="003D04C6" w:rsidRDefault="00F272BD" w:rsidP="00AD235E"/>
          <w:p w14:paraId="15766917" w14:textId="77777777" w:rsidR="00F272BD" w:rsidRPr="003D04C6" w:rsidRDefault="00F272BD" w:rsidP="00AD235E">
            <w:r w:rsidRPr="003D04C6">
              <w:t>D</w:t>
            </w:r>
          </w:p>
        </w:tc>
        <w:tc>
          <w:tcPr>
            <w:tcW w:w="6946" w:type="dxa"/>
            <w:shd w:val="clear" w:color="auto" w:fill="auto"/>
          </w:tcPr>
          <w:p w14:paraId="7AAA57F1" w14:textId="77777777" w:rsidR="00F272BD" w:rsidRPr="003D04C6" w:rsidRDefault="00F272BD" w:rsidP="00AD235E">
            <w:pPr>
              <w:tabs>
                <w:tab w:val="right" w:pos="6729"/>
              </w:tabs>
              <w:jc w:val="both"/>
            </w:pPr>
            <w:proofErr w:type="gramStart"/>
            <w:r w:rsidRPr="003D04C6">
              <w:t>more</w:t>
            </w:r>
            <w:proofErr w:type="gramEnd"/>
            <w:r w:rsidRPr="003D04C6">
              <w:t xml:space="preserve"> than one gene controls a trait or characteristic.</w:t>
            </w:r>
          </w:p>
          <w:p w14:paraId="73FCA86A" w14:textId="77777777" w:rsidR="00F272BD" w:rsidRPr="003D04C6" w:rsidRDefault="00F272BD" w:rsidP="00AD235E">
            <w:pPr>
              <w:tabs>
                <w:tab w:val="right" w:pos="6729"/>
              </w:tabs>
              <w:jc w:val="both"/>
            </w:pPr>
            <w:proofErr w:type="gramStart"/>
            <w:r w:rsidRPr="003D04C6">
              <w:t>there</w:t>
            </w:r>
            <w:proofErr w:type="gramEnd"/>
            <w:r w:rsidRPr="003D04C6">
              <w:t xml:space="preserve"> are more than two different alleles for the same gene.</w:t>
            </w:r>
          </w:p>
          <w:p w14:paraId="3ED5F20E" w14:textId="32C16325" w:rsidR="00F272BD" w:rsidRPr="003D04C6" w:rsidRDefault="00F272BD" w:rsidP="00AD235E">
            <w:pPr>
              <w:tabs>
                <w:tab w:val="right" w:pos="6729"/>
              </w:tabs>
              <w:jc w:val="both"/>
            </w:pPr>
            <w:proofErr w:type="gramStart"/>
            <w:r w:rsidRPr="003D04C6">
              <w:t>the</w:t>
            </w:r>
            <w:proofErr w:type="gramEnd"/>
            <w:r w:rsidRPr="003D04C6">
              <w:t xml:space="preserve"> different alleles for the same characteristic are </w:t>
            </w:r>
            <w:r w:rsidR="00CA27A8">
              <w:t>at</w:t>
            </w:r>
            <w:r w:rsidRPr="003D04C6">
              <w:t xml:space="preserve"> different </w:t>
            </w:r>
            <w:r w:rsidR="00CA27A8">
              <w:t>positions</w:t>
            </w:r>
            <w:r w:rsidRPr="003D04C6">
              <w:t>.</w:t>
            </w:r>
          </w:p>
          <w:p w14:paraId="30B3CD31" w14:textId="77777777" w:rsidR="00F272BD" w:rsidRPr="003D04C6" w:rsidRDefault="00F272BD" w:rsidP="00AD235E">
            <w:pPr>
              <w:tabs>
                <w:tab w:val="right" w:pos="6729"/>
              </w:tabs>
              <w:jc w:val="both"/>
            </w:pPr>
            <w:proofErr w:type="gramStart"/>
            <w:r w:rsidRPr="003D04C6">
              <w:t>there</w:t>
            </w:r>
            <w:proofErr w:type="gramEnd"/>
            <w:r w:rsidRPr="003D04C6">
              <w:t xml:space="preserve"> are only two alleles for a particular gene.</w:t>
            </w:r>
          </w:p>
        </w:tc>
        <w:tc>
          <w:tcPr>
            <w:tcW w:w="236" w:type="dxa"/>
            <w:shd w:val="clear" w:color="auto" w:fill="auto"/>
          </w:tcPr>
          <w:p w14:paraId="7CD39CED" w14:textId="77777777" w:rsidR="00F272BD" w:rsidRPr="003D04C6" w:rsidRDefault="00F272BD" w:rsidP="00AD235E"/>
        </w:tc>
        <w:tc>
          <w:tcPr>
            <w:tcW w:w="898" w:type="dxa"/>
            <w:shd w:val="clear" w:color="auto" w:fill="auto"/>
          </w:tcPr>
          <w:p w14:paraId="5D381EEA" w14:textId="77777777" w:rsidR="00F272BD" w:rsidRPr="003D04C6" w:rsidRDefault="00F272BD" w:rsidP="00AD235E"/>
        </w:tc>
      </w:tr>
    </w:tbl>
    <w:p w14:paraId="1D413B92" w14:textId="77777777" w:rsidR="00F272BD" w:rsidRPr="003D04C6" w:rsidRDefault="00F272BD" w:rsidP="00F272BD">
      <w:pPr>
        <w:ind w:left="720" w:hanging="288"/>
      </w:pPr>
    </w:p>
    <w:tbl>
      <w:tblPr>
        <w:tblW w:w="10598" w:type="dxa"/>
        <w:tblLook w:val="04A0" w:firstRow="1" w:lastRow="0" w:firstColumn="1" w:lastColumn="0" w:noHBand="0" w:noVBand="1"/>
      </w:tblPr>
      <w:tblGrid>
        <w:gridCol w:w="959"/>
        <w:gridCol w:w="1134"/>
        <w:gridCol w:w="7371"/>
        <w:gridCol w:w="236"/>
        <w:gridCol w:w="898"/>
      </w:tblGrid>
      <w:tr w:rsidR="00F272BD" w:rsidRPr="003D04C6" w14:paraId="4BC688AD" w14:textId="77777777" w:rsidTr="00AD235E">
        <w:tc>
          <w:tcPr>
            <w:tcW w:w="959" w:type="dxa"/>
          </w:tcPr>
          <w:p w14:paraId="6A970FF3" w14:textId="77777777" w:rsidR="00F272BD" w:rsidRPr="003D04C6" w:rsidRDefault="00F272BD" w:rsidP="00AD235E"/>
        </w:tc>
        <w:tc>
          <w:tcPr>
            <w:tcW w:w="1134" w:type="dxa"/>
          </w:tcPr>
          <w:p w14:paraId="404BDB28" w14:textId="77777777" w:rsidR="00F272BD" w:rsidRPr="003D04C6" w:rsidRDefault="00F272BD" w:rsidP="00AD235E">
            <w:r w:rsidRPr="003D04C6">
              <w:t>1.1.10</w:t>
            </w:r>
          </w:p>
        </w:tc>
        <w:tc>
          <w:tcPr>
            <w:tcW w:w="7371" w:type="dxa"/>
          </w:tcPr>
          <w:p w14:paraId="39236D5E" w14:textId="77777777" w:rsidR="00F272BD" w:rsidRPr="003D04C6" w:rsidRDefault="00F272BD" w:rsidP="00AD235E">
            <w:pPr>
              <w:jc w:val="both"/>
              <w:rPr>
                <w:color w:val="FF0000"/>
              </w:rPr>
            </w:pPr>
            <w:r w:rsidRPr="003D04C6">
              <w:t xml:space="preserve">In a situation where a characteristic is expressed more frequently in males than in females in humans, we can conclude that </w:t>
            </w:r>
            <w:r w:rsidRPr="00622B0D">
              <w:t>…</w:t>
            </w:r>
          </w:p>
        </w:tc>
        <w:tc>
          <w:tcPr>
            <w:tcW w:w="236" w:type="dxa"/>
          </w:tcPr>
          <w:p w14:paraId="1F276ED7" w14:textId="77777777" w:rsidR="00F272BD" w:rsidRPr="003D04C6" w:rsidRDefault="00F272BD" w:rsidP="00AD235E"/>
        </w:tc>
        <w:tc>
          <w:tcPr>
            <w:tcW w:w="898" w:type="dxa"/>
          </w:tcPr>
          <w:p w14:paraId="46D3F0B7" w14:textId="77777777" w:rsidR="00F272BD" w:rsidRPr="003D04C6" w:rsidRDefault="00F272BD" w:rsidP="00AD235E"/>
        </w:tc>
      </w:tr>
    </w:tbl>
    <w:p w14:paraId="1A7639C7" w14:textId="77777777" w:rsidR="00F272BD" w:rsidRPr="003D04C6" w:rsidRDefault="00F272BD" w:rsidP="00F272BD"/>
    <w:tbl>
      <w:tblPr>
        <w:tblW w:w="10598" w:type="dxa"/>
        <w:tblLook w:val="04A0" w:firstRow="1" w:lastRow="0" w:firstColumn="1" w:lastColumn="0" w:noHBand="0" w:noVBand="1"/>
      </w:tblPr>
      <w:tblGrid>
        <w:gridCol w:w="959"/>
        <w:gridCol w:w="1134"/>
        <w:gridCol w:w="425"/>
        <w:gridCol w:w="6946"/>
        <w:gridCol w:w="236"/>
        <w:gridCol w:w="898"/>
      </w:tblGrid>
      <w:tr w:rsidR="00F272BD" w:rsidRPr="003D04C6" w14:paraId="5AF5062E" w14:textId="77777777" w:rsidTr="00AD235E">
        <w:tc>
          <w:tcPr>
            <w:tcW w:w="959" w:type="dxa"/>
          </w:tcPr>
          <w:p w14:paraId="44935478" w14:textId="77777777" w:rsidR="00F272BD" w:rsidRPr="003D04C6" w:rsidRDefault="00F272BD" w:rsidP="00AD235E"/>
        </w:tc>
        <w:tc>
          <w:tcPr>
            <w:tcW w:w="1134" w:type="dxa"/>
          </w:tcPr>
          <w:p w14:paraId="631C5CE1" w14:textId="77777777" w:rsidR="00F272BD" w:rsidRPr="003D04C6" w:rsidRDefault="00F272BD" w:rsidP="00AD235E"/>
        </w:tc>
        <w:tc>
          <w:tcPr>
            <w:tcW w:w="425" w:type="dxa"/>
          </w:tcPr>
          <w:p w14:paraId="5224030C" w14:textId="77777777" w:rsidR="00F272BD" w:rsidRPr="003D04C6" w:rsidRDefault="00F272BD" w:rsidP="00AD235E">
            <w:r w:rsidRPr="003D04C6">
              <w:t>A</w:t>
            </w:r>
          </w:p>
          <w:p w14:paraId="4A95BEFF" w14:textId="77777777" w:rsidR="00F272BD" w:rsidRPr="003D04C6" w:rsidRDefault="00F272BD" w:rsidP="00AD235E">
            <w:r w:rsidRPr="003D04C6">
              <w:t>B</w:t>
            </w:r>
          </w:p>
          <w:p w14:paraId="6DCD1C18" w14:textId="77777777" w:rsidR="00F272BD" w:rsidRPr="003D04C6" w:rsidRDefault="00F272BD" w:rsidP="00AD235E"/>
          <w:p w14:paraId="70BBAE4A" w14:textId="77777777" w:rsidR="00F272BD" w:rsidRPr="003D04C6" w:rsidRDefault="00F272BD" w:rsidP="00AD235E">
            <w:r w:rsidRPr="003D04C6">
              <w:t>C</w:t>
            </w:r>
          </w:p>
          <w:p w14:paraId="6B1A4A89" w14:textId="77777777" w:rsidR="00F272BD" w:rsidRPr="003D04C6" w:rsidRDefault="00F272BD" w:rsidP="00AD235E">
            <w:r w:rsidRPr="003D04C6">
              <w:t>D</w:t>
            </w:r>
          </w:p>
        </w:tc>
        <w:tc>
          <w:tcPr>
            <w:tcW w:w="6946" w:type="dxa"/>
          </w:tcPr>
          <w:p w14:paraId="6AAA5B22" w14:textId="77777777" w:rsidR="00F272BD" w:rsidRPr="003D04C6" w:rsidRDefault="00F272BD" w:rsidP="00AD235E">
            <w:pPr>
              <w:jc w:val="both"/>
            </w:pPr>
            <w:proofErr w:type="gramStart"/>
            <w:r w:rsidRPr="003D04C6">
              <w:t>one</w:t>
            </w:r>
            <w:proofErr w:type="gramEnd"/>
            <w:r w:rsidRPr="003D04C6">
              <w:t xml:space="preserve"> allele is dominant over the other.</w:t>
            </w:r>
          </w:p>
          <w:p w14:paraId="247720D0" w14:textId="173F2CED" w:rsidR="00F272BD" w:rsidRPr="003D04C6" w:rsidRDefault="00F272BD" w:rsidP="00AD235E">
            <w:pPr>
              <w:jc w:val="both"/>
            </w:pPr>
            <w:proofErr w:type="gramStart"/>
            <w:r w:rsidRPr="003D04C6">
              <w:t>the</w:t>
            </w:r>
            <w:proofErr w:type="gramEnd"/>
            <w:r w:rsidRPr="003D04C6">
              <w:t xml:space="preserve"> alleles for the characteristic are located on the </w:t>
            </w:r>
            <w:r w:rsidR="00CC0A9D">
              <w:t xml:space="preserve">                    </w:t>
            </w:r>
            <w:r w:rsidRPr="003D04C6">
              <w:t>X chromosomes.</w:t>
            </w:r>
          </w:p>
          <w:p w14:paraId="09328FE7" w14:textId="77777777" w:rsidR="00F272BD" w:rsidRPr="003D04C6" w:rsidRDefault="00F272BD" w:rsidP="00AD235E">
            <w:pPr>
              <w:jc w:val="both"/>
            </w:pPr>
            <w:proofErr w:type="gramStart"/>
            <w:r w:rsidRPr="003D04C6">
              <w:t>the</w:t>
            </w:r>
            <w:proofErr w:type="gramEnd"/>
            <w:r w:rsidRPr="003D04C6">
              <w:t xml:space="preserve"> alleles for the characteristic are located on the autosomes.</w:t>
            </w:r>
          </w:p>
          <w:p w14:paraId="3C9DBF20" w14:textId="32CF5E59" w:rsidR="00F272BD" w:rsidRPr="003D04C6" w:rsidRDefault="00F272BD" w:rsidP="00CC0A9D">
            <w:pPr>
              <w:jc w:val="both"/>
            </w:pPr>
            <w:proofErr w:type="gramStart"/>
            <w:r w:rsidRPr="003D04C6">
              <w:t>the</w:t>
            </w:r>
            <w:proofErr w:type="gramEnd"/>
            <w:r w:rsidRPr="003D04C6">
              <w:t xml:space="preserve"> alleles for the characteristic are located on the</w:t>
            </w:r>
            <w:r w:rsidR="00CC0A9D">
              <w:t xml:space="preserve">                    </w:t>
            </w:r>
            <w:r w:rsidRPr="003D04C6">
              <w:t xml:space="preserve"> Y chromosomes.                                                             (10 x 2)</w:t>
            </w:r>
          </w:p>
        </w:tc>
        <w:tc>
          <w:tcPr>
            <w:tcW w:w="236" w:type="dxa"/>
          </w:tcPr>
          <w:p w14:paraId="0ABA046C" w14:textId="77777777" w:rsidR="00F272BD" w:rsidRPr="003D04C6" w:rsidRDefault="00F272BD" w:rsidP="00AD235E">
            <w:pPr>
              <w:rPr>
                <w:b/>
              </w:rPr>
            </w:pPr>
          </w:p>
        </w:tc>
        <w:tc>
          <w:tcPr>
            <w:tcW w:w="898" w:type="dxa"/>
          </w:tcPr>
          <w:p w14:paraId="1D4855E3" w14:textId="77777777" w:rsidR="00F272BD" w:rsidRPr="003D04C6" w:rsidRDefault="00F272BD" w:rsidP="00AD235E">
            <w:pPr>
              <w:rPr>
                <w:b/>
                <w:color w:val="FF0000"/>
              </w:rPr>
            </w:pPr>
          </w:p>
          <w:p w14:paraId="7B13B735" w14:textId="77777777" w:rsidR="00F272BD" w:rsidRPr="003D04C6" w:rsidRDefault="00F272BD" w:rsidP="00AD235E">
            <w:pPr>
              <w:rPr>
                <w:b/>
                <w:color w:val="FF0000"/>
              </w:rPr>
            </w:pPr>
          </w:p>
          <w:p w14:paraId="3E6872FA" w14:textId="77777777" w:rsidR="00F272BD" w:rsidRPr="003D04C6" w:rsidRDefault="00F272BD" w:rsidP="00AD235E">
            <w:pPr>
              <w:rPr>
                <w:b/>
                <w:color w:val="FF0000"/>
              </w:rPr>
            </w:pPr>
          </w:p>
          <w:p w14:paraId="480FAAED" w14:textId="77777777" w:rsidR="00F272BD" w:rsidRPr="003D04C6" w:rsidRDefault="00F272BD" w:rsidP="00AD235E">
            <w:pPr>
              <w:rPr>
                <w:b/>
                <w:color w:val="FF0000"/>
              </w:rPr>
            </w:pPr>
          </w:p>
          <w:p w14:paraId="22510387" w14:textId="77777777" w:rsidR="00F272BD" w:rsidRPr="003D04C6" w:rsidRDefault="00F272BD" w:rsidP="00AD235E">
            <w:pPr>
              <w:rPr>
                <w:b/>
              </w:rPr>
            </w:pPr>
          </w:p>
          <w:p w14:paraId="19011E53" w14:textId="77777777" w:rsidR="00F272BD" w:rsidRPr="003D04C6" w:rsidRDefault="00F272BD" w:rsidP="00AD235E">
            <w:pPr>
              <w:rPr>
                <w:b/>
              </w:rPr>
            </w:pPr>
            <w:r w:rsidRPr="003D04C6">
              <w:rPr>
                <w:b/>
              </w:rPr>
              <w:t>(20)</w:t>
            </w:r>
          </w:p>
        </w:tc>
      </w:tr>
    </w:tbl>
    <w:p w14:paraId="04FAFD1D" w14:textId="77777777" w:rsidR="00F272BD" w:rsidRPr="003D04C6" w:rsidRDefault="00F272BD" w:rsidP="00F272BD">
      <w:r w:rsidRPr="003D04C6">
        <w:tab/>
      </w:r>
      <w:r w:rsidRPr="003D04C6">
        <w:tab/>
      </w:r>
      <w:r w:rsidRPr="003D04C6">
        <w:tab/>
      </w:r>
      <w:r w:rsidRPr="003D04C6">
        <w:tab/>
      </w:r>
    </w:p>
    <w:p w14:paraId="2BCCF251" w14:textId="77777777" w:rsidR="00F272BD" w:rsidRPr="003D04C6" w:rsidRDefault="00F272BD" w:rsidP="00F272BD"/>
    <w:p w14:paraId="25C948CC" w14:textId="77777777" w:rsidR="00F272BD" w:rsidRPr="003D04C6" w:rsidRDefault="00F272BD"/>
    <w:p w14:paraId="52300843" w14:textId="77777777" w:rsidR="00F272BD" w:rsidRPr="003D04C6" w:rsidRDefault="00F272BD"/>
    <w:p w14:paraId="01901B6E" w14:textId="77777777" w:rsidR="00B57C74" w:rsidRPr="003D04C6" w:rsidRDefault="00B57C74" w:rsidP="009D27FA">
      <w:r w:rsidRPr="003D04C6">
        <w:br w:type="page"/>
      </w:r>
    </w:p>
    <w:p w14:paraId="650FE0E5" w14:textId="77777777" w:rsidR="00CE67C7" w:rsidRPr="003D04C6" w:rsidRDefault="00CE67C7" w:rsidP="009D27FA"/>
    <w:p w14:paraId="0D648BA8" w14:textId="77777777" w:rsidR="00C20E08" w:rsidRPr="003D04C6" w:rsidRDefault="00C20E08" w:rsidP="009D27FA"/>
    <w:tbl>
      <w:tblPr>
        <w:tblW w:w="0" w:type="auto"/>
        <w:tblBorders>
          <w:insideH w:val="single" w:sz="4" w:space="0" w:color="auto"/>
        </w:tblBorders>
        <w:tblLayout w:type="fixed"/>
        <w:tblLook w:val="0000" w:firstRow="0" w:lastRow="0" w:firstColumn="0" w:lastColumn="0" w:noHBand="0" w:noVBand="0"/>
      </w:tblPr>
      <w:tblGrid>
        <w:gridCol w:w="959"/>
        <w:gridCol w:w="8505"/>
        <w:gridCol w:w="236"/>
        <w:gridCol w:w="898"/>
      </w:tblGrid>
      <w:tr w:rsidR="006B3C0F" w:rsidRPr="003D04C6" w14:paraId="25BD8ED5" w14:textId="77777777">
        <w:tc>
          <w:tcPr>
            <w:tcW w:w="959" w:type="dxa"/>
          </w:tcPr>
          <w:p w14:paraId="10790ABA" w14:textId="77777777" w:rsidR="006B3C0F" w:rsidRPr="003D04C6" w:rsidRDefault="006B3C0F">
            <w:r w:rsidRPr="003D04C6">
              <w:t>1.2</w:t>
            </w:r>
          </w:p>
        </w:tc>
        <w:tc>
          <w:tcPr>
            <w:tcW w:w="8505" w:type="dxa"/>
          </w:tcPr>
          <w:p w14:paraId="0E9D4B28" w14:textId="3DE990B1" w:rsidR="006B3C0F" w:rsidRPr="003D04C6" w:rsidRDefault="006B3C0F" w:rsidP="00AA6C0A">
            <w:pPr>
              <w:tabs>
                <w:tab w:val="center" w:pos="8113"/>
              </w:tabs>
              <w:jc w:val="both"/>
            </w:pPr>
            <w:r w:rsidRPr="003D04C6">
              <w:t xml:space="preserve">Give the correct biological term for each of the following descriptions. Write only the term next to the question number (1.2.1 </w:t>
            </w:r>
            <w:r w:rsidR="00BC5D75" w:rsidRPr="003D04C6">
              <w:t xml:space="preserve">to </w:t>
            </w:r>
            <w:r w:rsidRPr="003D04C6">
              <w:t>1.2.</w:t>
            </w:r>
            <w:r w:rsidR="00AA6C0A" w:rsidRPr="003D04C6">
              <w:t>6</w:t>
            </w:r>
            <w:r w:rsidR="000D32F3" w:rsidRPr="003D04C6">
              <w:t>)</w:t>
            </w:r>
            <w:r w:rsidR="00B62EC6" w:rsidRPr="003D04C6">
              <w:t xml:space="preserve"> in the ANSWER BOOK</w:t>
            </w:r>
            <w:r w:rsidR="00371B42" w:rsidRPr="003D04C6">
              <w:t>.</w:t>
            </w:r>
          </w:p>
        </w:tc>
        <w:tc>
          <w:tcPr>
            <w:tcW w:w="236" w:type="dxa"/>
          </w:tcPr>
          <w:p w14:paraId="4358E462" w14:textId="77777777" w:rsidR="006B3C0F" w:rsidRPr="003D04C6" w:rsidRDefault="006B3C0F"/>
        </w:tc>
        <w:tc>
          <w:tcPr>
            <w:tcW w:w="898" w:type="dxa"/>
          </w:tcPr>
          <w:p w14:paraId="443E5131" w14:textId="77777777" w:rsidR="006B3C0F" w:rsidRPr="003D04C6" w:rsidRDefault="006B3C0F"/>
        </w:tc>
      </w:tr>
    </w:tbl>
    <w:p w14:paraId="741D4689" w14:textId="77777777" w:rsidR="006B3C0F" w:rsidRPr="003D04C6" w:rsidRDefault="006B3C0F"/>
    <w:tbl>
      <w:tblPr>
        <w:tblW w:w="10598" w:type="dxa"/>
        <w:tblLayout w:type="fixed"/>
        <w:tblLook w:val="04A0" w:firstRow="1" w:lastRow="0" w:firstColumn="1" w:lastColumn="0" w:noHBand="0" w:noVBand="1"/>
      </w:tblPr>
      <w:tblGrid>
        <w:gridCol w:w="941"/>
        <w:gridCol w:w="1010"/>
        <w:gridCol w:w="7522"/>
        <w:gridCol w:w="236"/>
        <w:gridCol w:w="889"/>
      </w:tblGrid>
      <w:tr w:rsidR="00AA6C0A" w:rsidRPr="003D04C6" w14:paraId="5E87B991" w14:textId="77777777" w:rsidTr="000A170C">
        <w:trPr>
          <w:trHeight w:val="3411"/>
        </w:trPr>
        <w:tc>
          <w:tcPr>
            <w:tcW w:w="941" w:type="dxa"/>
          </w:tcPr>
          <w:p w14:paraId="443DB5BA" w14:textId="77777777" w:rsidR="00AA6C0A" w:rsidRPr="003D04C6" w:rsidRDefault="00AA6C0A" w:rsidP="00AD235E"/>
        </w:tc>
        <w:tc>
          <w:tcPr>
            <w:tcW w:w="1010" w:type="dxa"/>
          </w:tcPr>
          <w:p w14:paraId="0E71673B" w14:textId="77777777" w:rsidR="00AA6C0A" w:rsidRPr="003D04C6" w:rsidRDefault="00AA6C0A" w:rsidP="00AD235E">
            <w:r w:rsidRPr="003D04C6">
              <w:t>1.2.1</w:t>
            </w:r>
          </w:p>
          <w:p w14:paraId="2F9200ED" w14:textId="77777777" w:rsidR="00AA6C0A" w:rsidRPr="003D04C6" w:rsidRDefault="00AA6C0A" w:rsidP="00AD235E"/>
          <w:p w14:paraId="0F3A4A4F" w14:textId="77777777" w:rsidR="00AA6C0A" w:rsidRPr="003D04C6" w:rsidRDefault="00AA6C0A" w:rsidP="00AD235E"/>
          <w:p w14:paraId="4A4173BE" w14:textId="77777777" w:rsidR="00AA6C0A" w:rsidRPr="003D04C6" w:rsidRDefault="00AA6C0A" w:rsidP="00AD235E">
            <w:r w:rsidRPr="003D04C6">
              <w:t>1.2.2</w:t>
            </w:r>
          </w:p>
          <w:p w14:paraId="4C021EF5" w14:textId="77777777" w:rsidR="00AA6C0A" w:rsidRPr="003D04C6" w:rsidRDefault="00AA6C0A" w:rsidP="00AD235E"/>
          <w:p w14:paraId="086A7C2B" w14:textId="77777777" w:rsidR="00AA6C0A" w:rsidRPr="003D04C6" w:rsidRDefault="00AA6C0A" w:rsidP="00AD235E">
            <w:r w:rsidRPr="003D04C6">
              <w:t>1.2.3</w:t>
            </w:r>
          </w:p>
          <w:p w14:paraId="782A24F5" w14:textId="77777777" w:rsidR="00AA6C0A" w:rsidRPr="003D04C6" w:rsidRDefault="00AA6C0A" w:rsidP="00AD235E"/>
          <w:p w14:paraId="03D8B2B5" w14:textId="77777777" w:rsidR="00AA6C0A" w:rsidRPr="003D04C6" w:rsidRDefault="00AA6C0A" w:rsidP="00AD235E">
            <w:r w:rsidRPr="003D04C6">
              <w:t>1.2.4</w:t>
            </w:r>
          </w:p>
          <w:p w14:paraId="2B4C8C38" w14:textId="77777777" w:rsidR="00AA6C0A" w:rsidRPr="003D04C6" w:rsidRDefault="00AA6C0A" w:rsidP="00AD235E"/>
          <w:p w14:paraId="32ABF83E" w14:textId="77777777" w:rsidR="00AA6C0A" w:rsidRPr="003D04C6" w:rsidRDefault="00AA6C0A" w:rsidP="00AD235E">
            <w:r w:rsidRPr="003D04C6">
              <w:t>1.2.5</w:t>
            </w:r>
          </w:p>
          <w:p w14:paraId="0A5F2956" w14:textId="77777777" w:rsidR="00AA6C0A" w:rsidRPr="003D04C6" w:rsidRDefault="00AA6C0A" w:rsidP="00AD235E"/>
          <w:p w14:paraId="7FC16E4D" w14:textId="77777777" w:rsidR="00AA6C0A" w:rsidRPr="003D04C6" w:rsidRDefault="00AA6C0A" w:rsidP="00AD235E"/>
          <w:p w14:paraId="48217DFD" w14:textId="0DEA0651" w:rsidR="00AA6C0A" w:rsidRPr="003D04C6" w:rsidRDefault="00AA6C0A" w:rsidP="00AD235E">
            <w:r w:rsidRPr="003D04C6">
              <w:t>1.2.6</w:t>
            </w:r>
          </w:p>
        </w:tc>
        <w:tc>
          <w:tcPr>
            <w:tcW w:w="7522" w:type="dxa"/>
          </w:tcPr>
          <w:p w14:paraId="47EB31C5" w14:textId="77777777" w:rsidR="00AA6C0A" w:rsidRPr="003D04C6" w:rsidRDefault="00AA6C0A" w:rsidP="00AD235E">
            <w:pPr>
              <w:jc w:val="both"/>
            </w:pPr>
            <w:r w:rsidRPr="003D04C6">
              <w:t>An allele that does not influence the phenotype when found in the heterozygous condition</w:t>
            </w:r>
          </w:p>
          <w:p w14:paraId="24E12AC2" w14:textId="77777777" w:rsidR="00AA6C0A" w:rsidRPr="003D04C6" w:rsidRDefault="00AA6C0A" w:rsidP="00AD235E">
            <w:pPr>
              <w:tabs>
                <w:tab w:val="right" w:pos="7722"/>
              </w:tabs>
              <w:jc w:val="both"/>
            </w:pPr>
          </w:p>
          <w:p w14:paraId="6D32264C" w14:textId="4FDB94D4" w:rsidR="00AA6C0A" w:rsidRPr="003D04C6" w:rsidRDefault="00AA6C0A" w:rsidP="00AD235E">
            <w:pPr>
              <w:jc w:val="both"/>
            </w:pPr>
            <w:r w:rsidRPr="003D04C6">
              <w:t>The position of a gene on a chromosome</w:t>
            </w:r>
          </w:p>
          <w:p w14:paraId="37F418F0" w14:textId="77777777" w:rsidR="00AA6C0A" w:rsidRPr="003D04C6" w:rsidRDefault="00AA6C0A" w:rsidP="00AD235E">
            <w:pPr>
              <w:tabs>
                <w:tab w:val="right" w:pos="7722"/>
              </w:tabs>
              <w:jc w:val="both"/>
            </w:pPr>
          </w:p>
          <w:p w14:paraId="2A6D753F" w14:textId="77777777" w:rsidR="00AA6C0A" w:rsidRPr="003D04C6" w:rsidRDefault="00AA6C0A" w:rsidP="00AD235E">
            <w:pPr>
              <w:jc w:val="both"/>
            </w:pPr>
            <w:r w:rsidRPr="003D04C6">
              <w:t>The physical and functional expression of a gene</w:t>
            </w:r>
          </w:p>
          <w:p w14:paraId="4437C55B" w14:textId="77777777" w:rsidR="00AA6C0A" w:rsidRPr="003D04C6" w:rsidRDefault="00AA6C0A" w:rsidP="00AD235E">
            <w:pPr>
              <w:tabs>
                <w:tab w:val="right" w:pos="7722"/>
              </w:tabs>
              <w:jc w:val="both"/>
            </w:pPr>
          </w:p>
          <w:p w14:paraId="2A9B1B3D" w14:textId="77777777" w:rsidR="00AA6C0A" w:rsidRPr="003D04C6" w:rsidRDefault="00AA6C0A" w:rsidP="00AD235E">
            <w:pPr>
              <w:tabs>
                <w:tab w:val="right" w:pos="7722"/>
              </w:tabs>
              <w:jc w:val="both"/>
              <w:rPr>
                <w:color w:val="FF0000"/>
              </w:rPr>
            </w:pPr>
            <w:r w:rsidRPr="003D04C6">
              <w:t>Chromosomes that are not responsible for sex determination</w:t>
            </w:r>
          </w:p>
          <w:p w14:paraId="1B70AB36" w14:textId="77777777" w:rsidR="00AA6C0A" w:rsidRPr="003D04C6" w:rsidRDefault="00AA6C0A" w:rsidP="00AD235E">
            <w:pPr>
              <w:tabs>
                <w:tab w:val="right" w:pos="7722"/>
              </w:tabs>
              <w:jc w:val="both"/>
            </w:pPr>
          </w:p>
          <w:p w14:paraId="4C64E4FF" w14:textId="22C1B008" w:rsidR="00AA6C0A" w:rsidRPr="003D04C6" w:rsidRDefault="00AA6C0A" w:rsidP="00AD235E">
            <w:pPr>
              <w:tabs>
                <w:tab w:val="right" w:pos="6979"/>
              </w:tabs>
              <w:jc w:val="both"/>
              <w:rPr>
                <w:color w:val="FF0000"/>
              </w:rPr>
            </w:pPr>
            <w:r w:rsidRPr="003D04C6">
              <w:t xml:space="preserve">The process of finding a desirable gene, isolating it and then moving it into the </w:t>
            </w:r>
            <w:r w:rsidRPr="00CC0A9D">
              <w:t>cells</w:t>
            </w:r>
            <w:r w:rsidRPr="003D04C6">
              <w:t xml:space="preserve"> of another organism</w:t>
            </w:r>
            <w:r w:rsidR="00E65A59">
              <w:t xml:space="preserve"> </w:t>
            </w:r>
          </w:p>
          <w:p w14:paraId="55B1F52F" w14:textId="77777777" w:rsidR="00AA6C0A" w:rsidRPr="003D04C6" w:rsidRDefault="00AA6C0A" w:rsidP="00AD235E">
            <w:pPr>
              <w:tabs>
                <w:tab w:val="right" w:pos="6979"/>
              </w:tabs>
              <w:jc w:val="both"/>
            </w:pPr>
          </w:p>
          <w:p w14:paraId="593F722A" w14:textId="77777777" w:rsidR="00AA6C0A" w:rsidRPr="003D04C6" w:rsidRDefault="00AA6C0A" w:rsidP="00AA6C0A">
            <w:pPr>
              <w:tabs>
                <w:tab w:val="left" w:pos="3436"/>
                <w:tab w:val="right" w:pos="7155"/>
              </w:tabs>
              <w:jc w:val="both"/>
            </w:pPr>
            <w:r w:rsidRPr="003D04C6">
              <w:t>The two parts of a chromosome held together by a centromere</w:t>
            </w:r>
          </w:p>
          <w:p w14:paraId="5C8B4048" w14:textId="720B9769" w:rsidR="000A170C" w:rsidRPr="003D04C6" w:rsidRDefault="000A170C" w:rsidP="000A170C">
            <w:pPr>
              <w:tabs>
                <w:tab w:val="left" w:pos="3436"/>
                <w:tab w:val="right" w:pos="7155"/>
              </w:tabs>
              <w:jc w:val="right"/>
            </w:pPr>
            <w:r w:rsidRPr="003D04C6">
              <w:t>(6 x 1)</w:t>
            </w:r>
          </w:p>
        </w:tc>
        <w:tc>
          <w:tcPr>
            <w:tcW w:w="236" w:type="dxa"/>
          </w:tcPr>
          <w:p w14:paraId="652DDF33" w14:textId="77777777" w:rsidR="00AA6C0A" w:rsidRPr="003D04C6" w:rsidRDefault="00AA6C0A" w:rsidP="00AD235E"/>
        </w:tc>
        <w:tc>
          <w:tcPr>
            <w:tcW w:w="889" w:type="dxa"/>
          </w:tcPr>
          <w:p w14:paraId="2BD88796" w14:textId="77777777" w:rsidR="00AA6C0A" w:rsidRPr="003D04C6" w:rsidRDefault="00AA6C0A" w:rsidP="00AD235E"/>
          <w:p w14:paraId="2CD65A16" w14:textId="77777777" w:rsidR="00AA6C0A" w:rsidRPr="003D04C6" w:rsidRDefault="00AA6C0A" w:rsidP="00AD235E"/>
          <w:p w14:paraId="364ADA9B" w14:textId="77777777" w:rsidR="00AA6C0A" w:rsidRPr="003D04C6" w:rsidRDefault="00AA6C0A" w:rsidP="00AD235E"/>
          <w:p w14:paraId="70B13343" w14:textId="77777777" w:rsidR="00AA6C0A" w:rsidRPr="003D04C6" w:rsidRDefault="00AA6C0A" w:rsidP="00AD235E"/>
          <w:p w14:paraId="59089211" w14:textId="77777777" w:rsidR="00AA6C0A" w:rsidRPr="003D04C6" w:rsidRDefault="00AA6C0A" w:rsidP="00AD235E"/>
          <w:p w14:paraId="38D87243" w14:textId="77777777" w:rsidR="00AA6C0A" w:rsidRPr="003D04C6" w:rsidRDefault="00AA6C0A" w:rsidP="00AD235E"/>
          <w:p w14:paraId="62A4573E" w14:textId="77777777" w:rsidR="00AA6C0A" w:rsidRPr="003D04C6" w:rsidRDefault="00AA6C0A" w:rsidP="00AD235E"/>
          <w:p w14:paraId="55B3DCBC" w14:textId="77777777" w:rsidR="00AA6C0A" w:rsidRPr="003D04C6" w:rsidRDefault="00AA6C0A" w:rsidP="00AD235E"/>
          <w:p w14:paraId="7027F1C2" w14:textId="77777777" w:rsidR="00AA6C0A" w:rsidRPr="003D04C6" w:rsidRDefault="00AA6C0A" w:rsidP="00AD235E"/>
          <w:p w14:paraId="12B26FFB" w14:textId="77777777" w:rsidR="00AA6C0A" w:rsidRPr="003D04C6" w:rsidRDefault="00AA6C0A" w:rsidP="00AD235E"/>
          <w:p w14:paraId="627E9D24" w14:textId="77777777" w:rsidR="00AA6C0A" w:rsidRPr="003D04C6" w:rsidRDefault="00AA6C0A" w:rsidP="00AD235E"/>
          <w:p w14:paraId="2E5F4752" w14:textId="77777777" w:rsidR="00AA6C0A" w:rsidRPr="003D04C6" w:rsidRDefault="00AA6C0A" w:rsidP="00AD235E"/>
          <w:p w14:paraId="35E97BCF" w14:textId="77777777" w:rsidR="000A170C" w:rsidRPr="003D04C6" w:rsidRDefault="000A170C" w:rsidP="00AD235E"/>
          <w:p w14:paraId="63DE3442" w14:textId="6600FCF5" w:rsidR="00AA6C0A" w:rsidRPr="003D04C6" w:rsidRDefault="00AA6C0A" w:rsidP="00AD235E">
            <w:pPr>
              <w:rPr>
                <w:b/>
              </w:rPr>
            </w:pPr>
            <w:r w:rsidRPr="003D04C6">
              <w:rPr>
                <w:b/>
              </w:rPr>
              <w:t>(6)</w:t>
            </w:r>
          </w:p>
        </w:tc>
      </w:tr>
    </w:tbl>
    <w:p w14:paraId="654E7396" w14:textId="77777777" w:rsidR="00C20E08" w:rsidRPr="003D04C6" w:rsidRDefault="00C20E08"/>
    <w:tbl>
      <w:tblPr>
        <w:tblW w:w="0" w:type="auto"/>
        <w:tblBorders>
          <w:insideH w:val="single" w:sz="4" w:space="0" w:color="auto"/>
        </w:tblBorders>
        <w:tblLayout w:type="fixed"/>
        <w:tblLook w:val="0000" w:firstRow="0" w:lastRow="0" w:firstColumn="0" w:lastColumn="0" w:noHBand="0" w:noVBand="0"/>
      </w:tblPr>
      <w:tblGrid>
        <w:gridCol w:w="959"/>
        <w:gridCol w:w="8505"/>
        <w:gridCol w:w="236"/>
        <w:gridCol w:w="898"/>
      </w:tblGrid>
      <w:tr w:rsidR="006B3C0F" w:rsidRPr="003D04C6" w14:paraId="7D2BCDEC" w14:textId="77777777">
        <w:tc>
          <w:tcPr>
            <w:tcW w:w="959" w:type="dxa"/>
          </w:tcPr>
          <w:p w14:paraId="63BF8E74" w14:textId="77777777" w:rsidR="006B3C0F" w:rsidRPr="003D04C6" w:rsidRDefault="006B3C0F">
            <w:r w:rsidRPr="003D04C6">
              <w:t>1.3</w:t>
            </w:r>
          </w:p>
        </w:tc>
        <w:tc>
          <w:tcPr>
            <w:tcW w:w="8505" w:type="dxa"/>
          </w:tcPr>
          <w:p w14:paraId="46C8D80C" w14:textId="45031E3F" w:rsidR="006B3C0F" w:rsidRPr="003D04C6" w:rsidRDefault="00755876" w:rsidP="005148C8">
            <w:pPr>
              <w:jc w:val="both"/>
            </w:pPr>
            <w:r w:rsidRPr="003D04C6">
              <w:t>Indicate</w:t>
            </w:r>
            <w:r w:rsidRPr="003D04C6">
              <w:rPr>
                <w:bCs w:val="0"/>
              </w:rPr>
              <w:t xml:space="preserve"> </w:t>
            </w:r>
            <w:r w:rsidRPr="003D04C6">
              <w:t xml:space="preserve">whether each of the statements in COLUMN I applies to </w:t>
            </w:r>
            <w:proofErr w:type="gramStart"/>
            <w:r w:rsidRPr="003D04C6">
              <w:rPr>
                <w:b/>
                <w:bCs w:val="0"/>
              </w:rPr>
              <w:t>A</w:t>
            </w:r>
            <w:proofErr w:type="gramEnd"/>
            <w:r w:rsidRPr="003D04C6">
              <w:rPr>
                <w:b/>
                <w:bCs w:val="0"/>
              </w:rPr>
              <w:t xml:space="preserve"> only</w:t>
            </w:r>
            <w:r w:rsidRPr="003D04C6">
              <w:rPr>
                <w:bCs w:val="0"/>
              </w:rPr>
              <w:t>,</w:t>
            </w:r>
            <w:r w:rsidR="00350EDE" w:rsidRPr="003D04C6">
              <w:rPr>
                <w:bCs w:val="0"/>
              </w:rPr>
              <w:t xml:space="preserve">       </w:t>
            </w:r>
            <w:r w:rsidRPr="003D04C6">
              <w:rPr>
                <w:b/>
                <w:bCs w:val="0"/>
              </w:rPr>
              <w:t>B</w:t>
            </w:r>
            <w:r w:rsidRPr="003D04C6">
              <w:rPr>
                <w:b/>
              </w:rPr>
              <w:t xml:space="preserve"> </w:t>
            </w:r>
            <w:r w:rsidRPr="003D04C6">
              <w:rPr>
                <w:b/>
                <w:bCs w:val="0"/>
              </w:rPr>
              <w:t>only</w:t>
            </w:r>
            <w:r w:rsidRPr="003D04C6">
              <w:rPr>
                <w:bCs w:val="0"/>
              </w:rPr>
              <w:t xml:space="preserve">, </w:t>
            </w:r>
            <w:r w:rsidRPr="003D04C6">
              <w:rPr>
                <w:b/>
                <w:bCs w:val="0"/>
              </w:rPr>
              <w:t>both A and</w:t>
            </w:r>
            <w:r w:rsidRPr="003D04C6">
              <w:rPr>
                <w:b/>
              </w:rPr>
              <w:t xml:space="preserve"> </w:t>
            </w:r>
            <w:r w:rsidRPr="003D04C6">
              <w:rPr>
                <w:b/>
                <w:bCs w:val="0"/>
              </w:rPr>
              <w:t>B</w:t>
            </w:r>
            <w:r w:rsidRPr="003D04C6">
              <w:t xml:space="preserve"> or </w:t>
            </w:r>
            <w:r w:rsidRPr="003D04C6">
              <w:rPr>
                <w:b/>
                <w:bCs w:val="0"/>
              </w:rPr>
              <w:t>none</w:t>
            </w:r>
            <w:r w:rsidRPr="003D04C6">
              <w:t xml:space="preserve"> of the items in COLUMN II. Write </w:t>
            </w:r>
            <w:proofErr w:type="gramStart"/>
            <w:r w:rsidRPr="003D04C6">
              <w:rPr>
                <w:b/>
                <w:bCs w:val="0"/>
              </w:rPr>
              <w:t>A</w:t>
            </w:r>
            <w:proofErr w:type="gramEnd"/>
            <w:r w:rsidRPr="003D04C6">
              <w:rPr>
                <w:b/>
                <w:bCs w:val="0"/>
              </w:rPr>
              <w:t xml:space="preserve"> only</w:t>
            </w:r>
            <w:r w:rsidRPr="003D04C6">
              <w:rPr>
                <w:bCs w:val="0"/>
              </w:rPr>
              <w:t xml:space="preserve">, </w:t>
            </w:r>
            <w:r w:rsidR="00AE48FC" w:rsidRPr="003D04C6">
              <w:rPr>
                <w:bCs w:val="0"/>
              </w:rPr>
              <w:t xml:space="preserve">         </w:t>
            </w:r>
            <w:r w:rsidRPr="003D04C6">
              <w:rPr>
                <w:b/>
                <w:bCs w:val="0"/>
              </w:rPr>
              <w:t>B only</w:t>
            </w:r>
            <w:r w:rsidRPr="003D04C6">
              <w:rPr>
                <w:bCs w:val="0"/>
              </w:rPr>
              <w:t xml:space="preserve">, </w:t>
            </w:r>
            <w:r w:rsidRPr="003D04C6">
              <w:rPr>
                <w:b/>
                <w:bCs w:val="0"/>
              </w:rPr>
              <w:t>both A and B</w:t>
            </w:r>
            <w:r w:rsidRPr="003D04C6">
              <w:rPr>
                <w:bCs w:val="0"/>
              </w:rPr>
              <w:t xml:space="preserve">, </w:t>
            </w:r>
            <w:r w:rsidRPr="003D04C6">
              <w:t>or</w:t>
            </w:r>
            <w:r w:rsidRPr="003D04C6">
              <w:rPr>
                <w:bCs w:val="0"/>
              </w:rPr>
              <w:t xml:space="preserve"> </w:t>
            </w:r>
            <w:r w:rsidRPr="003D04C6">
              <w:rPr>
                <w:b/>
                <w:bCs w:val="0"/>
              </w:rPr>
              <w:t>none</w:t>
            </w:r>
            <w:r w:rsidRPr="003D04C6">
              <w:rPr>
                <w:bCs w:val="0"/>
              </w:rPr>
              <w:t xml:space="preserve"> </w:t>
            </w:r>
            <w:r w:rsidR="001B2ED5" w:rsidRPr="003D04C6">
              <w:t>next to the</w:t>
            </w:r>
            <w:r w:rsidRPr="003D04C6">
              <w:t xml:space="preserve"> question number</w:t>
            </w:r>
            <w:r w:rsidR="001B2ED5" w:rsidRPr="003D04C6">
              <w:t xml:space="preserve"> (1.3.1</w:t>
            </w:r>
            <w:r w:rsidR="000F04EE" w:rsidRPr="003D04C6">
              <w:t xml:space="preserve"> to </w:t>
            </w:r>
            <w:r w:rsidR="001B2ED5" w:rsidRPr="003D04C6">
              <w:t>1.3.</w:t>
            </w:r>
            <w:r w:rsidR="005148C8" w:rsidRPr="003D04C6">
              <w:t>8</w:t>
            </w:r>
            <w:r w:rsidR="001B2ED5" w:rsidRPr="003D04C6">
              <w:t>) in the ANSWER BOOK</w:t>
            </w:r>
            <w:r w:rsidRPr="003D04C6">
              <w:rPr>
                <w:bCs w:val="0"/>
              </w:rPr>
              <w:t>.</w:t>
            </w:r>
          </w:p>
        </w:tc>
        <w:tc>
          <w:tcPr>
            <w:tcW w:w="236" w:type="dxa"/>
          </w:tcPr>
          <w:p w14:paraId="22153162" w14:textId="77777777" w:rsidR="006B3C0F" w:rsidRPr="003D04C6" w:rsidRDefault="006B3C0F"/>
        </w:tc>
        <w:tc>
          <w:tcPr>
            <w:tcW w:w="898" w:type="dxa"/>
          </w:tcPr>
          <w:p w14:paraId="22143B18" w14:textId="77777777" w:rsidR="006B3C0F" w:rsidRPr="003D04C6" w:rsidRDefault="006B3C0F"/>
        </w:tc>
      </w:tr>
    </w:tbl>
    <w:p w14:paraId="1487DE82" w14:textId="77777777" w:rsidR="006B3C0F" w:rsidRPr="003D04C6" w:rsidRDefault="006B3C0F"/>
    <w:tbl>
      <w:tblPr>
        <w:tblW w:w="9724" w:type="dxa"/>
        <w:tblInd w:w="959" w:type="dxa"/>
        <w:tblLayout w:type="fixed"/>
        <w:tblLook w:val="01E0" w:firstRow="1" w:lastRow="1" w:firstColumn="1" w:lastColumn="1" w:noHBand="0" w:noVBand="0"/>
      </w:tblPr>
      <w:tblGrid>
        <w:gridCol w:w="750"/>
        <w:gridCol w:w="4353"/>
        <w:gridCol w:w="425"/>
        <w:gridCol w:w="3138"/>
        <w:gridCol w:w="236"/>
        <w:gridCol w:w="822"/>
      </w:tblGrid>
      <w:tr w:rsidR="00715EE8" w:rsidRPr="003D04C6" w14:paraId="386E96BE" w14:textId="77777777" w:rsidTr="0073056B">
        <w:tc>
          <w:tcPr>
            <w:tcW w:w="5103" w:type="dxa"/>
            <w:gridSpan w:val="2"/>
            <w:tcBorders>
              <w:top w:val="single" w:sz="12" w:space="0" w:color="auto"/>
              <w:left w:val="single" w:sz="12" w:space="0" w:color="auto"/>
              <w:bottom w:val="single" w:sz="12" w:space="0" w:color="auto"/>
              <w:right w:val="single" w:sz="12" w:space="0" w:color="auto"/>
            </w:tcBorders>
            <w:shd w:val="clear" w:color="auto" w:fill="auto"/>
          </w:tcPr>
          <w:p w14:paraId="3B6FD9CC" w14:textId="77777777" w:rsidR="00715EE8" w:rsidRPr="003D04C6" w:rsidRDefault="00715EE8" w:rsidP="00B004F4">
            <w:pPr>
              <w:jc w:val="center"/>
              <w:rPr>
                <w:b/>
              </w:rPr>
            </w:pPr>
            <w:r w:rsidRPr="003D04C6">
              <w:rPr>
                <w:b/>
              </w:rPr>
              <w:t>COLUMN I</w:t>
            </w:r>
          </w:p>
        </w:tc>
        <w:tc>
          <w:tcPr>
            <w:tcW w:w="3563" w:type="dxa"/>
            <w:gridSpan w:val="2"/>
            <w:tcBorders>
              <w:top w:val="single" w:sz="12" w:space="0" w:color="auto"/>
              <w:left w:val="single" w:sz="12" w:space="0" w:color="auto"/>
              <w:bottom w:val="single" w:sz="12" w:space="0" w:color="auto"/>
              <w:right w:val="single" w:sz="12" w:space="0" w:color="auto"/>
            </w:tcBorders>
            <w:shd w:val="clear" w:color="auto" w:fill="auto"/>
          </w:tcPr>
          <w:p w14:paraId="4D034645" w14:textId="77777777" w:rsidR="00715EE8" w:rsidRPr="003D04C6" w:rsidRDefault="00715EE8" w:rsidP="00B004F4">
            <w:pPr>
              <w:jc w:val="center"/>
              <w:rPr>
                <w:b/>
              </w:rPr>
            </w:pPr>
            <w:r w:rsidRPr="003D04C6">
              <w:rPr>
                <w:b/>
              </w:rPr>
              <w:t>COLUMN II</w:t>
            </w:r>
          </w:p>
        </w:tc>
        <w:tc>
          <w:tcPr>
            <w:tcW w:w="236" w:type="dxa"/>
            <w:tcBorders>
              <w:left w:val="single" w:sz="12" w:space="0" w:color="auto"/>
            </w:tcBorders>
            <w:shd w:val="clear" w:color="auto" w:fill="auto"/>
          </w:tcPr>
          <w:p w14:paraId="11AB92C5" w14:textId="77777777" w:rsidR="00715EE8" w:rsidRPr="003D04C6" w:rsidRDefault="00715EE8" w:rsidP="000A66C6"/>
        </w:tc>
        <w:tc>
          <w:tcPr>
            <w:tcW w:w="822" w:type="dxa"/>
            <w:shd w:val="clear" w:color="auto" w:fill="auto"/>
          </w:tcPr>
          <w:p w14:paraId="7E2A50E7" w14:textId="77777777" w:rsidR="00715EE8" w:rsidRPr="003D04C6" w:rsidRDefault="00715EE8" w:rsidP="000A66C6"/>
        </w:tc>
      </w:tr>
      <w:tr w:rsidR="005148C8" w:rsidRPr="003D04C6" w14:paraId="1A0875EF" w14:textId="77777777" w:rsidTr="008114B6">
        <w:trPr>
          <w:trHeight w:val="543"/>
        </w:trPr>
        <w:tc>
          <w:tcPr>
            <w:tcW w:w="750" w:type="dxa"/>
            <w:tcBorders>
              <w:top w:val="single" w:sz="12" w:space="0" w:color="auto"/>
              <w:left w:val="single" w:sz="12" w:space="0" w:color="auto"/>
              <w:bottom w:val="single" w:sz="12" w:space="0" w:color="auto"/>
            </w:tcBorders>
            <w:shd w:val="clear" w:color="auto" w:fill="auto"/>
          </w:tcPr>
          <w:p w14:paraId="4658A34F" w14:textId="77777777" w:rsidR="005148C8" w:rsidRPr="003D04C6" w:rsidRDefault="005148C8" w:rsidP="00E65A59">
            <w:r w:rsidRPr="003D04C6">
              <w:t>1.3.1</w:t>
            </w:r>
          </w:p>
          <w:p w14:paraId="0599D55D" w14:textId="77777777" w:rsidR="005148C8" w:rsidRPr="003D04C6" w:rsidRDefault="005148C8" w:rsidP="00E65A59"/>
        </w:tc>
        <w:tc>
          <w:tcPr>
            <w:tcW w:w="4353" w:type="dxa"/>
            <w:tcBorders>
              <w:top w:val="single" w:sz="12" w:space="0" w:color="auto"/>
              <w:bottom w:val="single" w:sz="12" w:space="0" w:color="auto"/>
              <w:right w:val="single" w:sz="12" w:space="0" w:color="auto"/>
            </w:tcBorders>
            <w:shd w:val="clear" w:color="auto" w:fill="auto"/>
          </w:tcPr>
          <w:p w14:paraId="799AF832" w14:textId="13C22B15" w:rsidR="005148C8" w:rsidRPr="003D04C6" w:rsidRDefault="005148C8" w:rsidP="00BD79D2">
            <w:r w:rsidRPr="003D04C6">
              <w:t>Discovered the double helical structure of DNA</w:t>
            </w:r>
          </w:p>
        </w:tc>
        <w:tc>
          <w:tcPr>
            <w:tcW w:w="425" w:type="dxa"/>
            <w:tcBorders>
              <w:top w:val="single" w:sz="12" w:space="0" w:color="auto"/>
              <w:left w:val="single" w:sz="12" w:space="0" w:color="auto"/>
              <w:bottom w:val="single" w:sz="12" w:space="0" w:color="auto"/>
            </w:tcBorders>
            <w:shd w:val="clear" w:color="auto" w:fill="auto"/>
          </w:tcPr>
          <w:p w14:paraId="493084D5" w14:textId="7A955EA3" w:rsidR="005148C8" w:rsidRPr="003D04C6" w:rsidRDefault="005148C8" w:rsidP="008114B6">
            <w:r w:rsidRPr="003D04C6">
              <w:t>A</w:t>
            </w:r>
          </w:p>
          <w:p w14:paraId="6564C428" w14:textId="3E0BE4D6" w:rsidR="005148C8" w:rsidRPr="003D04C6" w:rsidRDefault="005148C8" w:rsidP="008114B6">
            <w:r w:rsidRPr="003D04C6">
              <w:t>B</w:t>
            </w:r>
          </w:p>
        </w:tc>
        <w:tc>
          <w:tcPr>
            <w:tcW w:w="3138" w:type="dxa"/>
            <w:tcBorders>
              <w:top w:val="single" w:sz="12" w:space="0" w:color="auto"/>
              <w:bottom w:val="single" w:sz="12" w:space="0" w:color="auto"/>
              <w:right w:val="single" w:sz="12" w:space="0" w:color="auto"/>
            </w:tcBorders>
            <w:shd w:val="clear" w:color="auto" w:fill="auto"/>
          </w:tcPr>
          <w:p w14:paraId="6C4598B0" w14:textId="77777777" w:rsidR="005148C8" w:rsidRPr="003D04C6" w:rsidRDefault="005148C8" w:rsidP="00AD235E">
            <w:pPr>
              <w:tabs>
                <w:tab w:val="left" w:pos="459"/>
                <w:tab w:val="right" w:pos="2336"/>
              </w:tabs>
              <w:jc w:val="both"/>
            </w:pPr>
            <w:r w:rsidRPr="003D04C6">
              <w:t>Francis Crick</w:t>
            </w:r>
          </w:p>
          <w:p w14:paraId="7B98B5E0" w14:textId="44FF80FD" w:rsidR="005148C8" w:rsidRPr="003D04C6" w:rsidRDefault="005148C8" w:rsidP="006A737A">
            <w:pPr>
              <w:tabs>
                <w:tab w:val="right" w:pos="3895"/>
              </w:tabs>
            </w:pPr>
            <w:r w:rsidRPr="003D04C6">
              <w:t>James Watson</w:t>
            </w:r>
          </w:p>
        </w:tc>
        <w:tc>
          <w:tcPr>
            <w:tcW w:w="236" w:type="dxa"/>
            <w:tcBorders>
              <w:left w:val="single" w:sz="12" w:space="0" w:color="auto"/>
            </w:tcBorders>
            <w:shd w:val="clear" w:color="auto" w:fill="auto"/>
          </w:tcPr>
          <w:p w14:paraId="2C86574D" w14:textId="77777777" w:rsidR="005148C8" w:rsidRPr="003D04C6" w:rsidRDefault="005148C8" w:rsidP="000A66C6"/>
        </w:tc>
        <w:tc>
          <w:tcPr>
            <w:tcW w:w="822" w:type="dxa"/>
            <w:shd w:val="clear" w:color="auto" w:fill="auto"/>
          </w:tcPr>
          <w:p w14:paraId="38CFE171" w14:textId="77777777" w:rsidR="005148C8" w:rsidRPr="003D04C6" w:rsidRDefault="005148C8" w:rsidP="000A66C6"/>
        </w:tc>
      </w:tr>
      <w:tr w:rsidR="005148C8" w:rsidRPr="003D04C6" w14:paraId="0DB4D39E" w14:textId="77777777" w:rsidTr="00E65A59">
        <w:trPr>
          <w:trHeight w:val="378"/>
        </w:trPr>
        <w:tc>
          <w:tcPr>
            <w:tcW w:w="750" w:type="dxa"/>
            <w:tcBorders>
              <w:top w:val="single" w:sz="12" w:space="0" w:color="auto"/>
              <w:left w:val="single" w:sz="12" w:space="0" w:color="auto"/>
              <w:bottom w:val="single" w:sz="12" w:space="0" w:color="auto"/>
            </w:tcBorders>
            <w:shd w:val="clear" w:color="auto" w:fill="auto"/>
          </w:tcPr>
          <w:p w14:paraId="72B335A1" w14:textId="77777777" w:rsidR="005148C8" w:rsidRPr="003D04C6" w:rsidRDefault="005148C8" w:rsidP="00E65A59">
            <w:r w:rsidRPr="003D04C6">
              <w:t>1.3.2</w:t>
            </w:r>
          </w:p>
          <w:p w14:paraId="51A1090C" w14:textId="5B2F067D" w:rsidR="005148C8" w:rsidRPr="003D04C6" w:rsidRDefault="005148C8" w:rsidP="00E65A59"/>
        </w:tc>
        <w:tc>
          <w:tcPr>
            <w:tcW w:w="4353" w:type="dxa"/>
            <w:tcBorders>
              <w:top w:val="single" w:sz="12" w:space="0" w:color="auto"/>
              <w:bottom w:val="single" w:sz="12" w:space="0" w:color="auto"/>
              <w:right w:val="single" w:sz="12" w:space="0" w:color="auto"/>
            </w:tcBorders>
            <w:shd w:val="clear" w:color="auto" w:fill="auto"/>
          </w:tcPr>
          <w:p w14:paraId="29E4E62E" w14:textId="1AFB8080" w:rsidR="005148C8" w:rsidRPr="003D04C6" w:rsidRDefault="005148C8" w:rsidP="00BD79D2">
            <w:pPr>
              <w:pStyle w:val="Header"/>
              <w:tabs>
                <w:tab w:val="left" w:pos="720"/>
              </w:tabs>
            </w:pPr>
            <w:r w:rsidRPr="003D04C6">
              <w:t>Describes evolution as consisting of long phases of little change alternating with short phases of rapid change</w:t>
            </w:r>
          </w:p>
        </w:tc>
        <w:tc>
          <w:tcPr>
            <w:tcW w:w="425" w:type="dxa"/>
            <w:tcBorders>
              <w:top w:val="single" w:sz="12" w:space="0" w:color="auto"/>
              <w:left w:val="single" w:sz="12" w:space="0" w:color="auto"/>
              <w:bottom w:val="single" w:sz="12" w:space="0" w:color="auto"/>
            </w:tcBorders>
            <w:shd w:val="clear" w:color="auto" w:fill="auto"/>
          </w:tcPr>
          <w:p w14:paraId="4D5F3DDD" w14:textId="4E572556" w:rsidR="005148C8" w:rsidRPr="003D04C6" w:rsidRDefault="005148C8" w:rsidP="00C20E08">
            <w:r w:rsidRPr="003D04C6">
              <w:t>A</w:t>
            </w:r>
          </w:p>
          <w:p w14:paraId="59D5283E" w14:textId="77777777" w:rsidR="005148C8" w:rsidRPr="003D04C6" w:rsidRDefault="005148C8" w:rsidP="00C20E08">
            <w:r w:rsidRPr="003D04C6">
              <w:t>B</w:t>
            </w:r>
          </w:p>
        </w:tc>
        <w:tc>
          <w:tcPr>
            <w:tcW w:w="3138" w:type="dxa"/>
            <w:tcBorders>
              <w:top w:val="single" w:sz="12" w:space="0" w:color="auto"/>
              <w:bottom w:val="single" w:sz="12" w:space="0" w:color="auto"/>
              <w:right w:val="single" w:sz="12" w:space="0" w:color="auto"/>
            </w:tcBorders>
            <w:shd w:val="clear" w:color="auto" w:fill="auto"/>
          </w:tcPr>
          <w:p w14:paraId="51B3C4EC" w14:textId="7D231A52" w:rsidR="005148C8" w:rsidRPr="003D04C6" w:rsidRDefault="00E65A59" w:rsidP="00AD235E">
            <w:pPr>
              <w:autoSpaceDE w:val="0"/>
              <w:autoSpaceDN w:val="0"/>
              <w:adjustRightInd w:val="0"/>
              <w:rPr>
                <w:lang w:eastAsia="en-ZA"/>
              </w:rPr>
            </w:pPr>
            <w:r w:rsidRPr="003D04C6">
              <w:rPr>
                <w:lang w:eastAsia="en-ZA"/>
              </w:rPr>
              <w:t>punctuated equilibrium</w:t>
            </w:r>
          </w:p>
          <w:p w14:paraId="789685A5" w14:textId="0B1442E4" w:rsidR="005148C8" w:rsidRPr="003D04C6" w:rsidRDefault="00CC0A9D" w:rsidP="00AD235E">
            <w:pPr>
              <w:autoSpaceDE w:val="0"/>
              <w:autoSpaceDN w:val="0"/>
              <w:adjustRightInd w:val="0"/>
              <w:rPr>
                <w:lang w:eastAsia="en-ZA"/>
              </w:rPr>
            </w:pPr>
            <w:r>
              <w:rPr>
                <w:lang w:eastAsia="en-ZA"/>
              </w:rPr>
              <w:t>D</w:t>
            </w:r>
            <w:r w:rsidR="00E65A59" w:rsidRPr="003D04C6">
              <w:rPr>
                <w:lang w:eastAsia="en-ZA"/>
              </w:rPr>
              <w:t>arwinism</w:t>
            </w:r>
          </w:p>
          <w:p w14:paraId="7AA17A9C" w14:textId="190436B7" w:rsidR="005148C8" w:rsidRPr="003D04C6" w:rsidRDefault="005148C8" w:rsidP="00F51E19">
            <w:pPr>
              <w:tabs>
                <w:tab w:val="right" w:pos="3895"/>
              </w:tabs>
              <w:jc w:val="both"/>
            </w:pPr>
          </w:p>
        </w:tc>
        <w:tc>
          <w:tcPr>
            <w:tcW w:w="236" w:type="dxa"/>
            <w:tcBorders>
              <w:left w:val="single" w:sz="12" w:space="0" w:color="auto"/>
            </w:tcBorders>
            <w:shd w:val="clear" w:color="auto" w:fill="auto"/>
          </w:tcPr>
          <w:p w14:paraId="1FE9A47E" w14:textId="77777777" w:rsidR="005148C8" w:rsidRPr="003D04C6" w:rsidRDefault="005148C8" w:rsidP="000A66C6"/>
        </w:tc>
        <w:tc>
          <w:tcPr>
            <w:tcW w:w="822" w:type="dxa"/>
            <w:shd w:val="clear" w:color="auto" w:fill="auto"/>
          </w:tcPr>
          <w:p w14:paraId="615825F3" w14:textId="77777777" w:rsidR="005148C8" w:rsidRPr="003D04C6" w:rsidRDefault="005148C8" w:rsidP="000A66C6"/>
        </w:tc>
      </w:tr>
      <w:tr w:rsidR="005148C8" w:rsidRPr="003D04C6" w14:paraId="7A20A9F7" w14:textId="77777777" w:rsidTr="00E65A59">
        <w:trPr>
          <w:trHeight w:val="358"/>
        </w:trPr>
        <w:tc>
          <w:tcPr>
            <w:tcW w:w="750" w:type="dxa"/>
            <w:tcBorders>
              <w:top w:val="single" w:sz="12" w:space="0" w:color="auto"/>
              <w:left w:val="single" w:sz="12" w:space="0" w:color="auto"/>
              <w:bottom w:val="single" w:sz="12" w:space="0" w:color="auto"/>
            </w:tcBorders>
            <w:shd w:val="clear" w:color="auto" w:fill="auto"/>
          </w:tcPr>
          <w:p w14:paraId="7CDD6A58" w14:textId="77777777" w:rsidR="005148C8" w:rsidRPr="003D04C6" w:rsidRDefault="005148C8" w:rsidP="00E65A59">
            <w:r w:rsidRPr="003D04C6">
              <w:t>1.3.3</w:t>
            </w:r>
          </w:p>
          <w:p w14:paraId="6D26FCEF" w14:textId="11CB2DAA" w:rsidR="005148C8" w:rsidRPr="003D04C6" w:rsidRDefault="005148C8" w:rsidP="00E65A59"/>
        </w:tc>
        <w:tc>
          <w:tcPr>
            <w:tcW w:w="4353" w:type="dxa"/>
            <w:tcBorders>
              <w:top w:val="single" w:sz="12" w:space="0" w:color="auto"/>
              <w:bottom w:val="single" w:sz="12" w:space="0" w:color="auto"/>
              <w:right w:val="single" w:sz="12" w:space="0" w:color="auto"/>
            </w:tcBorders>
            <w:shd w:val="clear" w:color="auto" w:fill="auto"/>
          </w:tcPr>
          <w:p w14:paraId="0BC240EF" w14:textId="3D7D66FF" w:rsidR="005148C8" w:rsidRPr="003D04C6" w:rsidRDefault="005148C8" w:rsidP="00BD79D2">
            <w:r w:rsidRPr="003D04C6">
              <w:t xml:space="preserve">Variation within a population in which there is a range of intermediate phenotypes </w:t>
            </w:r>
          </w:p>
        </w:tc>
        <w:tc>
          <w:tcPr>
            <w:tcW w:w="425" w:type="dxa"/>
            <w:tcBorders>
              <w:top w:val="single" w:sz="12" w:space="0" w:color="auto"/>
              <w:left w:val="single" w:sz="12" w:space="0" w:color="auto"/>
              <w:bottom w:val="single" w:sz="12" w:space="0" w:color="auto"/>
            </w:tcBorders>
            <w:shd w:val="clear" w:color="auto" w:fill="auto"/>
          </w:tcPr>
          <w:p w14:paraId="3641B7B7" w14:textId="77777777" w:rsidR="005148C8" w:rsidRPr="003D04C6" w:rsidRDefault="005148C8" w:rsidP="00C20E08">
            <w:r w:rsidRPr="003D04C6">
              <w:t>A</w:t>
            </w:r>
          </w:p>
          <w:p w14:paraId="1231A560" w14:textId="77777777" w:rsidR="005148C8" w:rsidRPr="003D04C6" w:rsidRDefault="005148C8" w:rsidP="00C20E08">
            <w:r w:rsidRPr="003D04C6">
              <w:t>B</w:t>
            </w:r>
          </w:p>
        </w:tc>
        <w:tc>
          <w:tcPr>
            <w:tcW w:w="3138" w:type="dxa"/>
            <w:tcBorders>
              <w:top w:val="single" w:sz="12" w:space="0" w:color="auto"/>
              <w:bottom w:val="single" w:sz="12" w:space="0" w:color="auto"/>
              <w:right w:val="single" w:sz="12" w:space="0" w:color="auto"/>
            </w:tcBorders>
            <w:shd w:val="clear" w:color="auto" w:fill="auto"/>
          </w:tcPr>
          <w:p w14:paraId="1ABF7C3F" w14:textId="240888FC" w:rsidR="005148C8" w:rsidRPr="003D04C6" w:rsidRDefault="00E65A59" w:rsidP="00AD235E">
            <w:pPr>
              <w:pStyle w:val="QStyleTable"/>
              <w:rPr>
                <w:sz w:val="24"/>
                <w:szCs w:val="24"/>
              </w:rPr>
            </w:pPr>
            <w:r w:rsidRPr="003D04C6">
              <w:rPr>
                <w:sz w:val="24"/>
                <w:szCs w:val="24"/>
              </w:rPr>
              <w:t>discontinuous variation</w:t>
            </w:r>
          </w:p>
          <w:p w14:paraId="0434970B" w14:textId="09195B80" w:rsidR="005148C8" w:rsidRPr="003D04C6" w:rsidRDefault="00E65A59" w:rsidP="00B004F4">
            <w:pPr>
              <w:tabs>
                <w:tab w:val="right" w:pos="3895"/>
              </w:tabs>
              <w:jc w:val="both"/>
            </w:pPr>
            <w:r w:rsidRPr="003D04C6">
              <w:t>continuous variation</w:t>
            </w:r>
          </w:p>
        </w:tc>
        <w:tc>
          <w:tcPr>
            <w:tcW w:w="236" w:type="dxa"/>
            <w:tcBorders>
              <w:left w:val="single" w:sz="12" w:space="0" w:color="auto"/>
            </w:tcBorders>
            <w:shd w:val="clear" w:color="auto" w:fill="auto"/>
          </w:tcPr>
          <w:p w14:paraId="70933691" w14:textId="77777777" w:rsidR="005148C8" w:rsidRPr="003D04C6" w:rsidRDefault="005148C8" w:rsidP="000A66C6"/>
        </w:tc>
        <w:tc>
          <w:tcPr>
            <w:tcW w:w="822" w:type="dxa"/>
            <w:shd w:val="clear" w:color="auto" w:fill="auto"/>
          </w:tcPr>
          <w:p w14:paraId="5AA15402" w14:textId="77777777" w:rsidR="005148C8" w:rsidRPr="003D04C6" w:rsidRDefault="005148C8" w:rsidP="000A66C6"/>
        </w:tc>
      </w:tr>
      <w:tr w:rsidR="005148C8" w:rsidRPr="003D04C6" w14:paraId="35A69B39" w14:textId="77777777" w:rsidTr="00E65A59">
        <w:trPr>
          <w:trHeight w:val="484"/>
        </w:trPr>
        <w:tc>
          <w:tcPr>
            <w:tcW w:w="750" w:type="dxa"/>
            <w:tcBorders>
              <w:top w:val="single" w:sz="12" w:space="0" w:color="auto"/>
              <w:left w:val="single" w:sz="12" w:space="0" w:color="auto"/>
              <w:bottom w:val="single" w:sz="12" w:space="0" w:color="auto"/>
            </w:tcBorders>
            <w:shd w:val="clear" w:color="auto" w:fill="auto"/>
          </w:tcPr>
          <w:p w14:paraId="6D7DB78E" w14:textId="77777777" w:rsidR="005148C8" w:rsidRPr="003D04C6" w:rsidRDefault="005148C8" w:rsidP="00E65A59">
            <w:r w:rsidRPr="003D04C6">
              <w:t>1.3.4</w:t>
            </w:r>
          </w:p>
          <w:p w14:paraId="52254F62" w14:textId="77777777" w:rsidR="005148C8" w:rsidRPr="003D04C6" w:rsidRDefault="005148C8" w:rsidP="00E65A59"/>
        </w:tc>
        <w:tc>
          <w:tcPr>
            <w:tcW w:w="4353" w:type="dxa"/>
            <w:tcBorders>
              <w:top w:val="single" w:sz="12" w:space="0" w:color="auto"/>
              <w:bottom w:val="single" w:sz="12" w:space="0" w:color="auto"/>
              <w:right w:val="single" w:sz="12" w:space="0" w:color="auto"/>
            </w:tcBorders>
            <w:shd w:val="clear" w:color="auto" w:fill="auto"/>
          </w:tcPr>
          <w:p w14:paraId="7C6336BE" w14:textId="068FC2D7" w:rsidR="005148C8" w:rsidRPr="003D04C6" w:rsidRDefault="005148C8" w:rsidP="00BD79D2">
            <w:r w:rsidRPr="003D04C6">
              <w:t>Evidence for evolution</w:t>
            </w:r>
          </w:p>
        </w:tc>
        <w:tc>
          <w:tcPr>
            <w:tcW w:w="425" w:type="dxa"/>
            <w:tcBorders>
              <w:top w:val="single" w:sz="12" w:space="0" w:color="auto"/>
              <w:left w:val="single" w:sz="12" w:space="0" w:color="auto"/>
              <w:bottom w:val="single" w:sz="12" w:space="0" w:color="auto"/>
            </w:tcBorders>
            <w:shd w:val="clear" w:color="auto" w:fill="auto"/>
          </w:tcPr>
          <w:p w14:paraId="0538168E" w14:textId="77777777" w:rsidR="005148C8" w:rsidRPr="003D04C6" w:rsidRDefault="005148C8" w:rsidP="00C20E08">
            <w:r w:rsidRPr="003D04C6">
              <w:t>A</w:t>
            </w:r>
          </w:p>
          <w:p w14:paraId="53C5FF0E" w14:textId="77777777" w:rsidR="005148C8" w:rsidRPr="003D04C6" w:rsidRDefault="005148C8" w:rsidP="00C20E08">
            <w:r w:rsidRPr="003D04C6">
              <w:t>B</w:t>
            </w:r>
          </w:p>
        </w:tc>
        <w:tc>
          <w:tcPr>
            <w:tcW w:w="3138" w:type="dxa"/>
            <w:tcBorders>
              <w:top w:val="single" w:sz="12" w:space="0" w:color="auto"/>
              <w:bottom w:val="single" w:sz="12" w:space="0" w:color="auto"/>
              <w:right w:val="single" w:sz="12" w:space="0" w:color="auto"/>
            </w:tcBorders>
            <w:shd w:val="clear" w:color="auto" w:fill="auto"/>
          </w:tcPr>
          <w:p w14:paraId="538A7389" w14:textId="23302F73" w:rsidR="005148C8" w:rsidRPr="003D04C6" w:rsidRDefault="008114B6" w:rsidP="00AD235E">
            <w:pPr>
              <w:pStyle w:val="QStyleTable"/>
              <w:rPr>
                <w:sz w:val="24"/>
                <w:szCs w:val="24"/>
              </w:rPr>
            </w:pPr>
            <w:r>
              <w:rPr>
                <w:sz w:val="24"/>
                <w:szCs w:val="24"/>
              </w:rPr>
              <w:t>mitochondrial DNA</w:t>
            </w:r>
          </w:p>
          <w:p w14:paraId="5E1701B0" w14:textId="3B32D74E" w:rsidR="005148C8" w:rsidRPr="003D04C6" w:rsidRDefault="00E65A59" w:rsidP="00C20E08">
            <w:pPr>
              <w:tabs>
                <w:tab w:val="right" w:pos="3895"/>
              </w:tabs>
              <w:jc w:val="both"/>
            </w:pPr>
            <w:proofErr w:type="spellStart"/>
            <w:r w:rsidRPr="003D04C6">
              <w:t>cladogram</w:t>
            </w:r>
            <w:proofErr w:type="spellEnd"/>
          </w:p>
        </w:tc>
        <w:tc>
          <w:tcPr>
            <w:tcW w:w="236" w:type="dxa"/>
            <w:tcBorders>
              <w:left w:val="single" w:sz="12" w:space="0" w:color="auto"/>
            </w:tcBorders>
            <w:shd w:val="clear" w:color="auto" w:fill="auto"/>
          </w:tcPr>
          <w:p w14:paraId="33A8A936" w14:textId="77777777" w:rsidR="005148C8" w:rsidRPr="003D04C6" w:rsidRDefault="005148C8" w:rsidP="000A66C6"/>
        </w:tc>
        <w:tc>
          <w:tcPr>
            <w:tcW w:w="822" w:type="dxa"/>
            <w:shd w:val="clear" w:color="auto" w:fill="auto"/>
          </w:tcPr>
          <w:p w14:paraId="68704226" w14:textId="77777777" w:rsidR="005148C8" w:rsidRPr="003D04C6" w:rsidRDefault="005148C8" w:rsidP="000A66C6"/>
        </w:tc>
      </w:tr>
      <w:tr w:rsidR="005148C8" w:rsidRPr="003D04C6" w14:paraId="4F9DD359" w14:textId="77777777" w:rsidTr="00E65A59">
        <w:trPr>
          <w:trHeight w:val="492"/>
        </w:trPr>
        <w:tc>
          <w:tcPr>
            <w:tcW w:w="750" w:type="dxa"/>
            <w:tcBorders>
              <w:top w:val="single" w:sz="12" w:space="0" w:color="auto"/>
              <w:left w:val="single" w:sz="12" w:space="0" w:color="auto"/>
              <w:bottom w:val="single" w:sz="12" w:space="0" w:color="auto"/>
            </w:tcBorders>
            <w:shd w:val="clear" w:color="auto" w:fill="auto"/>
          </w:tcPr>
          <w:p w14:paraId="5ED1966D" w14:textId="77777777" w:rsidR="005148C8" w:rsidRPr="003D04C6" w:rsidRDefault="005148C8" w:rsidP="00E65A59">
            <w:r w:rsidRPr="003D04C6">
              <w:t>1.3.5</w:t>
            </w:r>
          </w:p>
          <w:p w14:paraId="539DB75E" w14:textId="77777777" w:rsidR="005148C8" w:rsidRPr="003D04C6" w:rsidRDefault="005148C8" w:rsidP="00E65A59"/>
        </w:tc>
        <w:tc>
          <w:tcPr>
            <w:tcW w:w="4353" w:type="dxa"/>
            <w:tcBorders>
              <w:top w:val="single" w:sz="12" w:space="0" w:color="auto"/>
              <w:bottom w:val="single" w:sz="12" w:space="0" w:color="auto"/>
              <w:right w:val="single" w:sz="12" w:space="0" w:color="auto"/>
            </w:tcBorders>
            <w:shd w:val="clear" w:color="auto" w:fill="auto"/>
          </w:tcPr>
          <w:p w14:paraId="64906CEF" w14:textId="54327311" w:rsidR="005148C8" w:rsidRPr="003D04C6" w:rsidRDefault="005148C8" w:rsidP="00BD79D2">
            <w:r w:rsidRPr="003D04C6">
              <w:t>Chromosome condition of a cell that has a single set of chromosomes</w:t>
            </w:r>
          </w:p>
        </w:tc>
        <w:tc>
          <w:tcPr>
            <w:tcW w:w="425" w:type="dxa"/>
            <w:tcBorders>
              <w:top w:val="single" w:sz="12" w:space="0" w:color="auto"/>
              <w:left w:val="single" w:sz="12" w:space="0" w:color="auto"/>
              <w:bottom w:val="single" w:sz="12" w:space="0" w:color="auto"/>
            </w:tcBorders>
            <w:shd w:val="clear" w:color="auto" w:fill="auto"/>
          </w:tcPr>
          <w:p w14:paraId="13AFFA39" w14:textId="77777777" w:rsidR="005148C8" w:rsidRPr="003D04C6" w:rsidRDefault="005148C8" w:rsidP="00C20E08">
            <w:r w:rsidRPr="003D04C6">
              <w:t>A</w:t>
            </w:r>
          </w:p>
          <w:p w14:paraId="611F17AD" w14:textId="77777777" w:rsidR="005148C8" w:rsidRPr="003D04C6" w:rsidRDefault="005148C8" w:rsidP="00C20E08">
            <w:r w:rsidRPr="003D04C6">
              <w:t>B</w:t>
            </w:r>
          </w:p>
        </w:tc>
        <w:tc>
          <w:tcPr>
            <w:tcW w:w="3138" w:type="dxa"/>
            <w:tcBorders>
              <w:top w:val="single" w:sz="12" w:space="0" w:color="auto"/>
              <w:bottom w:val="single" w:sz="12" w:space="0" w:color="auto"/>
              <w:right w:val="single" w:sz="12" w:space="0" w:color="auto"/>
            </w:tcBorders>
            <w:shd w:val="clear" w:color="auto" w:fill="auto"/>
          </w:tcPr>
          <w:p w14:paraId="00CBD586" w14:textId="044D7EF4" w:rsidR="005148C8" w:rsidRPr="003D04C6" w:rsidRDefault="00E65A59" w:rsidP="00AD235E">
            <w:pPr>
              <w:tabs>
                <w:tab w:val="left" w:pos="459"/>
                <w:tab w:val="center" w:pos="4153"/>
                <w:tab w:val="right" w:pos="8306"/>
              </w:tabs>
              <w:ind w:left="459" w:hanging="425"/>
            </w:pPr>
            <w:r w:rsidRPr="003D04C6">
              <w:t>diploid</w:t>
            </w:r>
          </w:p>
          <w:p w14:paraId="17BD51D8" w14:textId="6679A0B9" w:rsidR="005148C8" w:rsidRPr="003D04C6" w:rsidRDefault="00E65A59" w:rsidP="00B004F4">
            <w:pPr>
              <w:tabs>
                <w:tab w:val="right" w:pos="3895"/>
              </w:tabs>
              <w:jc w:val="both"/>
            </w:pPr>
            <w:r w:rsidRPr="003D04C6">
              <w:t>haploid</w:t>
            </w:r>
          </w:p>
        </w:tc>
        <w:tc>
          <w:tcPr>
            <w:tcW w:w="236" w:type="dxa"/>
            <w:tcBorders>
              <w:left w:val="single" w:sz="12" w:space="0" w:color="auto"/>
            </w:tcBorders>
            <w:shd w:val="clear" w:color="auto" w:fill="auto"/>
          </w:tcPr>
          <w:p w14:paraId="54F998CC" w14:textId="77777777" w:rsidR="005148C8" w:rsidRPr="003D04C6" w:rsidRDefault="005148C8" w:rsidP="000A66C6"/>
        </w:tc>
        <w:tc>
          <w:tcPr>
            <w:tcW w:w="822" w:type="dxa"/>
            <w:shd w:val="clear" w:color="auto" w:fill="auto"/>
          </w:tcPr>
          <w:p w14:paraId="06679A79" w14:textId="77777777" w:rsidR="005148C8" w:rsidRPr="003D04C6" w:rsidRDefault="005148C8" w:rsidP="000A66C6"/>
        </w:tc>
      </w:tr>
      <w:tr w:rsidR="005148C8" w:rsidRPr="003D04C6" w14:paraId="5E1B9D77" w14:textId="77777777" w:rsidTr="00E65A59">
        <w:trPr>
          <w:trHeight w:val="541"/>
        </w:trPr>
        <w:tc>
          <w:tcPr>
            <w:tcW w:w="750" w:type="dxa"/>
            <w:tcBorders>
              <w:top w:val="single" w:sz="12" w:space="0" w:color="auto"/>
              <w:left w:val="single" w:sz="12" w:space="0" w:color="auto"/>
              <w:bottom w:val="single" w:sz="12" w:space="0" w:color="auto"/>
            </w:tcBorders>
            <w:shd w:val="clear" w:color="auto" w:fill="auto"/>
          </w:tcPr>
          <w:p w14:paraId="4E8DC20E" w14:textId="77777777" w:rsidR="005148C8" w:rsidRPr="003D04C6" w:rsidRDefault="005148C8" w:rsidP="00E65A59">
            <w:r w:rsidRPr="003D04C6">
              <w:t>1.3.6</w:t>
            </w:r>
          </w:p>
          <w:p w14:paraId="74C1CA6E" w14:textId="77777777" w:rsidR="005148C8" w:rsidRPr="003D04C6" w:rsidRDefault="005148C8" w:rsidP="00E65A59"/>
        </w:tc>
        <w:tc>
          <w:tcPr>
            <w:tcW w:w="4353" w:type="dxa"/>
            <w:tcBorders>
              <w:top w:val="single" w:sz="12" w:space="0" w:color="auto"/>
              <w:bottom w:val="single" w:sz="12" w:space="0" w:color="auto"/>
              <w:right w:val="single" w:sz="12" w:space="0" w:color="auto"/>
            </w:tcBorders>
            <w:shd w:val="clear" w:color="auto" w:fill="auto"/>
          </w:tcPr>
          <w:p w14:paraId="497FDAA4" w14:textId="2E753F86" w:rsidR="005148C8" w:rsidRPr="003D04C6" w:rsidRDefault="005148C8" w:rsidP="00BD79D2">
            <w:r w:rsidRPr="003D04C6">
              <w:t>Two alleles of a gene that are equally dominant</w:t>
            </w:r>
          </w:p>
        </w:tc>
        <w:tc>
          <w:tcPr>
            <w:tcW w:w="425" w:type="dxa"/>
            <w:tcBorders>
              <w:top w:val="single" w:sz="12" w:space="0" w:color="auto"/>
              <w:left w:val="single" w:sz="12" w:space="0" w:color="auto"/>
              <w:bottom w:val="single" w:sz="12" w:space="0" w:color="auto"/>
            </w:tcBorders>
            <w:shd w:val="clear" w:color="auto" w:fill="auto"/>
          </w:tcPr>
          <w:p w14:paraId="48F3A902" w14:textId="77777777" w:rsidR="005148C8" w:rsidRPr="003D04C6" w:rsidRDefault="005148C8" w:rsidP="00C20E08">
            <w:r w:rsidRPr="003D04C6">
              <w:t>A</w:t>
            </w:r>
          </w:p>
          <w:p w14:paraId="46A78CFD" w14:textId="77777777" w:rsidR="005148C8" w:rsidRPr="003D04C6" w:rsidRDefault="005148C8" w:rsidP="00C20E08">
            <w:r w:rsidRPr="003D04C6">
              <w:t>B</w:t>
            </w:r>
          </w:p>
        </w:tc>
        <w:tc>
          <w:tcPr>
            <w:tcW w:w="3138" w:type="dxa"/>
            <w:tcBorders>
              <w:top w:val="single" w:sz="12" w:space="0" w:color="auto"/>
              <w:bottom w:val="single" w:sz="12" w:space="0" w:color="auto"/>
              <w:right w:val="single" w:sz="12" w:space="0" w:color="auto"/>
            </w:tcBorders>
            <w:shd w:val="clear" w:color="auto" w:fill="auto"/>
          </w:tcPr>
          <w:p w14:paraId="6B1B2CB9" w14:textId="202E1A2C" w:rsidR="005148C8" w:rsidRPr="003D04C6" w:rsidRDefault="00E65A59" w:rsidP="00AD235E">
            <w:pPr>
              <w:tabs>
                <w:tab w:val="left" w:pos="459"/>
                <w:tab w:val="center" w:pos="4153"/>
                <w:tab w:val="right" w:pos="8306"/>
              </w:tabs>
              <w:rPr>
                <w:b/>
                <w:bCs w:val="0"/>
                <w:i/>
                <w:iCs/>
                <w:color w:val="000000"/>
              </w:rPr>
            </w:pPr>
            <w:r w:rsidRPr="003D04C6">
              <w:rPr>
                <w:color w:val="000000"/>
              </w:rPr>
              <w:t>codominance</w:t>
            </w:r>
          </w:p>
          <w:p w14:paraId="26D40AA5" w14:textId="01736BDF" w:rsidR="005148C8" w:rsidRPr="003D04C6" w:rsidRDefault="00E65A59" w:rsidP="00B004F4">
            <w:pPr>
              <w:tabs>
                <w:tab w:val="right" w:pos="3895"/>
              </w:tabs>
              <w:jc w:val="both"/>
            </w:pPr>
            <w:r w:rsidRPr="003D04C6">
              <w:rPr>
                <w:bCs w:val="0"/>
              </w:rPr>
              <w:t>complete dominance</w:t>
            </w:r>
          </w:p>
        </w:tc>
        <w:tc>
          <w:tcPr>
            <w:tcW w:w="236" w:type="dxa"/>
            <w:tcBorders>
              <w:left w:val="single" w:sz="12" w:space="0" w:color="auto"/>
            </w:tcBorders>
            <w:shd w:val="clear" w:color="auto" w:fill="auto"/>
          </w:tcPr>
          <w:p w14:paraId="2FA93149" w14:textId="77777777" w:rsidR="005148C8" w:rsidRPr="003D04C6" w:rsidRDefault="005148C8" w:rsidP="000A66C6"/>
        </w:tc>
        <w:tc>
          <w:tcPr>
            <w:tcW w:w="822" w:type="dxa"/>
            <w:shd w:val="clear" w:color="auto" w:fill="auto"/>
          </w:tcPr>
          <w:p w14:paraId="08D49317" w14:textId="77777777" w:rsidR="005148C8" w:rsidRPr="003D04C6" w:rsidRDefault="005148C8" w:rsidP="000A66C6"/>
        </w:tc>
      </w:tr>
      <w:tr w:rsidR="006450DB" w:rsidRPr="003D04C6" w14:paraId="1B109E2B" w14:textId="77777777" w:rsidTr="00E65A59">
        <w:trPr>
          <w:trHeight w:val="541"/>
        </w:trPr>
        <w:tc>
          <w:tcPr>
            <w:tcW w:w="750" w:type="dxa"/>
            <w:tcBorders>
              <w:top w:val="single" w:sz="12" w:space="0" w:color="auto"/>
              <w:left w:val="single" w:sz="12" w:space="0" w:color="auto"/>
              <w:bottom w:val="single" w:sz="12" w:space="0" w:color="auto"/>
            </w:tcBorders>
            <w:shd w:val="clear" w:color="auto" w:fill="auto"/>
          </w:tcPr>
          <w:p w14:paraId="39DDB042" w14:textId="4A6BF939" w:rsidR="006450DB" w:rsidRPr="003D04C6" w:rsidRDefault="006450DB" w:rsidP="00E65A59">
            <w:r w:rsidRPr="003D04C6">
              <w:t>1.3.7</w:t>
            </w:r>
          </w:p>
        </w:tc>
        <w:tc>
          <w:tcPr>
            <w:tcW w:w="4353" w:type="dxa"/>
            <w:tcBorders>
              <w:top w:val="single" w:sz="12" w:space="0" w:color="auto"/>
              <w:bottom w:val="single" w:sz="12" w:space="0" w:color="auto"/>
              <w:right w:val="single" w:sz="12" w:space="0" w:color="auto"/>
            </w:tcBorders>
            <w:shd w:val="clear" w:color="auto" w:fill="auto"/>
          </w:tcPr>
          <w:p w14:paraId="08BFB47D" w14:textId="6312C42E" w:rsidR="006450DB" w:rsidRPr="003D04C6" w:rsidRDefault="006450DB" w:rsidP="00BD79D2">
            <w:r w:rsidRPr="003D04C6">
              <w:t>The full complement of genes present in an organism</w:t>
            </w:r>
          </w:p>
        </w:tc>
        <w:tc>
          <w:tcPr>
            <w:tcW w:w="425" w:type="dxa"/>
            <w:tcBorders>
              <w:top w:val="single" w:sz="12" w:space="0" w:color="auto"/>
              <w:left w:val="single" w:sz="12" w:space="0" w:color="auto"/>
              <w:bottom w:val="single" w:sz="12" w:space="0" w:color="auto"/>
            </w:tcBorders>
            <w:shd w:val="clear" w:color="auto" w:fill="auto"/>
          </w:tcPr>
          <w:p w14:paraId="15D018A8" w14:textId="77777777" w:rsidR="006450DB" w:rsidRPr="003D04C6" w:rsidRDefault="006450DB" w:rsidP="00AD235E">
            <w:r w:rsidRPr="003D04C6">
              <w:t>A</w:t>
            </w:r>
          </w:p>
          <w:p w14:paraId="3D7BD117" w14:textId="6B4E998E" w:rsidR="006450DB" w:rsidRPr="003D04C6" w:rsidRDefault="006450DB" w:rsidP="00C20E08">
            <w:r w:rsidRPr="003D04C6">
              <w:t>B</w:t>
            </w:r>
          </w:p>
        </w:tc>
        <w:tc>
          <w:tcPr>
            <w:tcW w:w="3138" w:type="dxa"/>
            <w:tcBorders>
              <w:top w:val="single" w:sz="12" w:space="0" w:color="auto"/>
              <w:bottom w:val="single" w:sz="12" w:space="0" w:color="auto"/>
              <w:right w:val="single" w:sz="12" w:space="0" w:color="auto"/>
            </w:tcBorders>
            <w:shd w:val="clear" w:color="auto" w:fill="auto"/>
          </w:tcPr>
          <w:p w14:paraId="7D1312A3" w14:textId="017F7B43" w:rsidR="006450DB" w:rsidRPr="003D04C6" w:rsidRDefault="00E65A59" w:rsidP="00AD235E">
            <w:pPr>
              <w:tabs>
                <w:tab w:val="left" w:pos="459"/>
                <w:tab w:val="center" w:pos="4153"/>
                <w:tab w:val="right" w:pos="8306"/>
              </w:tabs>
              <w:rPr>
                <w:b/>
                <w:bCs w:val="0"/>
                <w:i/>
                <w:iCs/>
                <w:color w:val="000000"/>
              </w:rPr>
            </w:pPr>
            <w:r w:rsidRPr="003D04C6">
              <w:rPr>
                <w:color w:val="000000"/>
              </w:rPr>
              <w:t>karyotype</w:t>
            </w:r>
          </w:p>
          <w:p w14:paraId="5211233D" w14:textId="5FFF1B25" w:rsidR="006450DB" w:rsidRPr="003D04C6" w:rsidRDefault="00E65A59" w:rsidP="00B004F4">
            <w:pPr>
              <w:tabs>
                <w:tab w:val="right" w:pos="3895"/>
              </w:tabs>
              <w:jc w:val="both"/>
            </w:pPr>
            <w:r w:rsidRPr="003D04C6">
              <w:rPr>
                <w:color w:val="000000"/>
              </w:rPr>
              <w:t>phenotype</w:t>
            </w:r>
          </w:p>
        </w:tc>
        <w:tc>
          <w:tcPr>
            <w:tcW w:w="236" w:type="dxa"/>
            <w:tcBorders>
              <w:left w:val="single" w:sz="12" w:space="0" w:color="auto"/>
            </w:tcBorders>
            <w:shd w:val="clear" w:color="auto" w:fill="auto"/>
          </w:tcPr>
          <w:p w14:paraId="7681CABA" w14:textId="77777777" w:rsidR="006450DB" w:rsidRPr="003D04C6" w:rsidRDefault="006450DB" w:rsidP="000A66C6"/>
        </w:tc>
        <w:tc>
          <w:tcPr>
            <w:tcW w:w="822" w:type="dxa"/>
            <w:shd w:val="clear" w:color="auto" w:fill="auto"/>
          </w:tcPr>
          <w:p w14:paraId="6C4B2D2A" w14:textId="77777777" w:rsidR="006450DB" w:rsidRPr="003D04C6" w:rsidRDefault="006450DB" w:rsidP="000A66C6"/>
        </w:tc>
      </w:tr>
      <w:tr w:rsidR="006450DB" w:rsidRPr="003D04C6" w14:paraId="22069FB0" w14:textId="77777777" w:rsidTr="00E65A59">
        <w:trPr>
          <w:trHeight w:val="541"/>
        </w:trPr>
        <w:tc>
          <w:tcPr>
            <w:tcW w:w="750" w:type="dxa"/>
            <w:tcBorders>
              <w:top w:val="single" w:sz="12" w:space="0" w:color="auto"/>
              <w:left w:val="single" w:sz="12" w:space="0" w:color="auto"/>
              <w:bottom w:val="single" w:sz="12" w:space="0" w:color="auto"/>
            </w:tcBorders>
            <w:shd w:val="clear" w:color="auto" w:fill="auto"/>
          </w:tcPr>
          <w:p w14:paraId="2FFE17B3" w14:textId="2B44DFC4" w:rsidR="006450DB" w:rsidRPr="003D04C6" w:rsidRDefault="006450DB" w:rsidP="00E65A59">
            <w:r w:rsidRPr="003D04C6">
              <w:t>1.3.8</w:t>
            </w:r>
          </w:p>
        </w:tc>
        <w:tc>
          <w:tcPr>
            <w:tcW w:w="4353" w:type="dxa"/>
            <w:tcBorders>
              <w:top w:val="single" w:sz="12" w:space="0" w:color="auto"/>
              <w:bottom w:val="single" w:sz="12" w:space="0" w:color="auto"/>
              <w:right w:val="single" w:sz="12" w:space="0" w:color="auto"/>
            </w:tcBorders>
            <w:shd w:val="clear" w:color="auto" w:fill="auto"/>
          </w:tcPr>
          <w:p w14:paraId="41E0088A" w14:textId="61FD0402" w:rsidR="006450DB" w:rsidRPr="003D04C6" w:rsidRDefault="006450DB" w:rsidP="00BD79D2">
            <w:r w:rsidRPr="003D04C6">
              <w:t>Bonds that hold amino acids together in a protein molecule</w:t>
            </w:r>
          </w:p>
        </w:tc>
        <w:tc>
          <w:tcPr>
            <w:tcW w:w="425" w:type="dxa"/>
            <w:tcBorders>
              <w:top w:val="single" w:sz="12" w:space="0" w:color="auto"/>
              <w:left w:val="single" w:sz="12" w:space="0" w:color="auto"/>
              <w:bottom w:val="single" w:sz="12" w:space="0" w:color="auto"/>
            </w:tcBorders>
            <w:shd w:val="clear" w:color="auto" w:fill="auto"/>
          </w:tcPr>
          <w:p w14:paraId="4165C317" w14:textId="77777777" w:rsidR="006450DB" w:rsidRPr="003D04C6" w:rsidRDefault="006450DB" w:rsidP="00AD235E">
            <w:r w:rsidRPr="003D04C6">
              <w:t>A</w:t>
            </w:r>
          </w:p>
          <w:p w14:paraId="4AB48028" w14:textId="77FA0F69" w:rsidR="006450DB" w:rsidRPr="003D04C6" w:rsidRDefault="006450DB" w:rsidP="00C20E08">
            <w:r w:rsidRPr="003D04C6">
              <w:t>B</w:t>
            </w:r>
          </w:p>
        </w:tc>
        <w:tc>
          <w:tcPr>
            <w:tcW w:w="3138" w:type="dxa"/>
            <w:tcBorders>
              <w:top w:val="single" w:sz="12" w:space="0" w:color="auto"/>
              <w:bottom w:val="single" w:sz="12" w:space="0" w:color="auto"/>
              <w:right w:val="single" w:sz="12" w:space="0" w:color="auto"/>
            </w:tcBorders>
            <w:shd w:val="clear" w:color="auto" w:fill="auto"/>
          </w:tcPr>
          <w:p w14:paraId="3AAE067C" w14:textId="07F824AF" w:rsidR="006450DB" w:rsidRPr="003D04C6" w:rsidRDefault="00E65A59" w:rsidP="00AD235E">
            <w:pPr>
              <w:tabs>
                <w:tab w:val="left" w:pos="459"/>
                <w:tab w:val="center" w:pos="4153"/>
                <w:tab w:val="right" w:pos="8306"/>
              </w:tabs>
              <w:rPr>
                <w:color w:val="000000"/>
              </w:rPr>
            </w:pPr>
            <w:r w:rsidRPr="003D04C6">
              <w:rPr>
                <w:color w:val="000000"/>
              </w:rPr>
              <w:t>hydrogen bonds</w:t>
            </w:r>
          </w:p>
          <w:p w14:paraId="09A55933" w14:textId="0E8FCF7F" w:rsidR="006450DB" w:rsidRPr="003D04C6" w:rsidRDefault="00E65A59" w:rsidP="00B004F4">
            <w:pPr>
              <w:tabs>
                <w:tab w:val="right" w:pos="3895"/>
              </w:tabs>
              <w:jc w:val="both"/>
            </w:pPr>
            <w:r w:rsidRPr="003D04C6">
              <w:rPr>
                <w:color w:val="000000"/>
              </w:rPr>
              <w:t>peptide bonds</w:t>
            </w:r>
          </w:p>
        </w:tc>
        <w:tc>
          <w:tcPr>
            <w:tcW w:w="236" w:type="dxa"/>
            <w:tcBorders>
              <w:left w:val="single" w:sz="12" w:space="0" w:color="auto"/>
            </w:tcBorders>
            <w:shd w:val="clear" w:color="auto" w:fill="auto"/>
          </w:tcPr>
          <w:p w14:paraId="275BA4C3" w14:textId="77777777" w:rsidR="006450DB" w:rsidRPr="003D04C6" w:rsidRDefault="006450DB" w:rsidP="000A66C6"/>
        </w:tc>
        <w:tc>
          <w:tcPr>
            <w:tcW w:w="822" w:type="dxa"/>
            <w:shd w:val="clear" w:color="auto" w:fill="auto"/>
          </w:tcPr>
          <w:p w14:paraId="01CC9F44" w14:textId="77777777" w:rsidR="006450DB" w:rsidRPr="003D04C6" w:rsidRDefault="006450DB" w:rsidP="000A66C6"/>
        </w:tc>
      </w:tr>
      <w:tr w:rsidR="00715EE8" w:rsidRPr="003D04C6" w14:paraId="407F6809" w14:textId="77777777" w:rsidTr="00E65A59">
        <w:tc>
          <w:tcPr>
            <w:tcW w:w="750" w:type="dxa"/>
            <w:tcBorders>
              <w:top w:val="single" w:sz="12" w:space="0" w:color="auto"/>
            </w:tcBorders>
            <w:shd w:val="clear" w:color="auto" w:fill="auto"/>
          </w:tcPr>
          <w:p w14:paraId="6474BC57" w14:textId="77777777" w:rsidR="00715EE8" w:rsidRPr="003D04C6" w:rsidRDefault="00715EE8" w:rsidP="000A66C6"/>
        </w:tc>
        <w:tc>
          <w:tcPr>
            <w:tcW w:w="4353" w:type="dxa"/>
            <w:tcBorders>
              <w:top w:val="single" w:sz="12" w:space="0" w:color="auto"/>
            </w:tcBorders>
            <w:shd w:val="clear" w:color="auto" w:fill="auto"/>
          </w:tcPr>
          <w:p w14:paraId="6D6A34D6" w14:textId="77777777" w:rsidR="00715EE8" w:rsidRPr="003D04C6" w:rsidRDefault="00715EE8" w:rsidP="000A66C6"/>
        </w:tc>
        <w:tc>
          <w:tcPr>
            <w:tcW w:w="425" w:type="dxa"/>
            <w:tcBorders>
              <w:top w:val="single" w:sz="12" w:space="0" w:color="auto"/>
            </w:tcBorders>
            <w:shd w:val="clear" w:color="auto" w:fill="auto"/>
          </w:tcPr>
          <w:p w14:paraId="1E79F0C7" w14:textId="77777777" w:rsidR="00715EE8" w:rsidRPr="003D04C6" w:rsidRDefault="00715EE8" w:rsidP="00B004F4">
            <w:pPr>
              <w:jc w:val="right"/>
            </w:pPr>
          </w:p>
        </w:tc>
        <w:tc>
          <w:tcPr>
            <w:tcW w:w="3138" w:type="dxa"/>
            <w:tcBorders>
              <w:top w:val="single" w:sz="12" w:space="0" w:color="auto"/>
            </w:tcBorders>
            <w:shd w:val="clear" w:color="auto" w:fill="auto"/>
          </w:tcPr>
          <w:p w14:paraId="4EC3872B" w14:textId="675A24B6" w:rsidR="00715EE8" w:rsidRPr="003D04C6" w:rsidRDefault="00715EE8" w:rsidP="005148C8">
            <w:pPr>
              <w:tabs>
                <w:tab w:val="right" w:pos="3895"/>
              </w:tabs>
              <w:jc w:val="right"/>
            </w:pPr>
            <w:r w:rsidRPr="003D04C6">
              <w:t>(</w:t>
            </w:r>
            <w:r w:rsidR="005148C8" w:rsidRPr="003D04C6">
              <w:t>8</w:t>
            </w:r>
            <w:r w:rsidRPr="003D04C6">
              <w:t xml:space="preserve"> x 2)</w:t>
            </w:r>
          </w:p>
        </w:tc>
        <w:tc>
          <w:tcPr>
            <w:tcW w:w="236" w:type="dxa"/>
            <w:shd w:val="clear" w:color="auto" w:fill="auto"/>
          </w:tcPr>
          <w:p w14:paraId="3E254F1E" w14:textId="77777777" w:rsidR="00715EE8" w:rsidRPr="003D04C6" w:rsidRDefault="00715EE8" w:rsidP="000A66C6"/>
        </w:tc>
        <w:tc>
          <w:tcPr>
            <w:tcW w:w="822" w:type="dxa"/>
            <w:shd w:val="clear" w:color="auto" w:fill="auto"/>
          </w:tcPr>
          <w:p w14:paraId="4B10043D" w14:textId="0178CD77" w:rsidR="00715EE8" w:rsidRPr="003D04C6" w:rsidRDefault="005E7ECF" w:rsidP="005148C8">
            <w:pPr>
              <w:rPr>
                <w:b/>
              </w:rPr>
            </w:pPr>
            <w:r w:rsidRPr="003D04C6">
              <w:rPr>
                <w:b/>
              </w:rPr>
              <w:t>(</w:t>
            </w:r>
            <w:r w:rsidR="00715EE8" w:rsidRPr="003D04C6">
              <w:rPr>
                <w:b/>
              </w:rPr>
              <w:t>1</w:t>
            </w:r>
            <w:r w:rsidR="005148C8" w:rsidRPr="003D04C6">
              <w:rPr>
                <w:b/>
              </w:rPr>
              <w:t>6</w:t>
            </w:r>
            <w:r w:rsidRPr="003D04C6">
              <w:rPr>
                <w:b/>
              </w:rPr>
              <w:t>)</w:t>
            </w:r>
          </w:p>
        </w:tc>
      </w:tr>
    </w:tbl>
    <w:p w14:paraId="72C6ECDF" w14:textId="77777777" w:rsidR="000469C0" w:rsidRPr="003D04C6" w:rsidRDefault="000469C0"/>
    <w:p w14:paraId="547A0B6A" w14:textId="77777777" w:rsidR="004F60B6" w:rsidRPr="003D04C6" w:rsidRDefault="00F95544" w:rsidP="00C47CFF">
      <w:r w:rsidRPr="003D04C6">
        <w:br w:type="page"/>
      </w:r>
    </w:p>
    <w:p w14:paraId="5B938C57" w14:textId="77777777" w:rsidR="00AD235E" w:rsidRPr="003D04C6" w:rsidRDefault="00AD235E" w:rsidP="005620D9">
      <w:pPr>
        <w:rPr>
          <w:b/>
          <w:bCs w:val="0"/>
        </w:rPr>
      </w:pPr>
    </w:p>
    <w:p w14:paraId="69B113AB" w14:textId="467BBED8" w:rsidR="00C20E08" w:rsidRPr="003D04C6" w:rsidRDefault="00C20E08" w:rsidP="005620D9">
      <w:pPr>
        <w:rPr>
          <w:b/>
          <w:bCs w:val="0"/>
        </w:rPr>
      </w:pPr>
    </w:p>
    <w:tbl>
      <w:tblPr>
        <w:tblW w:w="10598" w:type="dxa"/>
        <w:tblLook w:val="01E0" w:firstRow="1" w:lastRow="1" w:firstColumn="1" w:lastColumn="1" w:noHBand="0" w:noVBand="0"/>
      </w:tblPr>
      <w:tblGrid>
        <w:gridCol w:w="958"/>
        <w:gridCol w:w="8503"/>
        <w:gridCol w:w="254"/>
        <w:gridCol w:w="883"/>
      </w:tblGrid>
      <w:tr w:rsidR="00AD235E" w:rsidRPr="003D04C6" w14:paraId="4B0D62C9" w14:textId="77777777" w:rsidTr="00AD235E">
        <w:trPr>
          <w:trHeight w:val="1709"/>
        </w:trPr>
        <w:tc>
          <w:tcPr>
            <w:tcW w:w="958" w:type="dxa"/>
          </w:tcPr>
          <w:p w14:paraId="56339E7C" w14:textId="77777777" w:rsidR="00AD235E" w:rsidRPr="003D04C6" w:rsidRDefault="00AD235E" w:rsidP="00AD235E">
            <w:r w:rsidRPr="003D04C6">
              <w:t>1.4</w:t>
            </w:r>
          </w:p>
        </w:tc>
        <w:tc>
          <w:tcPr>
            <w:tcW w:w="8503" w:type="dxa"/>
          </w:tcPr>
          <w:p w14:paraId="1553EB5E" w14:textId="77777777" w:rsidR="00AD235E" w:rsidRPr="003D04C6" w:rsidRDefault="00AD235E" w:rsidP="00AD235E">
            <w:pPr>
              <w:pStyle w:val="Header"/>
              <w:tabs>
                <w:tab w:val="clear" w:pos="4153"/>
                <w:tab w:val="clear" w:pos="8306"/>
                <w:tab w:val="center" w:pos="8113"/>
              </w:tabs>
              <w:jc w:val="both"/>
            </w:pPr>
            <w:r w:rsidRPr="003D04C6">
              <w:t xml:space="preserve">In pea plants the allele for round seeds (R) is dominant over the allele for wrinkled seeds (r). The allele for yellow seeds (Y) is dominant over the allele for green seeds (y). </w:t>
            </w:r>
          </w:p>
          <w:p w14:paraId="4F793357" w14:textId="77777777" w:rsidR="00AD235E" w:rsidRPr="003D04C6" w:rsidRDefault="00AD235E" w:rsidP="00AD235E">
            <w:pPr>
              <w:pStyle w:val="Header"/>
              <w:tabs>
                <w:tab w:val="clear" w:pos="4153"/>
                <w:tab w:val="clear" w:pos="8306"/>
                <w:tab w:val="center" w:pos="8113"/>
              </w:tabs>
              <w:jc w:val="both"/>
            </w:pPr>
          </w:p>
          <w:p w14:paraId="77B3614D" w14:textId="69C8427E" w:rsidR="00AD235E" w:rsidRPr="003D04C6" w:rsidRDefault="00AD235E" w:rsidP="00AD235E">
            <w:pPr>
              <w:pStyle w:val="Header"/>
              <w:tabs>
                <w:tab w:val="clear" w:pos="4153"/>
                <w:tab w:val="clear" w:pos="8306"/>
                <w:tab w:val="center" w:pos="8113"/>
              </w:tabs>
              <w:jc w:val="both"/>
            </w:pPr>
            <w:r w:rsidRPr="003D04C6">
              <w:t>Plant A, heterozygous for both seed shape and seed colour, was crossed with plant B</w:t>
            </w:r>
            <w:r w:rsidR="007D7319" w:rsidRPr="003D04C6">
              <w:t>,</w:t>
            </w:r>
            <w:r w:rsidRPr="003D04C6">
              <w:t xml:space="preserve"> which had wrinkled, green seeds.</w:t>
            </w:r>
          </w:p>
        </w:tc>
        <w:tc>
          <w:tcPr>
            <w:tcW w:w="254" w:type="dxa"/>
          </w:tcPr>
          <w:p w14:paraId="37A8B8DD" w14:textId="77777777" w:rsidR="00AD235E" w:rsidRPr="003D04C6" w:rsidRDefault="00AD235E" w:rsidP="00AD235E"/>
        </w:tc>
        <w:tc>
          <w:tcPr>
            <w:tcW w:w="883" w:type="dxa"/>
          </w:tcPr>
          <w:p w14:paraId="5EC8D3B8" w14:textId="77777777" w:rsidR="00AD235E" w:rsidRPr="003D04C6" w:rsidRDefault="00AD235E" w:rsidP="00AD235E"/>
          <w:p w14:paraId="596F2717" w14:textId="77777777" w:rsidR="00AD235E" w:rsidRPr="003D04C6" w:rsidRDefault="00AD235E" w:rsidP="00AD235E"/>
          <w:p w14:paraId="183B70C1" w14:textId="77777777" w:rsidR="00AD235E" w:rsidRPr="003D04C6" w:rsidRDefault="00AD235E" w:rsidP="00AD235E"/>
          <w:p w14:paraId="3B6155F5" w14:textId="77777777" w:rsidR="00AD235E" w:rsidRPr="003D04C6" w:rsidRDefault="00AD235E" w:rsidP="00AD235E"/>
          <w:p w14:paraId="202B7A89" w14:textId="77777777" w:rsidR="00AD235E" w:rsidRPr="003D04C6" w:rsidRDefault="00AD235E" w:rsidP="00AD235E"/>
          <w:p w14:paraId="3F08AE24" w14:textId="77777777" w:rsidR="00AD235E" w:rsidRPr="003D04C6" w:rsidRDefault="00AD235E" w:rsidP="00AD235E"/>
        </w:tc>
      </w:tr>
    </w:tbl>
    <w:p w14:paraId="72B99FC8" w14:textId="77777777" w:rsidR="00AD235E" w:rsidRPr="003D04C6" w:rsidRDefault="00AD235E" w:rsidP="005620D9">
      <w:pPr>
        <w:rPr>
          <w:b/>
          <w:bCs w:val="0"/>
        </w:rPr>
      </w:pPr>
    </w:p>
    <w:tbl>
      <w:tblPr>
        <w:tblW w:w="10598" w:type="dxa"/>
        <w:tblLook w:val="01E0" w:firstRow="1" w:lastRow="1" w:firstColumn="1" w:lastColumn="1" w:noHBand="0" w:noVBand="0"/>
      </w:tblPr>
      <w:tblGrid>
        <w:gridCol w:w="959"/>
        <w:gridCol w:w="1134"/>
        <w:gridCol w:w="7371"/>
        <w:gridCol w:w="236"/>
        <w:gridCol w:w="898"/>
      </w:tblGrid>
      <w:tr w:rsidR="00AD235E" w:rsidRPr="003D04C6" w14:paraId="440EABD6" w14:textId="77777777" w:rsidTr="00AD235E">
        <w:tc>
          <w:tcPr>
            <w:tcW w:w="959" w:type="dxa"/>
          </w:tcPr>
          <w:p w14:paraId="3EA860C6" w14:textId="77777777" w:rsidR="00AD235E" w:rsidRPr="003D04C6" w:rsidRDefault="00AD235E" w:rsidP="00AD235E"/>
        </w:tc>
        <w:tc>
          <w:tcPr>
            <w:tcW w:w="1134" w:type="dxa"/>
          </w:tcPr>
          <w:p w14:paraId="5C955C7A" w14:textId="77777777" w:rsidR="00AD235E" w:rsidRPr="003D04C6" w:rsidRDefault="00AD235E" w:rsidP="00AD235E">
            <w:r w:rsidRPr="003D04C6">
              <w:t>1.4.1</w:t>
            </w:r>
          </w:p>
          <w:p w14:paraId="69099846" w14:textId="77777777" w:rsidR="00AD235E" w:rsidRPr="003D04C6" w:rsidRDefault="00AD235E" w:rsidP="00AD235E"/>
          <w:p w14:paraId="30239B1C" w14:textId="77777777" w:rsidR="00AD235E" w:rsidRPr="003D04C6" w:rsidRDefault="00AD235E" w:rsidP="00AD235E"/>
          <w:p w14:paraId="6102474E" w14:textId="77777777" w:rsidR="00AD235E" w:rsidRPr="003D04C6" w:rsidRDefault="00AD235E" w:rsidP="00AD235E"/>
          <w:p w14:paraId="2F7655C7" w14:textId="77777777" w:rsidR="00AD235E" w:rsidRPr="003D04C6" w:rsidRDefault="00AD235E" w:rsidP="00AD235E"/>
          <w:p w14:paraId="794EF72D" w14:textId="77777777" w:rsidR="008908C1" w:rsidRPr="003D04C6" w:rsidRDefault="008908C1" w:rsidP="00AD235E"/>
          <w:p w14:paraId="69C56FFC" w14:textId="77777777" w:rsidR="00AD235E" w:rsidRPr="003D04C6" w:rsidRDefault="00AD235E" w:rsidP="00AD235E">
            <w:r w:rsidRPr="003D04C6">
              <w:t>1.4.2</w:t>
            </w:r>
          </w:p>
          <w:p w14:paraId="5665F555" w14:textId="77777777" w:rsidR="00AD235E" w:rsidRPr="003D04C6" w:rsidRDefault="00AD235E" w:rsidP="00AD235E"/>
          <w:p w14:paraId="20818F1A" w14:textId="77777777" w:rsidR="00AD235E" w:rsidRPr="003D04C6" w:rsidRDefault="00AD235E" w:rsidP="00AD235E">
            <w:r w:rsidRPr="003D04C6">
              <w:t>1.4.3</w:t>
            </w:r>
          </w:p>
          <w:p w14:paraId="255BAE64" w14:textId="77777777" w:rsidR="00AD235E" w:rsidRPr="003D04C6" w:rsidRDefault="00AD235E" w:rsidP="00AD235E"/>
          <w:p w14:paraId="493DF2EB" w14:textId="77777777" w:rsidR="00AD235E" w:rsidRPr="003D04C6" w:rsidRDefault="00AD235E" w:rsidP="00AD235E"/>
          <w:p w14:paraId="689CEAE0" w14:textId="77777777" w:rsidR="00AD235E" w:rsidRPr="003D04C6" w:rsidRDefault="00AD235E" w:rsidP="00AD235E"/>
          <w:p w14:paraId="09FBF1EB" w14:textId="77777777" w:rsidR="008908C1" w:rsidRPr="003D04C6" w:rsidRDefault="008908C1" w:rsidP="00AD235E"/>
          <w:p w14:paraId="66EB747B" w14:textId="77777777" w:rsidR="00AD235E" w:rsidRPr="003D04C6" w:rsidRDefault="00AD235E" w:rsidP="00AD235E"/>
          <w:p w14:paraId="71E07C1B" w14:textId="77777777" w:rsidR="00AD235E" w:rsidRPr="003D04C6" w:rsidRDefault="00AD235E" w:rsidP="00AD235E">
            <w:r w:rsidRPr="003D04C6">
              <w:t>1.4.4</w:t>
            </w:r>
          </w:p>
          <w:p w14:paraId="4C060774" w14:textId="77777777" w:rsidR="00AD235E" w:rsidRPr="003D04C6" w:rsidRDefault="00AD235E" w:rsidP="00AD235E"/>
        </w:tc>
        <w:tc>
          <w:tcPr>
            <w:tcW w:w="7371" w:type="dxa"/>
          </w:tcPr>
          <w:p w14:paraId="1E58B958" w14:textId="77777777" w:rsidR="00AD235E" w:rsidRPr="003D04C6" w:rsidRDefault="00AD235E" w:rsidP="00AD235E">
            <w:pPr>
              <w:pStyle w:val="Header"/>
              <w:tabs>
                <w:tab w:val="clear" w:pos="4153"/>
                <w:tab w:val="clear" w:pos="8306"/>
                <w:tab w:val="left" w:pos="3436"/>
                <w:tab w:val="right" w:pos="7155"/>
              </w:tabs>
              <w:jc w:val="both"/>
            </w:pPr>
            <w:r w:rsidRPr="003D04C6">
              <w:t>Write down the genotype of:</w:t>
            </w:r>
          </w:p>
          <w:p w14:paraId="4CCB3464" w14:textId="77777777" w:rsidR="00AD235E" w:rsidRPr="003D04C6" w:rsidRDefault="00AD235E" w:rsidP="00AD235E">
            <w:pPr>
              <w:pStyle w:val="Header"/>
              <w:tabs>
                <w:tab w:val="clear" w:pos="4153"/>
                <w:tab w:val="clear" w:pos="8306"/>
                <w:tab w:val="left" w:pos="3436"/>
                <w:tab w:val="right" w:pos="7155"/>
              </w:tabs>
              <w:jc w:val="both"/>
            </w:pPr>
          </w:p>
          <w:p w14:paraId="2AA5CED9" w14:textId="77777777" w:rsidR="00AD235E" w:rsidRPr="003D04C6" w:rsidRDefault="00AD235E" w:rsidP="00AD235E">
            <w:pPr>
              <w:pStyle w:val="Header"/>
              <w:tabs>
                <w:tab w:val="clear" w:pos="4153"/>
                <w:tab w:val="clear" w:pos="8306"/>
                <w:tab w:val="left" w:pos="3436"/>
                <w:tab w:val="right" w:pos="7155"/>
              </w:tabs>
              <w:jc w:val="both"/>
            </w:pPr>
            <w:r w:rsidRPr="003D04C6">
              <w:t>(a)   Plant A</w:t>
            </w:r>
          </w:p>
          <w:p w14:paraId="095BFFEA" w14:textId="77777777" w:rsidR="008908C1" w:rsidRPr="003D04C6" w:rsidRDefault="008908C1" w:rsidP="00AD235E">
            <w:pPr>
              <w:pStyle w:val="Header"/>
              <w:tabs>
                <w:tab w:val="clear" w:pos="4153"/>
                <w:tab w:val="clear" w:pos="8306"/>
                <w:tab w:val="left" w:pos="3436"/>
                <w:tab w:val="right" w:pos="7155"/>
              </w:tabs>
              <w:jc w:val="both"/>
            </w:pPr>
          </w:p>
          <w:p w14:paraId="35FD319A" w14:textId="77777777" w:rsidR="00AD235E" w:rsidRPr="003D04C6" w:rsidRDefault="00AD235E" w:rsidP="00AD235E">
            <w:pPr>
              <w:pStyle w:val="Header"/>
              <w:tabs>
                <w:tab w:val="clear" w:pos="4153"/>
                <w:tab w:val="clear" w:pos="8306"/>
                <w:tab w:val="left" w:pos="3436"/>
                <w:tab w:val="right" w:pos="7155"/>
              </w:tabs>
              <w:jc w:val="both"/>
            </w:pPr>
            <w:r w:rsidRPr="003D04C6">
              <w:t>(b)   Plant B</w:t>
            </w:r>
          </w:p>
          <w:p w14:paraId="4D64A175" w14:textId="77777777" w:rsidR="00AD235E" w:rsidRPr="003D04C6" w:rsidRDefault="00AD235E" w:rsidP="00AD235E">
            <w:pPr>
              <w:pStyle w:val="Header"/>
              <w:tabs>
                <w:tab w:val="clear" w:pos="4153"/>
                <w:tab w:val="clear" w:pos="8306"/>
                <w:tab w:val="left" w:pos="3436"/>
                <w:tab w:val="right" w:pos="7155"/>
              </w:tabs>
              <w:jc w:val="both"/>
            </w:pPr>
          </w:p>
          <w:p w14:paraId="2892EE68" w14:textId="7C0DA2C6" w:rsidR="00AD235E" w:rsidRPr="003D04C6" w:rsidRDefault="00AD235E" w:rsidP="00AD235E">
            <w:pPr>
              <w:pStyle w:val="Header"/>
              <w:tabs>
                <w:tab w:val="clear" w:pos="4153"/>
                <w:tab w:val="clear" w:pos="8306"/>
                <w:tab w:val="left" w:pos="3436"/>
                <w:tab w:val="right" w:pos="7155"/>
              </w:tabs>
              <w:jc w:val="both"/>
              <w:rPr>
                <w:color w:val="000000"/>
              </w:rPr>
            </w:pPr>
            <w:r w:rsidRPr="003D04C6">
              <w:rPr>
                <w:color w:val="000000"/>
              </w:rPr>
              <w:t xml:space="preserve">Write down </w:t>
            </w:r>
            <w:r w:rsidR="008114B6">
              <w:rPr>
                <w:color w:val="000000"/>
              </w:rPr>
              <w:t xml:space="preserve">ALL </w:t>
            </w:r>
            <w:r w:rsidRPr="003D04C6">
              <w:rPr>
                <w:color w:val="000000"/>
              </w:rPr>
              <w:t xml:space="preserve">the </w:t>
            </w:r>
            <w:r w:rsidR="008114B6">
              <w:rPr>
                <w:color w:val="000000"/>
              </w:rPr>
              <w:t xml:space="preserve">possible </w:t>
            </w:r>
            <w:r w:rsidRPr="003D04C6">
              <w:rPr>
                <w:color w:val="000000"/>
              </w:rPr>
              <w:t>genotypes of the gametes of plant A.</w:t>
            </w:r>
          </w:p>
          <w:p w14:paraId="27D0CAA6" w14:textId="77777777" w:rsidR="00AD235E" w:rsidRPr="003D04C6" w:rsidRDefault="00AD235E" w:rsidP="00AD235E">
            <w:pPr>
              <w:pStyle w:val="Header"/>
              <w:tabs>
                <w:tab w:val="clear" w:pos="4153"/>
                <w:tab w:val="clear" w:pos="8306"/>
                <w:tab w:val="left" w:pos="3436"/>
                <w:tab w:val="right" w:pos="7155"/>
              </w:tabs>
              <w:jc w:val="both"/>
              <w:rPr>
                <w:color w:val="000000"/>
              </w:rPr>
            </w:pPr>
          </w:p>
          <w:p w14:paraId="0FFB04FE" w14:textId="77777777" w:rsidR="00AD235E" w:rsidRPr="003D04C6" w:rsidRDefault="00AD235E" w:rsidP="00AD235E">
            <w:pPr>
              <w:pStyle w:val="Header"/>
              <w:tabs>
                <w:tab w:val="clear" w:pos="4153"/>
                <w:tab w:val="clear" w:pos="8306"/>
                <w:tab w:val="left" w:pos="3436"/>
                <w:tab w:val="right" w:pos="7155"/>
              </w:tabs>
              <w:jc w:val="both"/>
            </w:pPr>
            <w:r w:rsidRPr="003D04C6">
              <w:t xml:space="preserve">State the phenotype of an offspring having the genotype: </w:t>
            </w:r>
          </w:p>
          <w:p w14:paraId="2BFB5114" w14:textId="77777777" w:rsidR="00AD235E" w:rsidRPr="003D04C6" w:rsidRDefault="00AD235E" w:rsidP="00AD235E">
            <w:pPr>
              <w:pStyle w:val="Header"/>
              <w:tabs>
                <w:tab w:val="clear" w:pos="4153"/>
                <w:tab w:val="clear" w:pos="8306"/>
                <w:tab w:val="left" w:pos="3436"/>
                <w:tab w:val="right" w:pos="7155"/>
              </w:tabs>
              <w:jc w:val="both"/>
            </w:pPr>
          </w:p>
          <w:p w14:paraId="636226B5" w14:textId="77777777" w:rsidR="00AD235E" w:rsidRPr="003D04C6" w:rsidRDefault="00AD235E" w:rsidP="00AD235E">
            <w:pPr>
              <w:pStyle w:val="Header"/>
              <w:tabs>
                <w:tab w:val="clear" w:pos="4153"/>
                <w:tab w:val="clear" w:pos="8306"/>
                <w:tab w:val="left" w:pos="3436"/>
                <w:tab w:val="right" w:pos="7155"/>
              </w:tabs>
              <w:jc w:val="both"/>
            </w:pPr>
            <w:r w:rsidRPr="003D04C6">
              <w:t xml:space="preserve">(a)   </w:t>
            </w:r>
            <w:proofErr w:type="spellStart"/>
            <w:r w:rsidRPr="003D04C6">
              <w:t>rrYy</w:t>
            </w:r>
            <w:proofErr w:type="spellEnd"/>
          </w:p>
          <w:p w14:paraId="656D6B16" w14:textId="77777777" w:rsidR="008908C1" w:rsidRPr="003D04C6" w:rsidRDefault="008908C1" w:rsidP="00AD235E">
            <w:pPr>
              <w:pStyle w:val="Header"/>
              <w:tabs>
                <w:tab w:val="clear" w:pos="4153"/>
                <w:tab w:val="clear" w:pos="8306"/>
                <w:tab w:val="left" w:pos="3436"/>
                <w:tab w:val="right" w:pos="7155"/>
              </w:tabs>
              <w:jc w:val="both"/>
            </w:pPr>
          </w:p>
          <w:p w14:paraId="4773E1AB" w14:textId="77777777" w:rsidR="00AD235E" w:rsidRPr="003D04C6" w:rsidRDefault="00AD235E" w:rsidP="00AD235E">
            <w:pPr>
              <w:pStyle w:val="Header"/>
              <w:tabs>
                <w:tab w:val="clear" w:pos="4153"/>
                <w:tab w:val="clear" w:pos="8306"/>
                <w:tab w:val="left" w:pos="3436"/>
                <w:tab w:val="right" w:pos="7155"/>
              </w:tabs>
              <w:jc w:val="both"/>
            </w:pPr>
            <w:r w:rsidRPr="003D04C6">
              <w:t xml:space="preserve">(b)   </w:t>
            </w:r>
            <w:proofErr w:type="spellStart"/>
            <w:r w:rsidRPr="003D04C6">
              <w:t>RrYy</w:t>
            </w:r>
            <w:proofErr w:type="spellEnd"/>
          </w:p>
          <w:p w14:paraId="43A536E3" w14:textId="77777777" w:rsidR="00AD235E" w:rsidRPr="003D04C6" w:rsidRDefault="00AD235E" w:rsidP="00AD235E">
            <w:pPr>
              <w:tabs>
                <w:tab w:val="left" w:pos="1410"/>
              </w:tabs>
              <w:rPr>
                <w:color w:val="000000"/>
              </w:rPr>
            </w:pPr>
          </w:p>
          <w:p w14:paraId="55EF19D2" w14:textId="6EC404D0" w:rsidR="007D7319" w:rsidRPr="003D04C6" w:rsidRDefault="00AD235E" w:rsidP="00AD235E">
            <w:pPr>
              <w:tabs>
                <w:tab w:val="left" w:pos="1410"/>
              </w:tabs>
              <w:jc w:val="both"/>
              <w:rPr>
                <w:color w:val="000000"/>
              </w:rPr>
            </w:pPr>
            <w:r w:rsidRPr="003D04C6">
              <w:rPr>
                <w:color w:val="000000"/>
              </w:rPr>
              <w:t xml:space="preserve">When plant B was crossed with plant C, all the offspring had round yellow seeds. </w:t>
            </w:r>
          </w:p>
          <w:p w14:paraId="331433D6" w14:textId="77777777" w:rsidR="007D7319" w:rsidRPr="003D04C6" w:rsidRDefault="007D7319" w:rsidP="00AD235E">
            <w:pPr>
              <w:tabs>
                <w:tab w:val="left" w:pos="1410"/>
              </w:tabs>
              <w:jc w:val="both"/>
              <w:rPr>
                <w:color w:val="000000"/>
              </w:rPr>
            </w:pPr>
          </w:p>
          <w:p w14:paraId="34376D2B" w14:textId="2E1E7533" w:rsidR="00AD235E" w:rsidRPr="003D04C6" w:rsidRDefault="00AD235E" w:rsidP="00645EA0">
            <w:pPr>
              <w:tabs>
                <w:tab w:val="left" w:pos="1410"/>
              </w:tabs>
              <w:jc w:val="both"/>
              <w:rPr>
                <w:color w:val="000000"/>
              </w:rPr>
            </w:pPr>
            <w:r w:rsidRPr="003D04C6">
              <w:rPr>
                <w:color w:val="000000"/>
              </w:rPr>
              <w:t xml:space="preserve">Use this information </w:t>
            </w:r>
            <w:r w:rsidR="00645EA0">
              <w:rPr>
                <w:color w:val="000000"/>
              </w:rPr>
              <w:t>and write down</w:t>
            </w:r>
            <w:r w:rsidRPr="003D04C6">
              <w:rPr>
                <w:color w:val="000000"/>
              </w:rPr>
              <w:t xml:space="preserve"> the genotype of plant C.</w:t>
            </w:r>
          </w:p>
        </w:tc>
        <w:tc>
          <w:tcPr>
            <w:tcW w:w="236" w:type="dxa"/>
          </w:tcPr>
          <w:p w14:paraId="4D63E822" w14:textId="77777777" w:rsidR="00AD235E" w:rsidRPr="003D04C6" w:rsidRDefault="00AD235E" w:rsidP="00AD235E"/>
        </w:tc>
        <w:tc>
          <w:tcPr>
            <w:tcW w:w="898" w:type="dxa"/>
          </w:tcPr>
          <w:p w14:paraId="0CCD2E35" w14:textId="77777777" w:rsidR="00AD235E" w:rsidRPr="003D04C6" w:rsidRDefault="00AD235E" w:rsidP="00AD235E">
            <w:pPr>
              <w:rPr>
                <w:bCs w:val="0"/>
              </w:rPr>
            </w:pPr>
          </w:p>
          <w:p w14:paraId="3672502A" w14:textId="77777777" w:rsidR="00AD235E" w:rsidRPr="003D04C6" w:rsidRDefault="00AD235E" w:rsidP="00AD235E">
            <w:pPr>
              <w:rPr>
                <w:bCs w:val="0"/>
              </w:rPr>
            </w:pPr>
          </w:p>
          <w:p w14:paraId="5A7A3BD7" w14:textId="77777777" w:rsidR="00AD235E" w:rsidRPr="003D04C6" w:rsidRDefault="00AD235E" w:rsidP="00AD235E">
            <w:pPr>
              <w:rPr>
                <w:bCs w:val="0"/>
              </w:rPr>
            </w:pPr>
            <w:r w:rsidRPr="003D04C6">
              <w:rPr>
                <w:bCs w:val="0"/>
              </w:rPr>
              <w:t>(1)</w:t>
            </w:r>
          </w:p>
          <w:p w14:paraId="3D4E20D9" w14:textId="77777777" w:rsidR="008908C1" w:rsidRPr="003D04C6" w:rsidRDefault="008908C1" w:rsidP="00AD235E">
            <w:pPr>
              <w:rPr>
                <w:bCs w:val="0"/>
              </w:rPr>
            </w:pPr>
          </w:p>
          <w:p w14:paraId="1E56861E" w14:textId="77777777" w:rsidR="00AD235E" w:rsidRPr="003D04C6" w:rsidRDefault="00AD235E" w:rsidP="00AD235E">
            <w:pPr>
              <w:rPr>
                <w:bCs w:val="0"/>
              </w:rPr>
            </w:pPr>
            <w:r w:rsidRPr="003D04C6">
              <w:rPr>
                <w:bCs w:val="0"/>
              </w:rPr>
              <w:t>(1)</w:t>
            </w:r>
          </w:p>
          <w:p w14:paraId="7863ECA9" w14:textId="77777777" w:rsidR="00AD235E" w:rsidRPr="003D04C6" w:rsidRDefault="00AD235E" w:rsidP="00AD235E">
            <w:pPr>
              <w:rPr>
                <w:b/>
                <w:bCs w:val="0"/>
              </w:rPr>
            </w:pPr>
          </w:p>
          <w:p w14:paraId="2C7AFF57" w14:textId="77777777" w:rsidR="00AD235E" w:rsidRPr="003D04C6" w:rsidRDefault="00AD235E" w:rsidP="00AD235E">
            <w:pPr>
              <w:rPr>
                <w:bCs w:val="0"/>
              </w:rPr>
            </w:pPr>
            <w:r w:rsidRPr="003D04C6">
              <w:rPr>
                <w:bCs w:val="0"/>
              </w:rPr>
              <w:t>(2)</w:t>
            </w:r>
          </w:p>
          <w:p w14:paraId="05A26E52" w14:textId="77777777" w:rsidR="00AD235E" w:rsidRPr="003D04C6" w:rsidRDefault="00AD235E" w:rsidP="00AD235E">
            <w:pPr>
              <w:rPr>
                <w:bCs w:val="0"/>
              </w:rPr>
            </w:pPr>
          </w:p>
          <w:p w14:paraId="436EFEBB" w14:textId="77777777" w:rsidR="00AD235E" w:rsidRPr="003D04C6" w:rsidRDefault="00AD235E" w:rsidP="00AD235E">
            <w:pPr>
              <w:rPr>
                <w:bCs w:val="0"/>
              </w:rPr>
            </w:pPr>
          </w:p>
          <w:p w14:paraId="142F1597" w14:textId="77777777" w:rsidR="00AD235E" w:rsidRPr="003D04C6" w:rsidRDefault="00AD235E" w:rsidP="00AD235E">
            <w:pPr>
              <w:rPr>
                <w:bCs w:val="0"/>
              </w:rPr>
            </w:pPr>
          </w:p>
          <w:p w14:paraId="6D5C0A89" w14:textId="77777777" w:rsidR="00AD235E" w:rsidRPr="003D04C6" w:rsidRDefault="00AD235E" w:rsidP="00AD235E">
            <w:pPr>
              <w:rPr>
                <w:bCs w:val="0"/>
              </w:rPr>
            </w:pPr>
            <w:r w:rsidRPr="003D04C6">
              <w:rPr>
                <w:bCs w:val="0"/>
              </w:rPr>
              <w:t>(1)</w:t>
            </w:r>
          </w:p>
          <w:p w14:paraId="7097C8B6" w14:textId="77777777" w:rsidR="008908C1" w:rsidRPr="003D04C6" w:rsidRDefault="008908C1" w:rsidP="00AD235E">
            <w:pPr>
              <w:rPr>
                <w:bCs w:val="0"/>
              </w:rPr>
            </w:pPr>
          </w:p>
          <w:p w14:paraId="7F0D0AF3" w14:textId="77777777" w:rsidR="00AD235E" w:rsidRPr="003D04C6" w:rsidRDefault="00AD235E" w:rsidP="00AD235E">
            <w:pPr>
              <w:rPr>
                <w:bCs w:val="0"/>
              </w:rPr>
            </w:pPr>
            <w:r w:rsidRPr="003D04C6">
              <w:rPr>
                <w:bCs w:val="0"/>
              </w:rPr>
              <w:t>(1)</w:t>
            </w:r>
          </w:p>
          <w:p w14:paraId="3269FCBF" w14:textId="77777777" w:rsidR="00AD235E" w:rsidRPr="003D04C6" w:rsidRDefault="00AD235E" w:rsidP="00AD235E">
            <w:pPr>
              <w:rPr>
                <w:bCs w:val="0"/>
              </w:rPr>
            </w:pPr>
          </w:p>
          <w:p w14:paraId="2711F797" w14:textId="77777777" w:rsidR="00AD235E" w:rsidRPr="003D04C6" w:rsidRDefault="00AD235E" w:rsidP="00AD235E">
            <w:pPr>
              <w:rPr>
                <w:bCs w:val="0"/>
              </w:rPr>
            </w:pPr>
          </w:p>
          <w:p w14:paraId="77542B47" w14:textId="77777777" w:rsidR="00AD235E" w:rsidRPr="003D04C6" w:rsidRDefault="00AD235E" w:rsidP="00AD235E">
            <w:pPr>
              <w:rPr>
                <w:bCs w:val="0"/>
              </w:rPr>
            </w:pPr>
          </w:p>
          <w:p w14:paraId="29155729" w14:textId="77777777" w:rsidR="007D7319" w:rsidRPr="003D04C6" w:rsidRDefault="007D7319" w:rsidP="00AD235E">
            <w:pPr>
              <w:rPr>
                <w:bCs w:val="0"/>
              </w:rPr>
            </w:pPr>
          </w:p>
          <w:p w14:paraId="730D314F" w14:textId="77777777" w:rsidR="00AD235E" w:rsidRPr="003D04C6" w:rsidRDefault="00AD235E" w:rsidP="00AD235E">
            <w:pPr>
              <w:rPr>
                <w:bCs w:val="0"/>
              </w:rPr>
            </w:pPr>
            <w:r w:rsidRPr="003D04C6">
              <w:rPr>
                <w:bCs w:val="0"/>
              </w:rPr>
              <w:t>(2)</w:t>
            </w:r>
          </w:p>
          <w:p w14:paraId="5C29A0E7" w14:textId="559D5F7D" w:rsidR="00ED5E33" w:rsidRPr="003D04C6" w:rsidRDefault="00AD235E" w:rsidP="00AD235E">
            <w:pPr>
              <w:rPr>
                <w:b/>
                <w:bCs w:val="0"/>
              </w:rPr>
            </w:pPr>
            <w:r w:rsidRPr="003D04C6">
              <w:rPr>
                <w:b/>
                <w:bCs w:val="0"/>
              </w:rPr>
              <w:t>(8)</w:t>
            </w:r>
          </w:p>
        </w:tc>
      </w:tr>
    </w:tbl>
    <w:p w14:paraId="3DACBBC9" w14:textId="77777777" w:rsidR="00270E42" w:rsidRPr="003D04C6" w:rsidRDefault="00270E42" w:rsidP="00913DB0"/>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7D7319" w:rsidRPr="003D04C6" w14:paraId="301D2BFD" w14:textId="77777777" w:rsidTr="007D7319">
        <w:tc>
          <w:tcPr>
            <w:tcW w:w="959" w:type="dxa"/>
            <w:shd w:val="clear" w:color="auto" w:fill="auto"/>
          </w:tcPr>
          <w:p w14:paraId="40577286" w14:textId="77777777" w:rsidR="007D7319" w:rsidRPr="003D04C6" w:rsidRDefault="007D7319" w:rsidP="00913DB0"/>
        </w:tc>
        <w:tc>
          <w:tcPr>
            <w:tcW w:w="8505" w:type="dxa"/>
            <w:shd w:val="clear" w:color="auto" w:fill="auto"/>
          </w:tcPr>
          <w:p w14:paraId="75D145EF" w14:textId="057BE723" w:rsidR="007D7319" w:rsidRPr="003D04C6" w:rsidRDefault="007D7319" w:rsidP="007D7319">
            <w:pPr>
              <w:tabs>
                <w:tab w:val="right" w:pos="8289"/>
              </w:tabs>
              <w:jc w:val="right"/>
            </w:pPr>
            <w:r w:rsidRPr="003D04C6">
              <w:rPr>
                <w:b/>
              </w:rPr>
              <w:t>TOTAL SECTION A:</w:t>
            </w:r>
          </w:p>
        </w:tc>
        <w:tc>
          <w:tcPr>
            <w:tcW w:w="251" w:type="dxa"/>
            <w:shd w:val="clear" w:color="auto" w:fill="auto"/>
          </w:tcPr>
          <w:p w14:paraId="7874D80F" w14:textId="77777777" w:rsidR="007D7319" w:rsidRPr="003D04C6" w:rsidRDefault="007D7319" w:rsidP="00913DB0"/>
        </w:tc>
        <w:tc>
          <w:tcPr>
            <w:tcW w:w="883" w:type="dxa"/>
            <w:shd w:val="clear" w:color="auto" w:fill="auto"/>
          </w:tcPr>
          <w:p w14:paraId="3591A96B" w14:textId="7D5ECDC0" w:rsidR="007D7319" w:rsidRPr="003D04C6" w:rsidRDefault="007D7319" w:rsidP="00913DB0">
            <w:pPr>
              <w:rPr>
                <w:b/>
              </w:rPr>
            </w:pPr>
            <w:r w:rsidRPr="003D04C6">
              <w:rPr>
                <w:b/>
              </w:rPr>
              <w:t>50</w:t>
            </w:r>
          </w:p>
        </w:tc>
      </w:tr>
    </w:tbl>
    <w:p w14:paraId="26ACF067" w14:textId="77777777" w:rsidR="00270E42" w:rsidRPr="003D04C6" w:rsidRDefault="00270E42" w:rsidP="00913DB0"/>
    <w:p w14:paraId="538F65DA" w14:textId="77777777" w:rsidR="00892732" w:rsidRPr="003D04C6" w:rsidRDefault="00892732" w:rsidP="00892732"/>
    <w:p w14:paraId="3F432C25" w14:textId="77777777" w:rsidR="00892732" w:rsidRPr="003D04C6" w:rsidRDefault="00892732" w:rsidP="00892732"/>
    <w:p w14:paraId="0F015A04" w14:textId="77777777" w:rsidR="00270E42" w:rsidRPr="003D04C6" w:rsidRDefault="00270E42" w:rsidP="00892732"/>
    <w:p w14:paraId="45190A35" w14:textId="77777777" w:rsidR="00BC5D75" w:rsidRPr="003D04C6" w:rsidRDefault="00BC5D75" w:rsidP="00913DB0"/>
    <w:p w14:paraId="23487475" w14:textId="6DC88D45" w:rsidR="00C20E08" w:rsidRPr="003D04C6" w:rsidRDefault="00C20E08" w:rsidP="00913DB0">
      <w:r w:rsidRPr="003D04C6">
        <w:br w:type="page"/>
      </w:r>
    </w:p>
    <w:p w14:paraId="268A5701" w14:textId="77777777" w:rsidR="007D7319" w:rsidRPr="003D04C6" w:rsidRDefault="007D7319" w:rsidP="007D7319"/>
    <w:p w14:paraId="5AE4E3D5" w14:textId="77777777" w:rsidR="000124C9" w:rsidRPr="003D04C6" w:rsidRDefault="000124C9" w:rsidP="007D7319"/>
    <w:p w14:paraId="24389BA7" w14:textId="77777777" w:rsidR="007D7319" w:rsidRPr="003D04C6" w:rsidRDefault="007D7319" w:rsidP="007D7319">
      <w:pPr>
        <w:rPr>
          <w:b/>
        </w:rPr>
      </w:pPr>
      <w:r w:rsidRPr="003D04C6">
        <w:rPr>
          <w:b/>
        </w:rPr>
        <w:t>SECTION B</w:t>
      </w:r>
    </w:p>
    <w:tbl>
      <w:tblPr>
        <w:tblW w:w="10598" w:type="dxa"/>
        <w:tblLayout w:type="fixed"/>
        <w:tblLook w:val="0000" w:firstRow="0" w:lastRow="0" w:firstColumn="0" w:lastColumn="0" w:noHBand="0" w:noVBand="0"/>
      </w:tblPr>
      <w:tblGrid>
        <w:gridCol w:w="9464"/>
        <w:gridCol w:w="254"/>
        <w:gridCol w:w="880"/>
      </w:tblGrid>
      <w:tr w:rsidR="007D7319" w:rsidRPr="003D04C6" w14:paraId="5B7B6595" w14:textId="77777777" w:rsidTr="00B37075">
        <w:tc>
          <w:tcPr>
            <w:tcW w:w="9464" w:type="dxa"/>
          </w:tcPr>
          <w:p w14:paraId="2AB82ACA" w14:textId="77777777" w:rsidR="007D7319" w:rsidRPr="003D04C6" w:rsidRDefault="007D7319" w:rsidP="00B37075"/>
          <w:p w14:paraId="764E480B" w14:textId="77777777" w:rsidR="007D7319" w:rsidRPr="003D04C6" w:rsidRDefault="007D7319" w:rsidP="00B37075">
            <w:pPr>
              <w:rPr>
                <w:b/>
              </w:rPr>
            </w:pPr>
            <w:r w:rsidRPr="003D04C6">
              <w:rPr>
                <w:b/>
              </w:rPr>
              <w:t>QUESTION 2</w:t>
            </w:r>
          </w:p>
        </w:tc>
        <w:tc>
          <w:tcPr>
            <w:tcW w:w="254" w:type="dxa"/>
          </w:tcPr>
          <w:p w14:paraId="342EC4D5" w14:textId="77777777" w:rsidR="007D7319" w:rsidRPr="003D04C6" w:rsidRDefault="007D7319" w:rsidP="00B37075">
            <w:pPr>
              <w:rPr>
                <w:b/>
                <w:bCs w:val="0"/>
              </w:rPr>
            </w:pPr>
          </w:p>
        </w:tc>
        <w:tc>
          <w:tcPr>
            <w:tcW w:w="880" w:type="dxa"/>
          </w:tcPr>
          <w:p w14:paraId="0141FC5E" w14:textId="77777777" w:rsidR="007D7319" w:rsidRPr="003D04C6" w:rsidRDefault="007D7319" w:rsidP="00B37075">
            <w:pPr>
              <w:rPr>
                <w:b/>
                <w:bCs w:val="0"/>
              </w:rPr>
            </w:pPr>
          </w:p>
        </w:tc>
      </w:tr>
    </w:tbl>
    <w:p w14:paraId="02A9E7F7" w14:textId="77777777" w:rsidR="000124C9" w:rsidRPr="003D04C6" w:rsidRDefault="000124C9" w:rsidP="007D7319"/>
    <w:tbl>
      <w:tblPr>
        <w:tblW w:w="10598" w:type="dxa"/>
        <w:tblLayout w:type="fixed"/>
        <w:tblLook w:val="01E0" w:firstRow="1" w:lastRow="1" w:firstColumn="1" w:lastColumn="1" w:noHBand="0" w:noVBand="0"/>
      </w:tblPr>
      <w:tblGrid>
        <w:gridCol w:w="959"/>
        <w:gridCol w:w="8502"/>
        <w:gridCol w:w="254"/>
        <w:gridCol w:w="883"/>
      </w:tblGrid>
      <w:tr w:rsidR="007D7319" w:rsidRPr="003D04C6" w14:paraId="13A370D7" w14:textId="77777777" w:rsidTr="00B37075">
        <w:tc>
          <w:tcPr>
            <w:tcW w:w="959" w:type="dxa"/>
          </w:tcPr>
          <w:p w14:paraId="7AD80DAC" w14:textId="4B34A6ED" w:rsidR="007D7319" w:rsidRPr="003D04C6" w:rsidRDefault="007D7319" w:rsidP="00B37075">
            <w:r w:rsidRPr="003D04C6">
              <w:rPr>
                <w:noProof/>
                <w:lang w:val="en-ZA" w:eastAsia="en-ZA"/>
              </w:rPr>
              <mc:AlternateContent>
                <mc:Choice Requires="wps">
                  <w:drawing>
                    <wp:anchor distT="0" distB="0" distL="114300" distR="114300" simplePos="0" relativeHeight="251698688" behindDoc="1" locked="0" layoutInCell="0" allowOverlap="1" wp14:anchorId="6C3E93F4" wp14:editId="42F539C1">
                      <wp:simplePos x="0" y="0"/>
                      <wp:positionH relativeFrom="page">
                        <wp:posOffset>0</wp:posOffset>
                      </wp:positionH>
                      <wp:positionV relativeFrom="page">
                        <wp:posOffset>10692765</wp:posOffset>
                      </wp:positionV>
                      <wp:extent cx="0" cy="0"/>
                      <wp:effectExtent l="9525" t="5715" r="9525" b="13335"/>
                      <wp:wrapNone/>
                      <wp:docPr id="50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h 1"/>
                                  <a:gd name="T1" fmla="*/ 0 h 1"/>
                                </a:gdLst>
                                <a:ahLst/>
                                <a:cxnLst>
                                  <a:cxn ang="0">
                                    <a:pos x="0" y="T0"/>
                                  </a:cxn>
                                  <a:cxn ang="0">
                                    <a:pos x="0" y="T1"/>
                                  </a:cxn>
                                </a:cxnLst>
                                <a:rect l="0" t="0" r="r" b="b"/>
                                <a:pathLst>
                                  <a:path h="1">
                                    <a:moveTo>
                                      <a:pt x="0"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6" o:spid="_x0000_s1026" style="position:absolute;margin-left:0;margin-top:841.95pt;width:0;height:0;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" o:allowincell="f" path="m,l,e" filled="f" strokeweight=".1pt">
                      <v:path arrowok="t" o:connecttype="custom" o:connectlocs="0,0;0,0" o:connectangles="0,0"/>
                      <w10:wrap anchorx="page" anchory="page"/>
                    </v:shape>
                  </w:pict>
                </mc:Fallback>
              </mc:AlternateContent>
            </w:r>
            <w:r w:rsidRPr="003D04C6">
              <w:t>2.1</w:t>
            </w:r>
          </w:p>
        </w:tc>
        <w:tc>
          <w:tcPr>
            <w:tcW w:w="8502" w:type="dxa"/>
          </w:tcPr>
          <w:p w14:paraId="5F611130" w14:textId="76FB4FBE" w:rsidR="007D7319" w:rsidRPr="003D04C6" w:rsidRDefault="007D7319" w:rsidP="00B37075">
            <w:pPr>
              <w:jc w:val="both"/>
            </w:pPr>
            <w:r w:rsidRPr="003D04C6">
              <w:t>The diagram below shows the process of protein synthesis.</w:t>
            </w:r>
          </w:p>
        </w:tc>
        <w:tc>
          <w:tcPr>
            <w:tcW w:w="254" w:type="dxa"/>
          </w:tcPr>
          <w:p w14:paraId="29DD543A" w14:textId="77777777" w:rsidR="007D7319" w:rsidRPr="003D04C6" w:rsidRDefault="007D7319" w:rsidP="00B37075"/>
        </w:tc>
        <w:tc>
          <w:tcPr>
            <w:tcW w:w="883" w:type="dxa"/>
          </w:tcPr>
          <w:p w14:paraId="2AF4FD3A" w14:textId="77777777" w:rsidR="007D7319" w:rsidRPr="003D04C6" w:rsidRDefault="007D7319" w:rsidP="00B37075"/>
        </w:tc>
      </w:tr>
    </w:tbl>
    <w:sdt>
      <w:sdtPr>
        <w:rPr>
          <w:b/>
          <w:bCs w:val="0"/>
        </w:rPr>
        <w:id w:val="1994442072"/>
        <w:lock w:val="contentLocked"/>
        <w:placeholder>
          <w:docPart w:val="4FEC13FE755647F8A5956C0A5B92391E"/>
        </w:placeholder>
        <w:group/>
      </w:sdtPr>
      <w:sdtEndPr>
        <w:rPr>
          <w:b w:val="0"/>
          <w:bCs/>
        </w:rPr>
      </w:sdtEndPr>
      <w:sdtContent>
        <w:p w14:paraId="7B280092" w14:textId="77777777" w:rsidR="00B06792" w:rsidRPr="003D04C6" w:rsidRDefault="00B06792" w:rsidP="00EB6DA3">
          <w:pPr>
            <w:rPr>
              <w:b/>
              <w:bCs w:val="0"/>
            </w:rPr>
          </w:pPr>
        </w:p>
        <w:p w14:paraId="48AAD64D" w14:textId="77777777" w:rsidR="00B06792" w:rsidRPr="003D04C6" w:rsidRDefault="00B06792" w:rsidP="00EB6DA3">
          <w:pPr>
            <w:jc w:val="center"/>
            <w:rPr>
              <w:b/>
              <w:bCs w:val="0"/>
            </w:rPr>
          </w:pPr>
          <w:r>
            <w:rPr>
              <w:noProof/>
              <w:lang w:val="en-ZA" w:eastAsia="en-ZA"/>
            </w:rPr>
            <mc:AlternateContent>
              <mc:Choice Requires="wpg">
                <w:drawing>
                  <wp:anchor distT="0" distB="0" distL="114300" distR="114300" simplePos="0" relativeHeight="251700736" behindDoc="0" locked="0" layoutInCell="1" allowOverlap="1" wp14:anchorId="238F2F6A" wp14:editId="471AB892">
                    <wp:simplePos x="0" y="0"/>
                    <wp:positionH relativeFrom="column">
                      <wp:posOffset>725805</wp:posOffset>
                    </wp:positionH>
                    <wp:positionV relativeFrom="paragraph">
                      <wp:posOffset>15240</wp:posOffset>
                    </wp:positionV>
                    <wp:extent cx="4289425" cy="3420745"/>
                    <wp:effectExtent l="11430" t="13970" r="0" b="3810"/>
                    <wp:wrapNone/>
                    <wp:docPr id="54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9425" cy="3420745"/>
                              <a:chOff x="2223" y="1207"/>
                              <a:chExt cx="6755" cy="5387"/>
                            </a:xfrm>
                          </wpg:grpSpPr>
                          <pic:pic xmlns:pic="http://schemas.openxmlformats.org/drawingml/2006/picture">
                            <pic:nvPicPr>
                              <pic:cNvPr id="546"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53" y="1240"/>
                                <a:ext cx="6425" cy="5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AutoShape 5"/>
                            <wps:cNvCnPr>
                              <a:cxnSpLocks noChangeShapeType="1"/>
                            </wps:cNvCnPr>
                            <wps:spPr bwMode="auto">
                              <a:xfrm>
                                <a:off x="6111" y="3477"/>
                                <a:ext cx="212" cy="934"/>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548" name="AutoShape 6"/>
                            <wps:cNvCnPr>
                              <a:cxnSpLocks noChangeShapeType="1"/>
                            </wps:cNvCnPr>
                            <wps:spPr bwMode="auto">
                              <a:xfrm>
                                <a:off x="4798" y="1912"/>
                                <a:ext cx="0" cy="288"/>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549" name="AutoShape 7"/>
                            <wps:cNvCnPr>
                              <a:cxnSpLocks noChangeShapeType="1"/>
                            </wps:cNvCnPr>
                            <wps:spPr bwMode="auto">
                              <a:xfrm>
                                <a:off x="4798" y="2914"/>
                                <a:ext cx="0" cy="27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550" name="Rectangle 8"/>
                            <wps:cNvSpPr>
                              <a:spLocks noChangeArrowheads="1"/>
                            </wps:cNvSpPr>
                            <wps:spPr bwMode="auto">
                              <a:xfrm>
                                <a:off x="2223" y="1207"/>
                                <a:ext cx="6643" cy="5369"/>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551" name="Text Box 9"/>
                            <wps:cNvSpPr txBox="1">
                              <a:spLocks noChangeArrowheads="1"/>
                            </wps:cNvSpPr>
                            <wps:spPr bwMode="auto">
                              <a:xfrm>
                                <a:off x="6252" y="1445"/>
                                <a:ext cx="50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FDED" w14:textId="77777777" w:rsidR="00EB6DA3" w:rsidRPr="00BD5E73" w:rsidRDefault="00EB6DA3" w:rsidP="00B06792">
                                  <w:pPr>
                                    <w:rPr>
                                      <w:b/>
                                    </w:rPr>
                                  </w:pPr>
                                  <w:r w:rsidRPr="00BD5E73">
                                    <w:rPr>
                                      <w:b/>
                                    </w:rPr>
                                    <w:t>X</w:t>
                                  </w:r>
                                </w:p>
                              </w:txbxContent>
                            </wps:txbx>
                            <wps:bodyPr rot="0" vert="horz" wrap="square" lIns="91440" tIns="45720" rIns="91440" bIns="45720" anchor="t" anchorCtr="0" upright="1">
                              <a:noAutofit/>
                            </wps:bodyPr>
                          </wps:wsp>
                          <wps:wsp>
                            <wps:cNvPr id="552" name="AutoShape 10"/>
                            <wps:cNvCnPr>
                              <a:cxnSpLocks noChangeShapeType="1"/>
                            </wps:cNvCnPr>
                            <wps:spPr bwMode="auto">
                              <a:xfrm>
                                <a:off x="5631" y="1637"/>
                                <a:ext cx="69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553" name="AutoShape 11"/>
                            <wps:cNvCnPr>
                              <a:cxnSpLocks noChangeShapeType="1"/>
                            </wps:cNvCnPr>
                            <wps:spPr bwMode="auto">
                              <a:xfrm flipV="1">
                                <a:off x="7820" y="3889"/>
                                <a:ext cx="155" cy="35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554" name="Text Box 13"/>
                            <wps:cNvSpPr txBox="1">
                              <a:spLocks noChangeArrowheads="1"/>
                            </wps:cNvSpPr>
                            <wps:spPr bwMode="auto">
                              <a:xfrm>
                                <a:off x="3470" y="3409"/>
                                <a:ext cx="27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25F9" w14:textId="77777777" w:rsidR="00EB6DA3" w:rsidRPr="00F352AF" w:rsidRDefault="00EB6DA3" w:rsidP="00B06792">
                                  <w:pPr>
                                    <w:rPr>
                                      <w:b/>
                                    </w:rPr>
                                  </w:pPr>
                                  <w:r>
                                    <w:rPr>
                                      <w:b/>
                                    </w:rPr>
                                    <w:t xml:space="preserve"> </w:t>
                                  </w:r>
                                  <w:r w:rsidRPr="00F352AF">
                                    <w:rPr>
                                      <w:b/>
                                    </w:rPr>
                                    <w:t xml:space="preserve">A </w:t>
                                  </w:r>
                                  <w:proofErr w:type="gramStart"/>
                                  <w:r w:rsidRPr="00F352AF">
                                    <w:rPr>
                                      <w:b/>
                                    </w:rPr>
                                    <w:t>U  G</w:t>
                                  </w:r>
                                  <w:proofErr w:type="gramEnd"/>
                                  <w:r w:rsidRPr="00F352AF">
                                    <w:rPr>
                                      <w:b/>
                                    </w:rPr>
                                    <w:t xml:space="preserve"> C  </w:t>
                                  </w:r>
                                  <w:proofErr w:type="spellStart"/>
                                  <w:r w:rsidRPr="00F352AF">
                                    <w:rPr>
                                      <w:b/>
                                    </w:rPr>
                                    <w:t>C</w:t>
                                  </w:r>
                                  <w:proofErr w:type="spellEnd"/>
                                  <w:r w:rsidRPr="00F352AF">
                                    <w:rPr>
                                      <w:b/>
                                    </w:rPr>
                                    <w:t xml:space="preserve"> A </w:t>
                                  </w:r>
                                  <w:proofErr w:type="spellStart"/>
                                  <w:r w:rsidRPr="00F352AF">
                                    <w:rPr>
                                      <w:b/>
                                    </w:rPr>
                                    <w:t>A</w:t>
                                  </w:r>
                                  <w:proofErr w:type="spellEnd"/>
                                  <w:r w:rsidRPr="00F352AF">
                                    <w:rPr>
                                      <w:b/>
                                    </w:rPr>
                                    <w:t xml:space="preserve"> G A</w:t>
                                  </w:r>
                                </w:p>
                              </w:txbxContent>
                            </wps:txbx>
                            <wps:bodyPr rot="0" vert="horz" wrap="square" lIns="91440" tIns="45720" rIns="91440" bIns="45720" anchor="t" anchorCtr="0" upright="1">
                              <a:noAutofit/>
                            </wps:bodyPr>
                          </wps:wsp>
                          <wps:wsp>
                            <wps:cNvPr id="555" name="Text Box 12"/>
                            <wps:cNvSpPr txBox="1">
                              <a:spLocks noChangeArrowheads="1"/>
                            </wps:cNvSpPr>
                            <wps:spPr bwMode="auto">
                              <a:xfrm>
                                <a:off x="7820" y="3560"/>
                                <a:ext cx="5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6FC3" w14:textId="77777777" w:rsidR="00EB6DA3" w:rsidRPr="00BD5E73" w:rsidRDefault="00EB6DA3" w:rsidP="00B06792">
                                  <w:pPr>
                                    <w:rPr>
                                      <w:b/>
                                    </w:rPr>
                                  </w:pPr>
                                  <w:r w:rsidRPr="00BD5E73">
                                    <w:rPr>
                                      <w:b/>
                                    </w:rPr>
                                    <w:t>Y</w:t>
                                  </w:r>
                                </w:p>
                              </w:txbxContent>
                            </wps:txbx>
                            <wps:bodyPr rot="0" vert="horz" wrap="square" lIns="91440" tIns="45720" rIns="91440" bIns="45720" anchor="t" anchorCtr="0" upright="1">
                              <a:noAutofit/>
                            </wps:bodyPr>
                          </wps:wsp>
                          <wps:wsp>
                            <wps:cNvPr id="556" name="AutoShape 14"/>
                            <wps:cNvSpPr>
                              <a:spLocks/>
                            </wps:cNvSpPr>
                            <wps:spPr bwMode="auto">
                              <a:xfrm rot="-5400000">
                                <a:off x="4737" y="3462"/>
                                <a:ext cx="177" cy="678"/>
                              </a:xfrm>
                              <a:prstGeom prst="leftBrace">
                                <a:avLst>
                                  <a:gd name="adj1" fmla="val 31921"/>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557" name="Text Box 15"/>
                            <wps:cNvSpPr txBox="1">
                              <a:spLocks noChangeArrowheads="1"/>
                            </wps:cNvSpPr>
                            <wps:spPr bwMode="auto">
                              <a:xfrm>
                                <a:off x="4601" y="3821"/>
                                <a:ext cx="50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7AEC" w14:textId="77777777" w:rsidR="00EB6DA3" w:rsidRPr="00BD5E73" w:rsidRDefault="00EB6DA3" w:rsidP="00B06792">
                                  <w:pPr>
                                    <w:rPr>
                                      <w:b/>
                                    </w:rPr>
                                  </w:pPr>
                                  <w:r w:rsidRPr="00BD5E73">
                                    <w:rPr>
                                      <w:b/>
                                    </w:rPr>
                                    <w:t>Z</w:t>
                                  </w:r>
                                </w:p>
                              </w:txbxContent>
                            </wps:txbx>
                            <wps:bodyPr rot="0" vert="horz" wrap="square" lIns="91440" tIns="45720" rIns="91440" bIns="45720" anchor="t" anchorCtr="0" upright="1">
                              <a:noAutofit/>
                            </wps:bodyPr>
                          </wps:wsp>
                          <wps:wsp>
                            <wps:cNvPr id="558" name="Text Box 16"/>
                            <wps:cNvSpPr txBox="1">
                              <a:spLocks noChangeArrowheads="1"/>
                            </wps:cNvSpPr>
                            <wps:spPr bwMode="auto">
                              <a:xfrm>
                                <a:off x="2326" y="2749"/>
                                <a:ext cx="163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8812E" w14:textId="77777777" w:rsidR="00EB6DA3" w:rsidRPr="00BD5E73" w:rsidRDefault="00EB6DA3" w:rsidP="00B06792">
                                  <w:pPr>
                                    <w:rPr>
                                      <w:b/>
                                    </w:rPr>
                                  </w:pPr>
                                  <w:r w:rsidRPr="00BD5E73">
                                    <w:rPr>
                                      <w:b/>
                                    </w:rPr>
                                    <w:t>Process V</w:t>
                                  </w:r>
                                </w:p>
                              </w:txbxContent>
                            </wps:txbx>
                            <wps:bodyPr rot="0" vert="horz" wrap="square" lIns="91440" tIns="45720" rIns="91440" bIns="45720" anchor="t" anchorCtr="0" upright="1">
                              <a:noAutofit/>
                            </wps:bodyPr>
                          </wps:wsp>
                          <wps:wsp>
                            <wps:cNvPr id="559" name="AutoShape 17"/>
                            <wps:cNvSpPr>
                              <a:spLocks/>
                            </wps:cNvSpPr>
                            <wps:spPr bwMode="auto">
                              <a:xfrm>
                                <a:off x="3668" y="2708"/>
                                <a:ext cx="135" cy="508"/>
                              </a:xfrm>
                              <a:prstGeom prst="leftBrace">
                                <a:avLst>
                                  <a:gd name="adj1" fmla="val 31358"/>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560" name="Text Box 18"/>
                            <wps:cNvSpPr txBox="1">
                              <a:spLocks noChangeArrowheads="1"/>
                            </wps:cNvSpPr>
                            <wps:spPr bwMode="auto">
                              <a:xfrm>
                                <a:off x="4299" y="4734"/>
                                <a:ext cx="163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0AC8F" w14:textId="77777777" w:rsidR="00EB6DA3" w:rsidRPr="00BD5E73" w:rsidRDefault="00EB6DA3" w:rsidP="00B06792">
                                  <w:pPr>
                                    <w:rPr>
                                      <w:b/>
                                    </w:rPr>
                                  </w:pPr>
                                  <w:r w:rsidRPr="00BD5E73">
                                    <w:rPr>
                                      <w:b/>
                                    </w:rPr>
                                    <w:t>Process W</w:t>
                                  </w:r>
                                </w:p>
                              </w:txbxContent>
                            </wps:txbx>
                            <wps:bodyPr rot="0" vert="horz" wrap="square" lIns="91440" tIns="45720" rIns="91440" bIns="45720" anchor="t" anchorCtr="0" upright="1">
                              <a:noAutofit/>
                            </wps:bodyPr>
                          </wps:wsp>
                          <wps:wsp>
                            <wps:cNvPr id="561" name="AutoShape 19"/>
                            <wps:cNvSpPr>
                              <a:spLocks/>
                            </wps:cNvSpPr>
                            <wps:spPr bwMode="auto">
                              <a:xfrm>
                                <a:off x="5801" y="4659"/>
                                <a:ext cx="134" cy="508"/>
                              </a:xfrm>
                              <a:prstGeom prst="leftBrace">
                                <a:avLst>
                                  <a:gd name="adj1" fmla="val 31592"/>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562" name="Text Box 20"/>
                            <wps:cNvSpPr txBox="1">
                              <a:spLocks noChangeArrowheads="1"/>
                            </wps:cNvSpPr>
                            <wps:spPr bwMode="auto">
                              <a:xfrm>
                                <a:off x="6902" y="4806"/>
                                <a:ext cx="107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C48A" w14:textId="77777777" w:rsidR="00EB6DA3" w:rsidRPr="00BD5E73" w:rsidRDefault="00EB6DA3" w:rsidP="00B06792">
                                  <w:pPr>
                                    <w:rPr>
                                      <w:b/>
                                    </w:rPr>
                                  </w:pPr>
                                  <w:proofErr w:type="gramStart"/>
                                  <w:r w:rsidRPr="00BD5E73">
                                    <w:rPr>
                                      <w:b/>
                                    </w:rPr>
                                    <w:t>1  2</w:t>
                                  </w:r>
                                  <w:proofErr w:type="gramEnd"/>
                                  <w:r w:rsidRPr="00BD5E73">
                                    <w:rPr>
                                      <w:b/>
                                    </w:rPr>
                                    <w:t xml:space="preserve">  3</w:t>
                                  </w:r>
                                </w:p>
                              </w:txbxContent>
                            </wps:txbx>
                            <wps:bodyPr rot="0" vert="horz" wrap="square" lIns="91440" tIns="45720" rIns="91440" bIns="45720" anchor="t" anchorCtr="0" upright="1">
                              <a:noAutofit/>
                            </wps:bodyPr>
                          </wps:wsp>
                          <wps:wsp>
                            <wps:cNvPr id="563" name="AutoShape 21"/>
                            <wps:cNvCnPr>
                              <a:cxnSpLocks noChangeShapeType="1"/>
                            </wps:cNvCnPr>
                            <wps:spPr bwMode="auto">
                              <a:xfrm flipV="1">
                                <a:off x="6012" y="3106"/>
                                <a:ext cx="156" cy="35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564" name="Text Box 22"/>
                            <wps:cNvSpPr txBox="1">
                              <a:spLocks noChangeArrowheads="1"/>
                            </wps:cNvSpPr>
                            <wps:spPr bwMode="auto">
                              <a:xfrm>
                                <a:off x="5935" y="2763"/>
                                <a:ext cx="50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ACC3" w14:textId="77777777" w:rsidR="00EB6DA3" w:rsidRPr="00BD5E73" w:rsidRDefault="00EB6DA3" w:rsidP="00B06792">
                                  <w:pPr>
                                    <w:rPr>
                                      <w:b/>
                                    </w:rPr>
                                  </w:pPr>
                                  <w:r w:rsidRPr="00BD5E73">
                                    <w:rPr>
                                      <w:b/>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2" style="position:absolute;left:0;text-align:left;margin-left:57.15pt;margin-top:1.2pt;width:337.75pt;height:269.35pt;z-index:251700736" coordorigin="2223,1207" coordsize="6755,5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">
                    <v:shape id="Picture 4" o:spid="_x0000_s1033" type="#_x0000_t75" style="position:absolute;left:2553;top:1240;width:6425;height: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8hPDAAAA3AAAAA8AAABkcnMvZG93bnJldi54bWxEj0GLwjAUhO+C/yE8wZumu2iVbqOoIIiw&#10;B6vs+dG8bUubl9Jka/33RljwOMx8M0y6HUwjeupcZVnBxzwCQZxbXXGh4HY9ztYgnEfW2FgmBQ9y&#10;sN2MRykm2t75Qn3mCxFK2CWooPS+TaR0eUkG3dy2xMH7tZ1BH2RXSN3hPZSbRn5GUSwNVhwWSmzp&#10;UFJeZ39GwXIfrev42J65sd+r5c9BZvGpV2o6GXZfIDwN/h3+p086cIsYXmfCEZ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DyE8MAAADcAAAADwAAAAAAAAAAAAAAAACf&#10;AgAAZHJzL2Rvd25yZXYueG1sUEsFBgAAAAAEAAQA9wAAAI8DAAAAAA==&#10;">
                      <v:imagedata r:id="rId16" o:title=""/>
                    </v:shape>
                    <v:shapetype id="_x0000_t32" coordsize="21600,21600" o:spt="32" o:oned="t" path="m,l21600,21600e" filled="f">
                      <v:path arrowok="t" fillok="f" o:connecttype="none"/>
                      <o:lock v:ext="edit" shapetype="t"/>
                    </v:shapetype>
                    <v:shape id="AutoShape 5" o:spid="_x0000_s1034" type="#_x0000_t32" style="position:absolute;left:6111;top:3477;width:212;height: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2ODsYAAADcAAAADwAAAGRycy9kb3ducmV2LnhtbESPT2vCQBTE74LfYXmF3symorZE16AF&#10;q6WH0rTQ6yP7zB+zb0N2G+O3dwuCx2FmfsOs0sE0oqfOVZYVPEUxCOLc6ooLBT/fu8kLCOeRNTaW&#10;ScGFHKTr8WiFibZn/qI+84UIEHYJKii9bxMpXV6SQRfZljh4R9sZ9EF2hdQdngPcNHIaxwtpsOKw&#10;UGJLryXlp+zPKDgsKOubevf2G8/az75+339st6zU48OwWYLwNPh7+NY+aAXz2TP8nw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9jg7GAAAA3AAAAA8AAAAAAAAA&#10;AAAAAAAAoQIAAGRycy9kb3ducmV2LnhtbFBLBQYAAAAABAAEAPkAAACUAwAAAAA=&#10;" strokeweight="2.25pt">
                      <v:stroke endarrow="block"/>
                      <v:shadow offset="4pt"/>
                    </v:shape>
                    <v:shape id="AutoShape 6" o:spid="_x0000_s1035" type="#_x0000_t32" style="position:absolute;left:4798;top:1912;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IafMIAAADcAAAADwAAAGRycy9kb3ducmV2LnhtbERPy2rCQBTdF/yH4Qru6sRiRaJjaIS0&#10;ShelsdDtJXPNo5k7ITPG+PfOQujycN7bZDStGKh3tWUFi3kEgriwuuZSwc8pe16DcB5ZY2uZFNzI&#10;QbKbPG0x1vbK3zTkvhQhhF2MCirvu1hKV1Rk0M1tRxy4s+0N+gD7UuoeryHctPIlilbSYM2hocKO&#10;9hUVf/nFKDisKB/aJnv/jZbd19AcPz7TlJWaTce3DQhPo/8XP9wHreB1GdaGM+EI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IafMIAAADcAAAADwAAAAAAAAAAAAAA&#10;AAChAgAAZHJzL2Rvd25yZXYueG1sUEsFBgAAAAAEAAQA+QAAAJADAAAAAA==&#10;" strokeweight="2.25pt">
                      <v:stroke endarrow="block"/>
                      <v:shadow offset="4pt"/>
                    </v:shape>
                    <v:shape id="AutoShape 7" o:spid="_x0000_s1036" type="#_x0000_t32" style="position:absolute;left:4798;top:2914;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6/58YAAADcAAAADwAAAGRycy9kb3ducmV2LnhtbESPT2vCQBTE74LfYXmF3symotJG16AF&#10;q6WH0rTQ6yP7zB+zb0N2G+O3dwuCx2FmfsOs0sE0oqfOVZYVPEUxCOLc6ooLBT/fu8kzCOeRNTaW&#10;ScGFHKTr8WiFibZn/qI+84UIEHYJKii9bxMpXV6SQRfZljh4R9sZ9EF2hdQdngPcNHIaxwtpsOKw&#10;UGJLryXlp+zPKDgsKOubevf2G8/az75+339st6zU48OwWYLwNPh7+NY+aAXz2Qv8nw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uv+fGAAAA3AAAAA8AAAAAAAAA&#10;AAAAAAAAoQIAAGRycy9kb3ducmV2LnhtbFBLBQYAAAAABAAEAPkAAACUAwAAAAA=&#10;" strokeweight="2.25pt">
                      <v:stroke endarrow="block"/>
                      <v:shadow offset="4pt"/>
                    </v:shape>
                    <v:rect id="Rectangle 8" o:spid="_x0000_s1037" style="position:absolute;left:2223;top:1207;width:6643;height:5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gxcIA&#10;AADcAAAADwAAAGRycy9kb3ducmV2LnhtbERPXWvCMBR9H/gfwhX2NlOF6qhGmcJgICK6Udjbpbm2&#10;nc1NSTLb/nvzIPh4ON+rTW8acSPna8sKppMEBHFhdc2lgp/vz7d3ED4ga2wsk4KBPGzWo5cVZtp2&#10;fKLbOZQihrDPUEEVQptJ6YuKDPqJbYkjd7HOYIjQlVI77GK4aeQsSebSYM2xocKWdhUV1/O/UTBP&#10;pjI/HPN8v00H9zfs0m5x/VXqddx/LEEE6sNT/HB/aQVpG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DFwgAAANwAAAAPAAAAAAAAAAAAAAAAAJgCAABkcnMvZG93&#10;bnJldi54bWxQSwUGAAAAAAQABAD1AAAAhwMAAAAA&#10;" filled="f" strokeweight="1.5pt">
                      <v:shadow offset="4pt"/>
                    </v:rect>
                    <v:shapetype id="_x0000_t202" coordsize="21600,21600" o:spt="202" path="m,l,21600r21600,l21600,xe">
                      <v:stroke joinstyle="miter"/>
                      <v:path gradientshapeok="t" o:connecttype="rect"/>
                    </v:shapetype>
                    <v:shape id="Text Box 9" o:spid="_x0000_s1038" type="#_x0000_t202" style="position:absolute;left:6252;top:1445;width:50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14:paraId="006DFDED" w14:textId="77777777" w:rsidR="00EB6DA3" w:rsidRPr="00BD5E73" w:rsidRDefault="00EB6DA3" w:rsidP="00B06792">
                            <w:pPr>
                              <w:rPr>
                                <w:b/>
                              </w:rPr>
                            </w:pPr>
                            <w:r w:rsidRPr="00BD5E73">
                              <w:rPr>
                                <w:b/>
                              </w:rPr>
                              <w:t>X</w:t>
                            </w:r>
                          </w:p>
                        </w:txbxContent>
                      </v:textbox>
                    </v:shape>
                    <v:shape id="AutoShape 10" o:spid="_x0000_s1039" type="#_x0000_t32" style="position:absolute;left:5631;top:1637;width:6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IFsYAAADcAAAADwAAAGRycy9kb3ducmV2LnhtbESPQWvCQBSE74L/YXmCF9FNBYtEVxGh&#10;xYNCtR709sg+k2j2bZpdk+2/7xYKPQ4z8w2zXAdTiZYaV1pW8DJJQBBnVpecKzh/vo3nIJxH1lhZ&#10;JgXf5GC96veWmGrb8ZHak89FhLBLUUHhfZ1K6bKCDLqJrYmjd7ONQR9lk0vdYBfhppLTJHmVBkuO&#10;CwXWtC0oe5yeRkF4ftwv7+fjdTfa6+5++GrD/iKVGg7CZgHCU/D/4b/2TiuYzab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yBbGAAAA3AAAAA8AAAAAAAAA&#10;AAAAAAAAoQIAAGRycy9kb3ducmV2LnhtbFBLBQYAAAAABAAEAPkAAACUAwAAAAA=&#10;">
                      <v:shadow offset="4pt"/>
                    </v:shape>
                    <v:shape id="AutoShape 11" o:spid="_x0000_s1040" type="#_x0000_t32" style="position:absolute;left:7820;top:3889;width:155;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HOsQAAADcAAAADwAAAGRycy9kb3ducmV2LnhtbESPQWsCMRSE7wX/Q3hCbzVrrSKrUaSg&#10;eCqovXh7bJ67WTcvaxLXbX99Uyj0OMzMN8xy3dtGdOSDcaxgPMpAEBdOGy4VfJ62L3MQISJrbByT&#10;gi8KsF4NnpaYa/fgA3XHWIoE4ZCjgirGNpcyFBVZDCPXEifv4rzFmKQvpfb4SHDbyNcsm0mLhtNC&#10;hS29V1Rcj3er4LYvrXk71x8Hrr+t35kaz91Jqedhv1mAiNTH//Bfe68VTKc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sc6xAAAANwAAAAPAAAAAAAAAAAA&#10;AAAAAKECAABkcnMvZG93bnJldi54bWxQSwUGAAAAAAQABAD5AAAAkgMAAAAA&#10;">
                      <v:shadow offset="4pt"/>
                    </v:shape>
                    <v:shape id="_x0000_s1041" type="#_x0000_t202" style="position:absolute;left:3470;top:3409;width:278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14:paraId="16B325F9" w14:textId="77777777" w:rsidR="00EB6DA3" w:rsidRPr="00F352AF" w:rsidRDefault="00EB6DA3" w:rsidP="00B06792">
                            <w:pPr>
                              <w:rPr>
                                <w:b/>
                              </w:rPr>
                            </w:pPr>
                            <w:r>
                              <w:rPr>
                                <w:b/>
                              </w:rPr>
                              <w:t xml:space="preserve"> </w:t>
                            </w:r>
                            <w:r w:rsidRPr="00F352AF">
                              <w:rPr>
                                <w:b/>
                              </w:rPr>
                              <w:t xml:space="preserve">A </w:t>
                            </w:r>
                            <w:proofErr w:type="gramStart"/>
                            <w:r w:rsidRPr="00F352AF">
                              <w:rPr>
                                <w:b/>
                              </w:rPr>
                              <w:t>U  G</w:t>
                            </w:r>
                            <w:proofErr w:type="gramEnd"/>
                            <w:r w:rsidRPr="00F352AF">
                              <w:rPr>
                                <w:b/>
                              </w:rPr>
                              <w:t xml:space="preserve"> C  </w:t>
                            </w:r>
                            <w:proofErr w:type="spellStart"/>
                            <w:r w:rsidRPr="00F352AF">
                              <w:rPr>
                                <w:b/>
                              </w:rPr>
                              <w:t>C</w:t>
                            </w:r>
                            <w:proofErr w:type="spellEnd"/>
                            <w:r w:rsidRPr="00F352AF">
                              <w:rPr>
                                <w:b/>
                              </w:rPr>
                              <w:t xml:space="preserve"> A </w:t>
                            </w:r>
                            <w:proofErr w:type="spellStart"/>
                            <w:r w:rsidRPr="00F352AF">
                              <w:rPr>
                                <w:b/>
                              </w:rPr>
                              <w:t>A</w:t>
                            </w:r>
                            <w:proofErr w:type="spellEnd"/>
                            <w:r w:rsidRPr="00F352AF">
                              <w:rPr>
                                <w:b/>
                              </w:rPr>
                              <w:t xml:space="preserve"> G A</w:t>
                            </w:r>
                          </w:p>
                        </w:txbxContent>
                      </v:textbox>
                    </v:shape>
                    <v:shape id="Text Box 12" o:spid="_x0000_s1042" type="#_x0000_t202" style="position:absolute;left:7820;top:3560;width:50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14:paraId="71C46FC3" w14:textId="77777777" w:rsidR="00EB6DA3" w:rsidRPr="00BD5E73" w:rsidRDefault="00EB6DA3" w:rsidP="00B06792">
                            <w:pPr>
                              <w:rPr>
                                <w:b/>
                              </w:rPr>
                            </w:pPr>
                            <w:r w:rsidRPr="00BD5E73">
                              <w:rPr>
                                <w:b/>
                              </w:rPr>
                              <w:t>Y</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 o:spid="_x0000_s1043" type="#_x0000_t87" style="position:absolute;left:4737;top:3462;width:177;height:6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rxMQA&#10;AADcAAAADwAAAGRycy9kb3ducmV2LnhtbESPQWvCQBSE7wX/w/KE3uqmQkKJriIVbeih0LTeH9ln&#10;Esy+Ddl1E/313UKhx2FmvmHW28l0ItDgWssKnhcJCOLK6pZrBd9fh6cXEM4ja+wsk4IbOdhuZg9r&#10;zLUd+ZNC6WsRIexyVNB43+dSuqohg25he+Lone1g0Ec51FIPOEa46eQySTJpsOW40GBPrw1Vl/Jq&#10;FMiyO+1tEd7ek31N94+jDNUuKPU4n3YrEJ4m/x/+axd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q8TEAAAA3AAAAA8AAAAAAAAAAAAAAAAAmAIAAGRycy9k&#10;b3ducmV2LnhtbFBLBQYAAAAABAAEAPUAAACJAwAAAAA=&#10;" strokeweight="1.5pt">
                      <v:shadow offset="4pt"/>
                    </v:shape>
                    <v:shape id="Text Box 15" o:spid="_x0000_s1044" type="#_x0000_t202" style="position:absolute;left:4601;top:3821;width:50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14:paraId="18007AEC" w14:textId="77777777" w:rsidR="00EB6DA3" w:rsidRPr="00BD5E73" w:rsidRDefault="00EB6DA3" w:rsidP="00B06792">
                            <w:pPr>
                              <w:rPr>
                                <w:b/>
                              </w:rPr>
                            </w:pPr>
                            <w:r w:rsidRPr="00BD5E73">
                              <w:rPr>
                                <w:b/>
                              </w:rPr>
                              <w:t>Z</w:t>
                            </w:r>
                          </w:p>
                        </w:txbxContent>
                      </v:textbox>
                    </v:shape>
                    <v:shape id="Text Box 16" o:spid="_x0000_s1045" type="#_x0000_t202" style="position:absolute;left:2326;top:2749;width:163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14:paraId="6578812E" w14:textId="77777777" w:rsidR="00EB6DA3" w:rsidRPr="00BD5E73" w:rsidRDefault="00EB6DA3" w:rsidP="00B06792">
                            <w:pPr>
                              <w:rPr>
                                <w:b/>
                              </w:rPr>
                            </w:pPr>
                            <w:r w:rsidRPr="00BD5E73">
                              <w:rPr>
                                <w:b/>
                              </w:rPr>
                              <w:t>Process V</w:t>
                            </w:r>
                          </w:p>
                        </w:txbxContent>
                      </v:textbox>
                    </v:shape>
                    <v:shape id="AutoShape 17" o:spid="_x0000_s1046" type="#_x0000_t87" style="position:absolute;left:3668;top:2708;width:13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uxcUA&#10;AADcAAAADwAAAGRycy9kb3ducmV2LnhtbESPQWvCQBSE70L/w/IK3nTTiqlJXUUEwYugtocen9ln&#10;NjT7NmRXk/bXu4LgcZiZb5j5sre1uFLrK8cK3sYJCOLC6YpLBd9fm9EMhA/IGmvHpOCPPCwXL4M5&#10;5tp1fKDrMZQiQtjnqMCE0ORS+sKQRT92DXH0zq61GKJsS6lb7CLc1vI9SVJpseK4YLChtaHi93ix&#10;CvrTeZf9r34mu+5g6vRj36WZL5UavvarTxCB+vAMP9pbrWA6z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O7FxQAAANwAAAAPAAAAAAAAAAAAAAAAAJgCAABkcnMv&#10;ZG93bnJldi54bWxQSwUGAAAAAAQABAD1AAAAigMAAAAA&#10;" strokeweight="1.5pt">
                      <v:shadow offset="4pt"/>
                    </v:shape>
                    <v:shape id="Text Box 18" o:spid="_x0000_s1047" type="#_x0000_t202" style="position:absolute;left:4299;top:4734;width:163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14:paraId="5B00AC8F" w14:textId="77777777" w:rsidR="00EB6DA3" w:rsidRPr="00BD5E73" w:rsidRDefault="00EB6DA3" w:rsidP="00B06792">
                            <w:pPr>
                              <w:rPr>
                                <w:b/>
                              </w:rPr>
                            </w:pPr>
                            <w:r w:rsidRPr="00BD5E73">
                              <w:rPr>
                                <w:b/>
                              </w:rPr>
                              <w:t>Process W</w:t>
                            </w:r>
                          </w:p>
                        </w:txbxContent>
                      </v:textbox>
                    </v:shape>
                    <v:shape id="AutoShape 19" o:spid="_x0000_s1048" type="#_x0000_t87" style="position:absolute;left:5801;top:4659;width:13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ofsUA&#10;AADcAAAADwAAAGRycy9kb3ducmV2LnhtbESPQWvCQBSE70L/w/IK3nRjpalGV5GC4EVQ20OPz+wz&#10;G8y+DdnVxP56VxA8DjPzDTNfdrYSV2p86VjBaJiAIM6dLrlQ8PuzHkxA+ICssXJMCm7kYbl4680x&#10;067lPV0PoRARwj5DBSaEOpPS54Ys+qGriaN3co3FEGVTSN1gG+G2kh9JkkqLJccFgzV9G8rPh4tV&#10;0B1P2+n/6m+8bfemSr92bTr1hVL99241AxGoC6/ws73RCj7TE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ih+xQAAANwAAAAPAAAAAAAAAAAAAAAAAJgCAABkcnMv&#10;ZG93bnJldi54bWxQSwUGAAAAAAQABAD1AAAAigMAAAAA&#10;" strokeweight="1.5pt">
                      <v:shadow offset="4pt"/>
                    </v:shape>
                    <v:shape id="Text Box 20" o:spid="_x0000_s1049" type="#_x0000_t202" style="position:absolute;left:6902;top:4806;width:107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14:paraId="43E8C48A" w14:textId="77777777" w:rsidR="00EB6DA3" w:rsidRPr="00BD5E73" w:rsidRDefault="00EB6DA3" w:rsidP="00B06792">
                            <w:pPr>
                              <w:rPr>
                                <w:b/>
                              </w:rPr>
                            </w:pPr>
                            <w:proofErr w:type="gramStart"/>
                            <w:r w:rsidRPr="00BD5E73">
                              <w:rPr>
                                <w:b/>
                              </w:rPr>
                              <w:t>1  2</w:t>
                            </w:r>
                            <w:proofErr w:type="gramEnd"/>
                            <w:r w:rsidRPr="00BD5E73">
                              <w:rPr>
                                <w:b/>
                              </w:rPr>
                              <w:t xml:space="preserve">  3</w:t>
                            </w:r>
                          </w:p>
                        </w:txbxContent>
                      </v:textbox>
                    </v:shape>
                    <v:shape id="AutoShape 21" o:spid="_x0000_s1050" type="#_x0000_t32" style="position:absolute;left:6012;top:3106;width:156;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Nh8QAAADcAAAADwAAAGRycy9kb3ducmV2LnhtbESPT2sCMRTE74LfITyhN83aPyKrUaRQ&#10;8VRQe/H22Dx3s25etklcVz99Uyj0OMzMb5jlureN6MgH41jBdJKBIC6cNlwq+Dp+jOcgQkTW2Dgm&#10;BXcKsF4NB0vMtbvxnrpDLEWCcMhRQRVjm0sZioosholriZN3dt5iTNKXUnu8Jbht5HOWzaRFw2mh&#10;wpbeKyouh6tV8L0rrXk91Z97rh/Wb02Np+6o1NOo3yxAROrjf/ivvdMK3mY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g2HxAAAANwAAAAPAAAAAAAAAAAA&#10;AAAAAKECAABkcnMvZG93bnJldi54bWxQSwUGAAAAAAQABAD5AAAAkgMAAAAA&#10;">
                      <v:shadow offset="4pt"/>
                    </v:shape>
                    <v:shape id="Text Box 22" o:spid="_x0000_s1051" type="#_x0000_t202" style="position:absolute;left:5935;top:2763;width:50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53C8ACC3" w14:textId="77777777" w:rsidR="00EB6DA3" w:rsidRPr="00BD5E73" w:rsidRDefault="00EB6DA3" w:rsidP="00B06792">
                            <w:pPr>
                              <w:rPr>
                                <w:b/>
                              </w:rPr>
                            </w:pPr>
                            <w:r w:rsidRPr="00BD5E73">
                              <w:rPr>
                                <w:b/>
                              </w:rPr>
                              <w:t>S</w:t>
                            </w:r>
                          </w:p>
                        </w:txbxContent>
                      </v:textbox>
                    </v:shape>
                  </v:group>
                </w:pict>
              </mc:Fallback>
            </mc:AlternateContent>
          </w:r>
        </w:p>
        <w:p w14:paraId="5CEC2C26" w14:textId="77777777" w:rsidR="00B06792" w:rsidRDefault="00B06792" w:rsidP="00EB6DA3">
          <w:r>
            <w:rPr>
              <w:noProof/>
              <w:lang w:val="en-ZA" w:eastAsia="en-ZA"/>
            </w:rPr>
            <mc:AlternateContent>
              <mc:Choice Requires="wps">
                <w:drawing>
                  <wp:anchor distT="0" distB="0" distL="114300" distR="114300" simplePos="0" relativeHeight="251701760" behindDoc="0" locked="0" layoutInCell="1" allowOverlap="1" wp14:anchorId="67278251" wp14:editId="71BF4FFD">
                    <wp:simplePos x="0" y="0"/>
                    <wp:positionH relativeFrom="column">
                      <wp:posOffset>3140710</wp:posOffset>
                    </wp:positionH>
                    <wp:positionV relativeFrom="paragraph">
                      <wp:posOffset>1771650</wp:posOffset>
                    </wp:positionV>
                    <wp:extent cx="1766570" cy="304800"/>
                    <wp:effectExtent l="0" t="2540" r="0" b="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8B62" w14:textId="77777777" w:rsidR="00EB6DA3" w:rsidRPr="00F352AF" w:rsidRDefault="00EB6DA3" w:rsidP="00B06792">
                                <w:pPr>
                                  <w:rPr>
                                    <w:b/>
                                  </w:rPr>
                                </w:pPr>
                                <w:r>
                                  <w:t xml:space="preserve"> </w:t>
                                </w:r>
                                <w:r w:rsidRPr="00F352AF">
                                  <w:rPr>
                                    <w:b/>
                                  </w:rPr>
                                  <w:t xml:space="preserve">A </w:t>
                                </w:r>
                                <w:proofErr w:type="gramStart"/>
                                <w:r w:rsidRPr="00F352AF">
                                  <w:rPr>
                                    <w:b/>
                                  </w:rPr>
                                  <w:t>U  G</w:t>
                                </w:r>
                                <w:proofErr w:type="gramEnd"/>
                                <w:r w:rsidRPr="00F352AF">
                                  <w:rPr>
                                    <w:b/>
                                  </w:rPr>
                                  <w:t xml:space="preserve"> C </w:t>
                                </w:r>
                                <w:proofErr w:type="spellStart"/>
                                <w:r w:rsidRPr="00F352AF">
                                  <w:rPr>
                                    <w:b/>
                                  </w:rPr>
                                  <w:t>C</w:t>
                                </w:r>
                                <w:proofErr w:type="spellEnd"/>
                                <w:r>
                                  <w:rPr>
                                    <w:b/>
                                  </w:rPr>
                                  <w:t xml:space="preserve"> </w:t>
                                </w:r>
                                <w:r w:rsidRPr="00F352AF">
                                  <w:rPr>
                                    <w:b/>
                                  </w:rPr>
                                  <w:t xml:space="preserve"> A </w:t>
                                </w:r>
                                <w:proofErr w:type="spellStart"/>
                                <w:r w:rsidRPr="00F352AF">
                                  <w:rPr>
                                    <w:b/>
                                  </w:rPr>
                                  <w:t>A</w:t>
                                </w:r>
                                <w:proofErr w:type="spellEnd"/>
                                <w:r w:rsidRPr="00F352AF">
                                  <w:rPr>
                                    <w:b/>
                                  </w:rPr>
                                  <w:t xml:space="preserve"> G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2" type="#_x0000_t202" style="position:absolute;margin-left:247.3pt;margin-top:139.5pt;width:139.1pt;height: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c3vAIAAMI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" filled="f" stroked="f">
                    <v:textbox>
                      <w:txbxContent>
                        <w:p w14:paraId="54988B62" w14:textId="77777777" w:rsidR="00EB6DA3" w:rsidRPr="00F352AF" w:rsidRDefault="00EB6DA3" w:rsidP="00B06792">
                          <w:pPr>
                            <w:rPr>
                              <w:b/>
                            </w:rPr>
                          </w:pPr>
                          <w:r>
                            <w:t xml:space="preserve"> </w:t>
                          </w:r>
                          <w:r w:rsidRPr="00F352AF">
                            <w:rPr>
                              <w:b/>
                            </w:rPr>
                            <w:t xml:space="preserve">A </w:t>
                          </w:r>
                          <w:proofErr w:type="gramStart"/>
                          <w:r w:rsidRPr="00F352AF">
                            <w:rPr>
                              <w:b/>
                            </w:rPr>
                            <w:t>U  G</w:t>
                          </w:r>
                          <w:proofErr w:type="gramEnd"/>
                          <w:r w:rsidRPr="00F352AF">
                            <w:rPr>
                              <w:b/>
                            </w:rPr>
                            <w:t xml:space="preserve"> C </w:t>
                          </w:r>
                          <w:proofErr w:type="spellStart"/>
                          <w:r w:rsidRPr="00F352AF">
                            <w:rPr>
                              <w:b/>
                            </w:rPr>
                            <w:t>C</w:t>
                          </w:r>
                          <w:proofErr w:type="spellEnd"/>
                          <w:r>
                            <w:rPr>
                              <w:b/>
                            </w:rPr>
                            <w:t xml:space="preserve"> </w:t>
                          </w:r>
                          <w:r w:rsidRPr="00F352AF">
                            <w:rPr>
                              <w:b/>
                            </w:rPr>
                            <w:t xml:space="preserve"> A </w:t>
                          </w:r>
                          <w:proofErr w:type="spellStart"/>
                          <w:r w:rsidRPr="00F352AF">
                            <w:rPr>
                              <w:b/>
                            </w:rPr>
                            <w:t>A</w:t>
                          </w:r>
                          <w:proofErr w:type="spellEnd"/>
                          <w:r w:rsidRPr="00F352AF">
                            <w:rPr>
                              <w:b/>
                            </w:rPr>
                            <w:t xml:space="preserve"> G A</w:t>
                          </w:r>
                        </w:p>
                      </w:txbxContent>
                    </v:textbox>
                  </v:shape>
                </w:pict>
              </mc:Fallback>
            </mc:AlternateContent>
          </w:r>
        </w:p>
        <w:p w14:paraId="6B66A863" w14:textId="77777777" w:rsidR="00B06792" w:rsidRDefault="00B06792" w:rsidP="00EB6DA3"/>
        <w:p w14:paraId="5C56BE19" w14:textId="77777777" w:rsidR="00B06792" w:rsidRDefault="00B06792" w:rsidP="00EB6DA3"/>
        <w:p w14:paraId="06C7A0B9" w14:textId="77777777" w:rsidR="00B06792" w:rsidRDefault="00B06792" w:rsidP="00EB6DA3"/>
        <w:p w14:paraId="336D924E" w14:textId="77777777" w:rsidR="00B06792" w:rsidRDefault="00B06792" w:rsidP="00EB6DA3"/>
        <w:p w14:paraId="0D927D8D" w14:textId="77777777" w:rsidR="00B06792" w:rsidRDefault="00B06792" w:rsidP="00EB6DA3"/>
        <w:p w14:paraId="47E73B13" w14:textId="77777777" w:rsidR="00B06792" w:rsidRDefault="00B06792" w:rsidP="00EB6DA3"/>
        <w:p w14:paraId="0CD2323B" w14:textId="77777777" w:rsidR="00B06792" w:rsidRDefault="00B06792" w:rsidP="00EB6DA3">
          <w:r>
            <w:rPr>
              <w:noProof/>
              <w:lang w:val="en-ZA" w:eastAsia="en-ZA"/>
            </w:rPr>
            <mc:AlternateContent>
              <mc:Choice Requires="wps">
                <w:drawing>
                  <wp:anchor distT="0" distB="0" distL="114300" distR="114300" simplePos="0" relativeHeight="251702784" behindDoc="0" locked="0" layoutInCell="1" allowOverlap="1" wp14:anchorId="536C92B2" wp14:editId="0744A530">
                    <wp:simplePos x="0" y="0"/>
                    <wp:positionH relativeFrom="column">
                      <wp:posOffset>2978150</wp:posOffset>
                    </wp:positionH>
                    <wp:positionV relativeFrom="paragraph">
                      <wp:posOffset>45085</wp:posOffset>
                    </wp:positionV>
                    <wp:extent cx="323215" cy="0"/>
                    <wp:effectExtent l="0" t="76200" r="19685" b="95250"/>
                    <wp:wrapNone/>
                    <wp:docPr id="56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34.5pt;margin-top:3.55pt;width:25.4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">
                    <v:stroke endarrow="block"/>
                  </v:shape>
                </w:pict>
              </mc:Fallback>
            </mc:AlternateContent>
          </w:r>
        </w:p>
        <w:p w14:paraId="76DDAB3E" w14:textId="77777777" w:rsidR="00B06792" w:rsidRDefault="00B06792" w:rsidP="00EB6DA3"/>
        <w:p w14:paraId="30FF5100" w14:textId="77777777" w:rsidR="00B06792" w:rsidRDefault="00B06792" w:rsidP="00EB6DA3"/>
        <w:p w14:paraId="4DD340FE" w14:textId="77777777" w:rsidR="00B06792" w:rsidRDefault="00B06792" w:rsidP="00EB6DA3"/>
        <w:p w14:paraId="3C7141DE" w14:textId="77777777" w:rsidR="00B06792" w:rsidRDefault="00B06792" w:rsidP="00EB6DA3">
          <w:r>
            <w:rPr>
              <w:noProof/>
              <w:lang w:val="en-ZA" w:eastAsia="en-ZA"/>
            </w:rPr>
            <mc:AlternateContent>
              <mc:Choice Requires="wps">
                <w:drawing>
                  <wp:anchor distT="0" distB="0" distL="114300" distR="114300" simplePos="0" relativeHeight="251703808" behindDoc="0" locked="0" layoutInCell="1" allowOverlap="1" wp14:anchorId="6F81D2D7" wp14:editId="628268FB">
                    <wp:simplePos x="0" y="0"/>
                    <wp:positionH relativeFrom="column">
                      <wp:posOffset>4563745</wp:posOffset>
                    </wp:positionH>
                    <wp:positionV relativeFrom="paragraph">
                      <wp:posOffset>66040</wp:posOffset>
                    </wp:positionV>
                    <wp:extent cx="323215" cy="0"/>
                    <wp:effectExtent l="0" t="76200" r="19685" b="95250"/>
                    <wp:wrapNone/>
                    <wp:docPr id="4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59.35pt;margin-top:5.2pt;width:25.4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">
                    <v:stroke endarrow="block"/>
                  </v:shape>
                </w:pict>
              </mc:Fallback>
            </mc:AlternateContent>
          </w:r>
        </w:p>
        <w:p w14:paraId="5FF8A336" w14:textId="77777777" w:rsidR="00B06792" w:rsidRDefault="00B06792" w:rsidP="00EB6DA3"/>
        <w:p w14:paraId="609A25FB" w14:textId="77777777" w:rsidR="00B06792" w:rsidRDefault="00B06792" w:rsidP="00EB6DA3"/>
        <w:p w14:paraId="14B00672" w14:textId="77777777" w:rsidR="00B06792" w:rsidRDefault="00B06792" w:rsidP="00EB6DA3"/>
        <w:p w14:paraId="3FF40B58" w14:textId="77777777" w:rsidR="00B06792" w:rsidRDefault="00B06792" w:rsidP="00EB6DA3"/>
        <w:p w14:paraId="10641732" w14:textId="77777777" w:rsidR="00B06792" w:rsidRDefault="00B06792" w:rsidP="00EB6DA3"/>
        <w:p w14:paraId="6ADAA60A" w14:textId="77777777" w:rsidR="00B06792" w:rsidRDefault="00B06792" w:rsidP="00EB6DA3"/>
        <w:p w14:paraId="6120B568" w14:textId="77777777" w:rsidR="00B06792" w:rsidRDefault="00B06792" w:rsidP="00EB6DA3"/>
        <w:p w14:paraId="3EDC46A6" w14:textId="77777777" w:rsidR="00B06792" w:rsidRDefault="00075C69" w:rsidP="00EB6DA3"/>
      </w:sdtContent>
    </w:sdt>
    <w:tbl>
      <w:tblPr>
        <w:tblW w:w="10598" w:type="dxa"/>
        <w:tblLook w:val="01E0" w:firstRow="1" w:lastRow="1" w:firstColumn="1" w:lastColumn="1" w:noHBand="0" w:noVBand="0"/>
      </w:tblPr>
      <w:tblGrid>
        <w:gridCol w:w="959"/>
        <w:gridCol w:w="1134"/>
        <w:gridCol w:w="7371"/>
        <w:gridCol w:w="236"/>
        <w:gridCol w:w="898"/>
      </w:tblGrid>
      <w:tr w:rsidR="007D7319" w:rsidRPr="003D04C6" w14:paraId="3C92BB01" w14:textId="77777777" w:rsidTr="00B37075">
        <w:tc>
          <w:tcPr>
            <w:tcW w:w="959" w:type="dxa"/>
          </w:tcPr>
          <w:p w14:paraId="24927BBC" w14:textId="77777777" w:rsidR="007D7319" w:rsidRPr="003D04C6" w:rsidRDefault="007D7319" w:rsidP="00B37075">
            <w:pPr>
              <w:pStyle w:val="Header"/>
              <w:tabs>
                <w:tab w:val="clear" w:pos="4153"/>
                <w:tab w:val="clear" w:pos="8306"/>
              </w:tabs>
            </w:pPr>
          </w:p>
        </w:tc>
        <w:tc>
          <w:tcPr>
            <w:tcW w:w="1134" w:type="dxa"/>
          </w:tcPr>
          <w:p w14:paraId="22A1B19E" w14:textId="77777777" w:rsidR="007D7319" w:rsidRPr="003D04C6" w:rsidRDefault="007D7319" w:rsidP="00B37075">
            <w:pPr>
              <w:pStyle w:val="Header"/>
              <w:tabs>
                <w:tab w:val="clear" w:pos="4153"/>
                <w:tab w:val="clear" w:pos="8306"/>
              </w:tabs>
            </w:pPr>
            <w:r w:rsidRPr="003D04C6">
              <w:t>2.1.1</w:t>
            </w:r>
          </w:p>
        </w:tc>
        <w:tc>
          <w:tcPr>
            <w:tcW w:w="7371" w:type="dxa"/>
          </w:tcPr>
          <w:p w14:paraId="3027B777" w14:textId="77777777" w:rsidR="007D7319" w:rsidRPr="003D04C6" w:rsidRDefault="007D7319" w:rsidP="00B37075">
            <w:pPr>
              <w:pStyle w:val="Header"/>
              <w:tabs>
                <w:tab w:val="clear" w:pos="4153"/>
                <w:tab w:val="clear" w:pos="8306"/>
                <w:tab w:val="left" w:pos="3436"/>
                <w:tab w:val="right" w:pos="7155"/>
              </w:tabs>
              <w:jc w:val="both"/>
            </w:pPr>
            <w:r w:rsidRPr="003D04C6">
              <w:t>Identify the following:</w:t>
            </w:r>
          </w:p>
        </w:tc>
        <w:tc>
          <w:tcPr>
            <w:tcW w:w="236" w:type="dxa"/>
          </w:tcPr>
          <w:p w14:paraId="7EB62B7D" w14:textId="77777777" w:rsidR="007D7319" w:rsidRPr="003D04C6" w:rsidRDefault="007D7319" w:rsidP="00B37075">
            <w:pPr>
              <w:pStyle w:val="Header"/>
              <w:tabs>
                <w:tab w:val="clear" w:pos="4153"/>
                <w:tab w:val="clear" w:pos="8306"/>
              </w:tabs>
            </w:pPr>
          </w:p>
        </w:tc>
        <w:tc>
          <w:tcPr>
            <w:tcW w:w="898" w:type="dxa"/>
          </w:tcPr>
          <w:p w14:paraId="2DAF63C1" w14:textId="77777777" w:rsidR="007D7319" w:rsidRPr="003D04C6" w:rsidRDefault="007D7319" w:rsidP="00B37075">
            <w:pPr>
              <w:pStyle w:val="Header"/>
              <w:tabs>
                <w:tab w:val="clear" w:pos="4153"/>
                <w:tab w:val="clear" w:pos="8306"/>
              </w:tabs>
            </w:pPr>
          </w:p>
        </w:tc>
      </w:tr>
    </w:tbl>
    <w:p w14:paraId="641CF1AC" w14:textId="77777777" w:rsidR="007D7319" w:rsidRPr="003D04C6" w:rsidRDefault="007D7319" w:rsidP="007D7319">
      <w:pPr>
        <w:rPr>
          <w:b/>
          <w:bCs w:val="0"/>
        </w:rPr>
      </w:pPr>
    </w:p>
    <w:tbl>
      <w:tblPr>
        <w:tblW w:w="10598" w:type="dxa"/>
        <w:tblLook w:val="01E0" w:firstRow="1" w:lastRow="1" w:firstColumn="1" w:lastColumn="1" w:noHBand="0" w:noVBand="0"/>
      </w:tblPr>
      <w:tblGrid>
        <w:gridCol w:w="949"/>
        <w:gridCol w:w="9"/>
        <w:gridCol w:w="1115"/>
        <w:gridCol w:w="19"/>
        <w:gridCol w:w="491"/>
        <w:gridCol w:w="6881"/>
        <w:gridCol w:w="236"/>
        <w:gridCol w:w="898"/>
      </w:tblGrid>
      <w:tr w:rsidR="007D7319" w:rsidRPr="003D04C6" w14:paraId="47765F07" w14:textId="77777777" w:rsidTr="0021007F">
        <w:trPr>
          <w:trHeight w:val="899"/>
        </w:trPr>
        <w:tc>
          <w:tcPr>
            <w:tcW w:w="950" w:type="dxa"/>
          </w:tcPr>
          <w:p w14:paraId="45704B4B" w14:textId="77777777" w:rsidR="007D7319" w:rsidRPr="003D04C6" w:rsidRDefault="007D7319" w:rsidP="00B37075">
            <w:pPr>
              <w:pStyle w:val="Header"/>
              <w:tabs>
                <w:tab w:val="clear" w:pos="4153"/>
                <w:tab w:val="clear" w:pos="8306"/>
              </w:tabs>
            </w:pPr>
          </w:p>
          <w:p w14:paraId="00056719" w14:textId="77777777" w:rsidR="007D7319" w:rsidRPr="003D04C6" w:rsidRDefault="007D7319" w:rsidP="00B37075">
            <w:pPr>
              <w:pStyle w:val="Header"/>
              <w:tabs>
                <w:tab w:val="clear" w:pos="4153"/>
                <w:tab w:val="clear" w:pos="8306"/>
              </w:tabs>
            </w:pPr>
          </w:p>
        </w:tc>
        <w:tc>
          <w:tcPr>
            <w:tcW w:w="1124" w:type="dxa"/>
            <w:gridSpan w:val="2"/>
          </w:tcPr>
          <w:p w14:paraId="6A50DE4E" w14:textId="77777777" w:rsidR="007D7319" w:rsidRPr="003D04C6" w:rsidRDefault="007D7319" w:rsidP="00B37075">
            <w:pPr>
              <w:pStyle w:val="Header"/>
              <w:tabs>
                <w:tab w:val="clear" w:pos="4153"/>
                <w:tab w:val="clear" w:pos="8306"/>
              </w:tabs>
            </w:pPr>
          </w:p>
        </w:tc>
        <w:tc>
          <w:tcPr>
            <w:tcW w:w="510" w:type="dxa"/>
            <w:gridSpan w:val="2"/>
          </w:tcPr>
          <w:p w14:paraId="3B6D4754" w14:textId="77777777" w:rsidR="007D7319" w:rsidRPr="003D04C6" w:rsidRDefault="007D7319" w:rsidP="00B37075">
            <w:pPr>
              <w:pStyle w:val="Header"/>
              <w:tabs>
                <w:tab w:val="clear" w:pos="4153"/>
                <w:tab w:val="clear" w:pos="8306"/>
              </w:tabs>
            </w:pPr>
            <w:r w:rsidRPr="003D04C6">
              <w:t>(a)</w:t>
            </w:r>
          </w:p>
          <w:p w14:paraId="78586BB3" w14:textId="77777777" w:rsidR="0034678B" w:rsidRPr="003D04C6" w:rsidRDefault="0034678B" w:rsidP="00B37075">
            <w:pPr>
              <w:pStyle w:val="Header"/>
              <w:tabs>
                <w:tab w:val="clear" w:pos="4153"/>
                <w:tab w:val="clear" w:pos="8306"/>
              </w:tabs>
            </w:pPr>
          </w:p>
          <w:p w14:paraId="6A5645EB" w14:textId="77777777" w:rsidR="007D7319" w:rsidRPr="003D04C6" w:rsidRDefault="007D7319" w:rsidP="00B37075">
            <w:pPr>
              <w:pStyle w:val="Header"/>
              <w:tabs>
                <w:tab w:val="clear" w:pos="4153"/>
                <w:tab w:val="clear" w:pos="8306"/>
              </w:tabs>
            </w:pPr>
            <w:r w:rsidRPr="003D04C6">
              <w:t>(b)</w:t>
            </w:r>
          </w:p>
        </w:tc>
        <w:tc>
          <w:tcPr>
            <w:tcW w:w="6884" w:type="dxa"/>
          </w:tcPr>
          <w:p w14:paraId="0AC53180" w14:textId="77777777" w:rsidR="007D7319" w:rsidRPr="003D04C6" w:rsidRDefault="007D7319" w:rsidP="00B37075">
            <w:pPr>
              <w:pStyle w:val="Header"/>
              <w:tabs>
                <w:tab w:val="clear" w:pos="4153"/>
                <w:tab w:val="clear" w:pos="8306"/>
                <w:tab w:val="right" w:pos="6729"/>
              </w:tabs>
              <w:jc w:val="both"/>
              <w:rPr>
                <w:b/>
                <w:bCs w:val="0"/>
              </w:rPr>
            </w:pPr>
            <w:r w:rsidRPr="003D04C6">
              <w:rPr>
                <w:bCs w:val="0"/>
              </w:rPr>
              <w:t xml:space="preserve">Molecule </w:t>
            </w:r>
            <w:r w:rsidRPr="003D04C6">
              <w:rPr>
                <w:b/>
                <w:bCs w:val="0"/>
              </w:rPr>
              <w:t>X</w:t>
            </w:r>
          </w:p>
          <w:p w14:paraId="458AC946" w14:textId="77777777" w:rsidR="0034678B" w:rsidRPr="003D04C6" w:rsidRDefault="0034678B" w:rsidP="00B37075">
            <w:pPr>
              <w:pStyle w:val="Header"/>
              <w:tabs>
                <w:tab w:val="clear" w:pos="4153"/>
                <w:tab w:val="clear" w:pos="8306"/>
                <w:tab w:val="right" w:pos="6729"/>
              </w:tabs>
              <w:jc w:val="both"/>
              <w:rPr>
                <w:bCs w:val="0"/>
              </w:rPr>
            </w:pPr>
          </w:p>
          <w:p w14:paraId="4A08A8E8" w14:textId="77777777" w:rsidR="007D7319" w:rsidRPr="003D04C6" w:rsidRDefault="007D7319" w:rsidP="00B37075">
            <w:pPr>
              <w:pStyle w:val="Header"/>
              <w:tabs>
                <w:tab w:val="clear" w:pos="4153"/>
                <w:tab w:val="clear" w:pos="8306"/>
                <w:tab w:val="right" w:pos="6729"/>
              </w:tabs>
              <w:jc w:val="both"/>
              <w:rPr>
                <w:bCs w:val="0"/>
              </w:rPr>
            </w:pPr>
            <w:r w:rsidRPr="003D04C6">
              <w:rPr>
                <w:bCs w:val="0"/>
              </w:rPr>
              <w:t xml:space="preserve">Organelle </w:t>
            </w:r>
            <w:r w:rsidRPr="003D04C6">
              <w:rPr>
                <w:b/>
                <w:bCs w:val="0"/>
              </w:rPr>
              <w:t>Y</w:t>
            </w:r>
          </w:p>
          <w:p w14:paraId="4944A8F8" w14:textId="77777777" w:rsidR="007D7319" w:rsidRPr="003D04C6" w:rsidRDefault="007D7319" w:rsidP="0021007F">
            <w:pPr>
              <w:pStyle w:val="Header"/>
              <w:tabs>
                <w:tab w:val="clear" w:pos="4153"/>
                <w:tab w:val="clear" w:pos="8306"/>
                <w:tab w:val="right" w:pos="6729"/>
              </w:tabs>
              <w:jc w:val="both"/>
            </w:pPr>
          </w:p>
        </w:tc>
        <w:tc>
          <w:tcPr>
            <w:tcW w:w="236" w:type="dxa"/>
          </w:tcPr>
          <w:p w14:paraId="6A130004" w14:textId="77777777" w:rsidR="007D7319" w:rsidRPr="003D04C6" w:rsidRDefault="007D7319" w:rsidP="00B37075">
            <w:pPr>
              <w:pStyle w:val="Header"/>
              <w:tabs>
                <w:tab w:val="clear" w:pos="4153"/>
                <w:tab w:val="clear" w:pos="8306"/>
              </w:tabs>
            </w:pPr>
          </w:p>
        </w:tc>
        <w:tc>
          <w:tcPr>
            <w:tcW w:w="894" w:type="dxa"/>
          </w:tcPr>
          <w:p w14:paraId="75F4960E" w14:textId="77777777" w:rsidR="007D7319" w:rsidRPr="003D04C6" w:rsidRDefault="007D7319" w:rsidP="00B37075">
            <w:r w:rsidRPr="003D04C6">
              <w:t>(1)</w:t>
            </w:r>
          </w:p>
          <w:p w14:paraId="7328BA18" w14:textId="77777777" w:rsidR="0034678B" w:rsidRPr="003D04C6" w:rsidRDefault="0034678B" w:rsidP="00B37075"/>
          <w:p w14:paraId="432D99E9" w14:textId="77777777" w:rsidR="007D7319" w:rsidRPr="003D04C6" w:rsidRDefault="007D7319" w:rsidP="00B37075">
            <w:pPr>
              <w:pStyle w:val="Header"/>
              <w:tabs>
                <w:tab w:val="clear" w:pos="4153"/>
                <w:tab w:val="clear" w:pos="8306"/>
              </w:tabs>
            </w:pPr>
            <w:r w:rsidRPr="003D04C6">
              <w:t>(1)</w:t>
            </w:r>
          </w:p>
        </w:tc>
      </w:tr>
      <w:tr w:rsidR="007D7319" w:rsidRPr="003D04C6" w14:paraId="308210C9" w14:textId="77777777" w:rsidTr="00B37075">
        <w:tc>
          <w:tcPr>
            <w:tcW w:w="959" w:type="dxa"/>
            <w:gridSpan w:val="2"/>
          </w:tcPr>
          <w:p w14:paraId="23287227" w14:textId="77777777" w:rsidR="007D7319" w:rsidRPr="003D04C6" w:rsidRDefault="007D7319" w:rsidP="00B37075">
            <w:pPr>
              <w:pStyle w:val="Header"/>
              <w:tabs>
                <w:tab w:val="clear" w:pos="4153"/>
                <w:tab w:val="clear" w:pos="8306"/>
              </w:tabs>
            </w:pPr>
          </w:p>
        </w:tc>
        <w:tc>
          <w:tcPr>
            <w:tcW w:w="1134" w:type="dxa"/>
            <w:gridSpan w:val="2"/>
          </w:tcPr>
          <w:p w14:paraId="61AFF724" w14:textId="77777777" w:rsidR="007D7319" w:rsidRPr="003D04C6" w:rsidRDefault="007D7319" w:rsidP="00B37075">
            <w:pPr>
              <w:pStyle w:val="Header"/>
              <w:tabs>
                <w:tab w:val="clear" w:pos="4153"/>
                <w:tab w:val="clear" w:pos="8306"/>
              </w:tabs>
            </w:pPr>
            <w:r w:rsidRPr="003D04C6">
              <w:t>2.1.2</w:t>
            </w:r>
          </w:p>
        </w:tc>
        <w:tc>
          <w:tcPr>
            <w:tcW w:w="7371" w:type="dxa"/>
            <w:gridSpan w:val="2"/>
          </w:tcPr>
          <w:p w14:paraId="36A90A07" w14:textId="77777777" w:rsidR="007D7319" w:rsidRPr="003D04C6" w:rsidRDefault="007D7319" w:rsidP="00B37075">
            <w:pPr>
              <w:pStyle w:val="Header"/>
              <w:tabs>
                <w:tab w:val="clear" w:pos="4153"/>
                <w:tab w:val="clear" w:pos="8306"/>
                <w:tab w:val="left" w:pos="3436"/>
                <w:tab w:val="right" w:pos="7155"/>
              </w:tabs>
              <w:jc w:val="both"/>
            </w:pPr>
            <w:r w:rsidRPr="003D04C6">
              <w:t>Identify the nitrogenous base labelled:</w:t>
            </w:r>
          </w:p>
        </w:tc>
        <w:tc>
          <w:tcPr>
            <w:tcW w:w="236" w:type="dxa"/>
          </w:tcPr>
          <w:p w14:paraId="0DF2823E" w14:textId="77777777" w:rsidR="007D7319" w:rsidRPr="003D04C6" w:rsidRDefault="007D7319" w:rsidP="00B37075">
            <w:pPr>
              <w:pStyle w:val="Header"/>
              <w:tabs>
                <w:tab w:val="clear" w:pos="4153"/>
                <w:tab w:val="clear" w:pos="8306"/>
              </w:tabs>
            </w:pPr>
          </w:p>
        </w:tc>
        <w:tc>
          <w:tcPr>
            <w:tcW w:w="898" w:type="dxa"/>
          </w:tcPr>
          <w:p w14:paraId="2B7B33E1" w14:textId="77777777" w:rsidR="007D7319" w:rsidRPr="003D04C6" w:rsidRDefault="007D7319" w:rsidP="00B37075">
            <w:pPr>
              <w:pStyle w:val="Header"/>
              <w:tabs>
                <w:tab w:val="clear" w:pos="4153"/>
                <w:tab w:val="clear" w:pos="8306"/>
              </w:tabs>
            </w:pPr>
          </w:p>
        </w:tc>
      </w:tr>
    </w:tbl>
    <w:p w14:paraId="08CAC4E4" w14:textId="77777777" w:rsidR="007D7319" w:rsidRPr="003D04C6" w:rsidRDefault="007D7319" w:rsidP="007D7319">
      <w:pPr>
        <w:rPr>
          <w:b/>
          <w:bCs w:val="0"/>
        </w:rPr>
      </w:pPr>
    </w:p>
    <w:tbl>
      <w:tblPr>
        <w:tblW w:w="10598" w:type="dxa"/>
        <w:tblLook w:val="01E0" w:firstRow="1" w:lastRow="1" w:firstColumn="1" w:lastColumn="1" w:noHBand="0" w:noVBand="0"/>
      </w:tblPr>
      <w:tblGrid>
        <w:gridCol w:w="950"/>
        <w:gridCol w:w="1124"/>
        <w:gridCol w:w="510"/>
        <w:gridCol w:w="6884"/>
        <w:gridCol w:w="236"/>
        <w:gridCol w:w="894"/>
      </w:tblGrid>
      <w:tr w:rsidR="007D7319" w:rsidRPr="003D04C6" w14:paraId="3F89A989" w14:textId="77777777" w:rsidTr="0021007F">
        <w:tc>
          <w:tcPr>
            <w:tcW w:w="950" w:type="dxa"/>
          </w:tcPr>
          <w:p w14:paraId="65F01872" w14:textId="77777777" w:rsidR="007D7319" w:rsidRPr="003D04C6" w:rsidRDefault="007D7319" w:rsidP="0021007F">
            <w:pPr>
              <w:pStyle w:val="Header"/>
              <w:tabs>
                <w:tab w:val="clear" w:pos="4153"/>
                <w:tab w:val="clear" w:pos="8306"/>
              </w:tabs>
            </w:pPr>
          </w:p>
          <w:p w14:paraId="46E6C167" w14:textId="77777777" w:rsidR="007D7319" w:rsidRPr="003D04C6" w:rsidRDefault="007D7319" w:rsidP="0021007F">
            <w:pPr>
              <w:pStyle w:val="Header"/>
              <w:tabs>
                <w:tab w:val="clear" w:pos="4153"/>
                <w:tab w:val="clear" w:pos="8306"/>
              </w:tabs>
            </w:pPr>
          </w:p>
        </w:tc>
        <w:tc>
          <w:tcPr>
            <w:tcW w:w="1124" w:type="dxa"/>
          </w:tcPr>
          <w:p w14:paraId="1D966D27" w14:textId="77777777" w:rsidR="007D7319" w:rsidRPr="003D04C6" w:rsidRDefault="007D7319" w:rsidP="0021007F">
            <w:pPr>
              <w:pStyle w:val="Header"/>
              <w:tabs>
                <w:tab w:val="clear" w:pos="4153"/>
                <w:tab w:val="clear" w:pos="8306"/>
              </w:tabs>
              <w:rPr>
                <w:highlight w:val="yellow"/>
              </w:rPr>
            </w:pPr>
          </w:p>
        </w:tc>
        <w:tc>
          <w:tcPr>
            <w:tcW w:w="510" w:type="dxa"/>
          </w:tcPr>
          <w:p w14:paraId="2EE637C0" w14:textId="77777777" w:rsidR="007D7319" w:rsidRPr="003D04C6" w:rsidRDefault="007D7319" w:rsidP="0021007F">
            <w:pPr>
              <w:pStyle w:val="Header"/>
              <w:tabs>
                <w:tab w:val="clear" w:pos="4153"/>
                <w:tab w:val="clear" w:pos="8306"/>
              </w:tabs>
            </w:pPr>
            <w:r w:rsidRPr="003D04C6">
              <w:t>(a)</w:t>
            </w:r>
          </w:p>
          <w:p w14:paraId="28447ACB" w14:textId="77777777" w:rsidR="0034678B" w:rsidRPr="003D04C6" w:rsidRDefault="0034678B" w:rsidP="0021007F">
            <w:pPr>
              <w:pStyle w:val="Header"/>
              <w:tabs>
                <w:tab w:val="clear" w:pos="4153"/>
                <w:tab w:val="clear" w:pos="8306"/>
              </w:tabs>
            </w:pPr>
          </w:p>
          <w:p w14:paraId="50F59EA2" w14:textId="77777777" w:rsidR="007D7319" w:rsidRPr="003D04C6" w:rsidRDefault="007D7319" w:rsidP="0021007F">
            <w:pPr>
              <w:pStyle w:val="Header"/>
              <w:tabs>
                <w:tab w:val="clear" w:pos="4153"/>
                <w:tab w:val="clear" w:pos="8306"/>
              </w:tabs>
            </w:pPr>
            <w:r w:rsidRPr="003D04C6">
              <w:t>(b)</w:t>
            </w:r>
          </w:p>
        </w:tc>
        <w:tc>
          <w:tcPr>
            <w:tcW w:w="6884" w:type="dxa"/>
          </w:tcPr>
          <w:p w14:paraId="79D39D8A" w14:textId="77777777" w:rsidR="007D7319" w:rsidRPr="00CC0A9D" w:rsidRDefault="007D7319" w:rsidP="0021007F">
            <w:pPr>
              <w:pStyle w:val="Header"/>
              <w:tabs>
                <w:tab w:val="clear" w:pos="4153"/>
                <w:tab w:val="clear" w:pos="8306"/>
                <w:tab w:val="right" w:pos="6729"/>
              </w:tabs>
            </w:pPr>
            <w:r w:rsidRPr="00CC0A9D">
              <w:t>1</w:t>
            </w:r>
          </w:p>
          <w:p w14:paraId="7C782586" w14:textId="77777777" w:rsidR="0034678B" w:rsidRPr="00CC0A9D" w:rsidRDefault="0034678B" w:rsidP="0021007F">
            <w:pPr>
              <w:pStyle w:val="Header"/>
              <w:tabs>
                <w:tab w:val="clear" w:pos="4153"/>
                <w:tab w:val="clear" w:pos="8306"/>
                <w:tab w:val="right" w:pos="6729"/>
              </w:tabs>
            </w:pPr>
          </w:p>
          <w:p w14:paraId="464FBE87" w14:textId="77777777" w:rsidR="007D7319" w:rsidRPr="00CC0A9D" w:rsidRDefault="007D7319" w:rsidP="0021007F">
            <w:pPr>
              <w:pStyle w:val="Header"/>
              <w:tabs>
                <w:tab w:val="clear" w:pos="4153"/>
                <w:tab w:val="clear" w:pos="8306"/>
                <w:tab w:val="right" w:pos="6729"/>
              </w:tabs>
            </w:pPr>
            <w:r w:rsidRPr="00CC0A9D">
              <w:t>3</w:t>
            </w:r>
          </w:p>
        </w:tc>
        <w:tc>
          <w:tcPr>
            <w:tcW w:w="236" w:type="dxa"/>
          </w:tcPr>
          <w:p w14:paraId="7C4D2392" w14:textId="77777777" w:rsidR="007D7319" w:rsidRPr="003D04C6" w:rsidRDefault="007D7319" w:rsidP="0021007F">
            <w:pPr>
              <w:pStyle w:val="Header"/>
              <w:tabs>
                <w:tab w:val="clear" w:pos="4153"/>
                <w:tab w:val="clear" w:pos="8306"/>
              </w:tabs>
            </w:pPr>
          </w:p>
        </w:tc>
        <w:tc>
          <w:tcPr>
            <w:tcW w:w="894" w:type="dxa"/>
          </w:tcPr>
          <w:p w14:paraId="365A92C6" w14:textId="77777777" w:rsidR="007D7319" w:rsidRPr="003D04C6" w:rsidRDefault="007D7319" w:rsidP="0021007F">
            <w:r w:rsidRPr="003D04C6">
              <w:t>(1)</w:t>
            </w:r>
          </w:p>
          <w:p w14:paraId="662793FD" w14:textId="77777777" w:rsidR="0034678B" w:rsidRPr="003D04C6" w:rsidRDefault="0034678B" w:rsidP="0021007F"/>
          <w:p w14:paraId="4BBD7DA3" w14:textId="77777777" w:rsidR="007D7319" w:rsidRPr="003D04C6" w:rsidRDefault="007D7319" w:rsidP="0021007F">
            <w:pPr>
              <w:pStyle w:val="Header"/>
              <w:tabs>
                <w:tab w:val="clear" w:pos="4153"/>
                <w:tab w:val="clear" w:pos="8306"/>
              </w:tabs>
            </w:pPr>
            <w:r w:rsidRPr="003D04C6">
              <w:t>(1)</w:t>
            </w:r>
          </w:p>
        </w:tc>
      </w:tr>
    </w:tbl>
    <w:p w14:paraId="1F39C603" w14:textId="77777777" w:rsidR="007D7319" w:rsidRPr="003D04C6" w:rsidRDefault="007D7319" w:rsidP="007D7319">
      <w:pPr>
        <w:rPr>
          <w:b/>
          <w:bCs w:val="0"/>
        </w:rPr>
      </w:pPr>
    </w:p>
    <w:tbl>
      <w:tblPr>
        <w:tblW w:w="10598" w:type="dxa"/>
        <w:tblLook w:val="01E0" w:firstRow="1" w:lastRow="1" w:firstColumn="1" w:lastColumn="1" w:noHBand="0" w:noVBand="0"/>
      </w:tblPr>
      <w:tblGrid>
        <w:gridCol w:w="959"/>
        <w:gridCol w:w="1134"/>
        <w:gridCol w:w="7371"/>
        <w:gridCol w:w="236"/>
        <w:gridCol w:w="898"/>
      </w:tblGrid>
      <w:tr w:rsidR="007D7319" w:rsidRPr="003D04C6" w14:paraId="577968F7" w14:textId="77777777" w:rsidTr="00B37075">
        <w:tc>
          <w:tcPr>
            <w:tcW w:w="959" w:type="dxa"/>
          </w:tcPr>
          <w:p w14:paraId="066E2162" w14:textId="77777777" w:rsidR="007D7319" w:rsidRPr="003D04C6" w:rsidRDefault="007D7319" w:rsidP="00B37075"/>
        </w:tc>
        <w:tc>
          <w:tcPr>
            <w:tcW w:w="1134" w:type="dxa"/>
          </w:tcPr>
          <w:p w14:paraId="4A035A3C" w14:textId="77777777" w:rsidR="007D7319" w:rsidRPr="003D04C6" w:rsidRDefault="007D7319" w:rsidP="00B37075">
            <w:r w:rsidRPr="003D04C6">
              <w:t>2.1.3</w:t>
            </w:r>
          </w:p>
          <w:p w14:paraId="7DA97B05" w14:textId="77777777" w:rsidR="007D7319" w:rsidRPr="003D04C6" w:rsidRDefault="007D7319" w:rsidP="00B37075"/>
          <w:p w14:paraId="0A894C41" w14:textId="77777777" w:rsidR="007D7319" w:rsidRPr="003D04C6" w:rsidRDefault="007D7319" w:rsidP="00B37075">
            <w:r w:rsidRPr="003D04C6">
              <w:t>2.1.4</w:t>
            </w:r>
          </w:p>
          <w:p w14:paraId="503F0C1D" w14:textId="77777777" w:rsidR="007D7319" w:rsidRPr="003D04C6" w:rsidRDefault="007D7319" w:rsidP="00B37075"/>
          <w:p w14:paraId="5CB76269" w14:textId="77777777" w:rsidR="007D7319" w:rsidRPr="003D04C6" w:rsidRDefault="007D7319" w:rsidP="00B37075"/>
        </w:tc>
        <w:tc>
          <w:tcPr>
            <w:tcW w:w="7371" w:type="dxa"/>
          </w:tcPr>
          <w:p w14:paraId="02474FAF" w14:textId="01DB1CBA" w:rsidR="007D7319" w:rsidRPr="003D04C6" w:rsidRDefault="007D7319" w:rsidP="00B37075">
            <w:pPr>
              <w:pStyle w:val="Header"/>
              <w:tabs>
                <w:tab w:val="clear" w:pos="4153"/>
                <w:tab w:val="clear" w:pos="8306"/>
                <w:tab w:val="left" w:pos="3436"/>
                <w:tab w:val="right" w:pos="7155"/>
              </w:tabs>
              <w:jc w:val="both"/>
            </w:pPr>
            <w:r w:rsidRPr="003D04C6">
              <w:t>Describe the role of DNA during transcription.</w:t>
            </w:r>
          </w:p>
          <w:p w14:paraId="04C89CFB" w14:textId="77777777" w:rsidR="007D7319" w:rsidRPr="003D04C6" w:rsidRDefault="007D7319" w:rsidP="00B37075">
            <w:pPr>
              <w:pStyle w:val="Header"/>
              <w:tabs>
                <w:tab w:val="clear" w:pos="4153"/>
                <w:tab w:val="clear" w:pos="8306"/>
                <w:tab w:val="left" w:pos="3436"/>
                <w:tab w:val="right" w:pos="7155"/>
              </w:tabs>
              <w:jc w:val="both"/>
            </w:pPr>
          </w:p>
          <w:p w14:paraId="1F3B09B4" w14:textId="61EECEFA" w:rsidR="007D7319" w:rsidRPr="003D04C6" w:rsidRDefault="007D7319" w:rsidP="00B37075">
            <w:pPr>
              <w:pStyle w:val="Header"/>
              <w:tabs>
                <w:tab w:val="clear" w:pos="4153"/>
                <w:tab w:val="clear" w:pos="8306"/>
                <w:tab w:val="left" w:pos="3436"/>
                <w:tab w:val="right" w:pos="7155"/>
              </w:tabs>
              <w:jc w:val="both"/>
            </w:pPr>
            <w:r w:rsidRPr="003D04C6">
              <w:rPr>
                <w:color w:val="000000"/>
              </w:rPr>
              <w:t xml:space="preserve">Describe </w:t>
            </w:r>
            <w:r w:rsidRPr="003D04C6">
              <w:t xml:space="preserve">the part of protein synthesis shown as process </w:t>
            </w:r>
            <w:r w:rsidRPr="003D04C6">
              <w:rPr>
                <w:b/>
              </w:rPr>
              <w:t>W</w:t>
            </w:r>
            <w:r w:rsidR="0021007F" w:rsidRPr="003D04C6">
              <w:t>,</w:t>
            </w:r>
            <w:r w:rsidRPr="003D04C6">
              <w:rPr>
                <w:b/>
              </w:rPr>
              <w:t xml:space="preserve"> </w:t>
            </w:r>
            <w:r w:rsidRPr="003D04C6">
              <w:t xml:space="preserve">which occurs at organelle </w:t>
            </w:r>
            <w:r w:rsidRPr="003D04C6">
              <w:rPr>
                <w:b/>
              </w:rPr>
              <w:t>Y</w:t>
            </w:r>
            <w:r w:rsidRPr="003D04C6">
              <w:t>.</w:t>
            </w:r>
          </w:p>
          <w:p w14:paraId="36EFF190" w14:textId="77777777" w:rsidR="007D7319" w:rsidRPr="003D04C6" w:rsidRDefault="007D7319" w:rsidP="00B37075">
            <w:pPr>
              <w:tabs>
                <w:tab w:val="left" w:pos="1410"/>
              </w:tabs>
            </w:pPr>
          </w:p>
          <w:p w14:paraId="2E12F5D5" w14:textId="17C79664" w:rsidR="007D7319" w:rsidRPr="003D04C6" w:rsidRDefault="007D7319" w:rsidP="00B37075">
            <w:pPr>
              <w:tabs>
                <w:tab w:val="left" w:pos="1410"/>
              </w:tabs>
              <w:jc w:val="both"/>
              <w:rPr>
                <w:color w:val="000000"/>
              </w:rPr>
            </w:pPr>
          </w:p>
        </w:tc>
        <w:tc>
          <w:tcPr>
            <w:tcW w:w="236" w:type="dxa"/>
          </w:tcPr>
          <w:p w14:paraId="286DC206" w14:textId="77777777" w:rsidR="007D7319" w:rsidRPr="003D04C6" w:rsidRDefault="007D7319" w:rsidP="00B37075"/>
        </w:tc>
        <w:tc>
          <w:tcPr>
            <w:tcW w:w="898" w:type="dxa"/>
          </w:tcPr>
          <w:p w14:paraId="7BBD5CF6" w14:textId="77777777" w:rsidR="007D7319" w:rsidRPr="003D04C6" w:rsidRDefault="007D7319" w:rsidP="00B37075">
            <w:pPr>
              <w:rPr>
                <w:bCs w:val="0"/>
              </w:rPr>
            </w:pPr>
            <w:r w:rsidRPr="003D04C6">
              <w:rPr>
                <w:bCs w:val="0"/>
              </w:rPr>
              <w:t>(3)</w:t>
            </w:r>
          </w:p>
          <w:p w14:paraId="2AA44F57" w14:textId="77777777" w:rsidR="007D7319" w:rsidRPr="003D04C6" w:rsidRDefault="007D7319" w:rsidP="00B37075">
            <w:pPr>
              <w:rPr>
                <w:bCs w:val="0"/>
              </w:rPr>
            </w:pPr>
          </w:p>
          <w:p w14:paraId="7C848DC0" w14:textId="77777777" w:rsidR="007D7319" w:rsidRPr="003D04C6" w:rsidRDefault="007D7319" w:rsidP="00B37075">
            <w:pPr>
              <w:rPr>
                <w:bCs w:val="0"/>
              </w:rPr>
            </w:pPr>
          </w:p>
          <w:p w14:paraId="043EF417" w14:textId="77777777" w:rsidR="007D7319" w:rsidRPr="003D04C6" w:rsidRDefault="007D7319" w:rsidP="00B37075">
            <w:pPr>
              <w:rPr>
                <w:bCs w:val="0"/>
              </w:rPr>
            </w:pPr>
            <w:r w:rsidRPr="003D04C6">
              <w:rPr>
                <w:bCs w:val="0"/>
              </w:rPr>
              <w:t>(4)</w:t>
            </w:r>
          </w:p>
          <w:p w14:paraId="7E26DB10" w14:textId="77777777" w:rsidR="007D7319" w:rsidRPr="003D04C6" w:rsidRDefault="007D7319" w:rsidP="00B37075">
            <w:pPr>
              <w:rPr>
                <w:b/>
                <w:bCs w:val="0"/>
              </w:rPr>
            </w:pPr>
          </w:p>
          <w:p w14:paraId="33AEE44F" w14:textId="77777777" w:rsidR="007D7319" w:rsidRPr="003D04C6" w:rsidRDefault="007D7319" w:rsidP="00B37075">
            <w:pPr>
              <w:rPr>
                <w:b/>
                <w:bCs w:val="0"/>
              </w:rPr>
            </w:pPr>
          </w:p>
        </w:tc>
      </w:tr>
    </w:tbl>
    <w:p w14:paraId="4B86064B" w14:textId="77777777" w:rsidR="00B8466E" w:rsidRDefault="00B8466E" w:rsidP="007D7319">
      <w:pPr>
        <w:rPr>
          <w:vanish/>
        </w:rPr>
        <w:sectPr w:rsidR="00B8466E" w:rsidSect="00F22D1B">
          <w:footerReference w:type="default" r:id="rId17"/>
          <w:pgSz w:w="11907" w:h="16840" w:code="9"/>
          <w:pgMar w:top="720" w:right="1276" w:bottom="720" w:left="1077" w:header="720" w:footer="720" w:gutter="0"/>
          <w:cols w:space="720"/>
        </w:sectPr>
      </w:pPr>
    </w:p>
    <w:p w14:paraId="67BCA365" w14:textId="6C4C7088" w:rsidR="0021007F" w:rsidRPr="00B8466E" w:rsidRDefault="0021007F" w:rsidP="007D7319"/>
    <w:p w14:paraId="62ABAC5F" w14:textId="77777777" w:rsidR="00B8466E" w:rsidRPr="00B8466E" w:rsidRDefault="00B8466E" w:rsidP="007D7319"/>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4"/>
        <w:gridCol w:w="7371"/>
        <w:gridCol w:w="236"/>
        <w:gridCol w:w="898"/>
      </w:tblGrid>
      <w:tr w:rsidR="0021007F" w:rsidRPr="003D04C6" w14:paraId="29D8C038" w14:textId="77777777" w:rsidTr="0021007F">
        <w:trPr>
          <w:hidden/>
        </w:trPr>
        <w:tc>
          <w:tcPr>
            <w:tcW w:w="959" w:type="dxa"/>
            <w:shd w:val="clear" w:color="auto" w:fill="auto"/>
          </w:tcPr>
          <w:p w14:paraId="3765B66F" w14:textId="77777777" w:rsidR="0021007F" w:rsidRPr="003D04C6" w:rsidRDefault="0021007F" w:rsidP="007D7319">
            <w:pPr>
              <w:rPr>
                <w:vanish/>
              </w:rPr>
            </w:pPr>
          </w:p>
        </w:tc>
        <w:tc>
          <w:tcPr>
            <w:tcW w:w="1134" w:type="dxa"/>
            <w:shd w:val="clear" w:color="auto" w:fill="auto"/>
          </w:tcPr>
          <w:p w14:paraId="5414A3C1" w14:textId="38A88E8A" w:rsidR="0021007F" w:rsidRPr="003D04C6" w:rsidRDefault="0021007F" w:rsidP="007D7319">
            <w:pPr>
              <w:rPr>
                <w:vanish/>
              </w:rPr>
            </w:pPr>
            <w:r w:rsidRPr="003D04C6">
              <w:t>2.1.5</w:t>
            </w:r>
          </w:p>
        </w:tc>
        <w:tc>
          <w:tcPr>
            <w:tcW w:w="7371" w:type="dxa"/>
            <w:shd w:val="clear" w:color="auto" w:fill="auto"/>
          </w:tcPr>
          <w:p w14:paraId="36DAFE60" w14:textId="5EE130CD" w:rsidR="0021007F" w:rsidRPr="003D04C6" w:rsidRDefault="0021007F" w:rsidP="0021007F">
            <w:pPr>
              <w:tabs>
                <w:tab w:val="left" w:pos="3436"/>
                <w:tab w:val="right" w:pos="7155"/>
              </w:tabs>
              <w:jc w:val="both"/>
              <w:rPr>
                <w:vanish/>
              </w:rPr>
            </w:pPr>
            <w:r w:rsidRPr="003D04C6">
              <w:rPr>
                <w:color w:val="000000"/>
              </w:rPr>
              <w:t>The table below shows the amino acids that correspond with different DNA codes.</w:t>
            </w:r>
          </w:p>
        </w:tc>
        <w:tc>
          <w:tcPr>
            <w:tcW w:w="236" w:type="dxa"/>
            <w:shd w:val="clear" w:color="auto" w:fill="auto"/>
          </w:tcPr>
          <w:p w14:paraId="0A5D8BDC" w14:textId="77777777" w:rsidR="0021007F" w:rsidRPr="003D04C6" w:rsidRDefault="0021007F" w:rsidP="007D7319">
            <w:pPr>
              <w:rPr>
                <w:vanish/>
              </w:rPr>
            </w:pPr>
          </w:p>
        </w:tc>
        <w:tc>
          <w:tcPr>
            <w:tcW w:w="898" w:type="dxa"/>
            <w:shd w:val="clear" w:color="auto" w:fill="auto"/>
          </w:tcPr>
          <w:p w14:paraId="41CB2860" w14:textId="77777777" w:rsidR="0021007F" w:rsidRPr="003D04C6" w:rsidRDefault="0021007F" w:rsidP="007D7319">
            <w:pPr>
              <w:rPr>
                <w:vanish/>
              </w:rPr>
            </w:pPr>
          </w:p>
        </w:tc>
      </w:tr>
    </w:tbl>
    <w:p w14:paraId="5DD3BA29" w14:textId="77777777" w:rsidR="0021007F" w:rsidRPr="003D04C6" w:rsidRDefault="0021007F" w:rsidP="007D7319">
      <w:pPr>
        <w:rPr>
          <w:vanish/>
        </w:rPr>
      </w:pPr>
    </w:p>
    <w:tbl>
      <w:tblPr>
        <w:tblpPr w:leftFromText="180" w:rightFromText="180" w:vertAnchor="text" w:horzAnchor="page" w:tblpX="3763" w:tblpY="22"/>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91"/>
        <w:gridCol w:w="2691"/>
      </w:tblGrid>
      <w:tr w:rsidR="00E75638" w:rsidRPr="003D04C6" w14:paraId="0D6F568E" w14:textId="77777777" w:rsidTr="00E75638">
        <w:trPr>
          <w:trHeight w:val="240"/>
        </w:trPr>
        <w:tc>
          <w:tcPr>
            <w:tcW w:w="2691" w:type="dxa"/>
            <w:tcBorders>
              <w:top w:val="nil"/>
              <w:left w:val="nil"/>
              <w:bottom w:val="single" w:sz="12" w:space="0" w:color="auto"/>
              <w:right w:val="nil"/>
            </w:tcBorders>
          </w:tcPr>
          <w:p w14:paraId="435E6487" w14:textId="77777777" w:rsidR="00E75638" w:rsidRPr="003D04C6" w:rsidRDefault="00E75638" w:rsidP="00645EA0">
            <w:pPr>
              <w:tabs>
                <w:tab w:val="left" w:pos="1410"/>
              </w:tabs>
              <w:jc w:val="center"/>
              <w:rPr>
                <w:b/>
              </w:rPr>
            </w:pPr>
          </w:p>
        </w:tc>
        <w:tc>
          <w:tcPr>
            <w:tcW w:w="2691" w:type="dxa"/>
            <w:tcBorders>
              <w:top w:val="nil"/>
              <w:left w:val="nil"/>
              <w:bottom w:val="single" w:sz="12" w:space="0" w:color="auto"/>
              <w:right w:val="nil"/>
            </w:tcBorders>
          </w:tcPr>
          <w:p w14:paraId="1743570D" w14:textId="77777777" w:rsidR="00E75638" w:rsidRPr="003D04C6" w:rsidRDefault="00E75638" w:rsidP="0021007F">
            <w:pPr>
              <w:tabs>
                <w:tab w:val="left" w:pos="1410"/>
              </w:tabs>
              <w:jc w:val="center"/>
              <w:rPr>
                <w:b/>
              </w:rPr>
            </w:pPr>
          </w:p>
        </w:tc>
      </w:tr>
      <w:tr w:rsidR="0021007F" w:rsidRPr="003D04C6" w14:paraId="5CABC1CC" w14:textId="77777777" w:rsidTr="00E75638">
        <w:trPr>
          <w:trHeight w:val="240"/>
        </w:trPr>
        <w:tc>
          <w:tcPr>
            <w:tcW w:w="2691" w:type="dxa"/>
            <w:tcBorders>
              <w:top w:val="single" w:sz="12" w:space="0" w:color="auto"/>
            </w:tcBorders>
          </w:tcPr>
          <w:p w14:paraId="20DC7CC6" w14:textId="77777777" w:rsidR="0021007F" w:rsidRPr="003D04C6" w:rsidRDefault="0021007F" w:rsidP="00645EA0">
            <w:pPr>
              <w:tabs>
                <w:tab w:val="left" w:pos="1410"/>
              </w:tabs>
              <w:jc w:val="center"/>
              <w:rPr>
                <w:b/>
              </w:rPr>
            </w:pPr>
            <w:r w:rsidRPr="003D04C6">
              <w:rPr>
                <w:b/>
              </w:rPr>
              <w:t>AMINO ACID</w:t>
            </w:r>
          </w:p>
        </w:tc>
        <w:tc>
          <w:tcPr>
            <w:tcW w:w="2691" w:type="dxa"/>
            <w:tcBorders>
              <w:top w:val="single" w:sz="12" w:space="0" w:color="auto"/>
            </w:tcBorders>
          </w:tcPr>
          <w:p w14:paraId="45AB6E1A" w14:textId="77777777" w:rsidR="0021007F" w:rsidRPr="003D04C6" w:rsidRDefault="0021007F" w:rsidP="0021007F">
            <w:pPr>
              <w:tabs>
                <w:tab w:val="left" w:pos="1410"/>
              </w:tabs>
              <w:jc w:val="center"/>
              <w:rPr>
                <w:b/>
                <w:bCs w:val="0"/>
                <w:i/>
                <w:iCs/>
              </w:rPr>
            </w:pPr>
            <w:r w:rsidRPr="003D04C6">
              <w:rPr>
                <w:b/>
              </w:rPr>
              <w:t>DNA CODE</w:t>
            </w:r>
          </w:p>
        </w:tc>
      </w:tr>
      <w:tr w:rsidR="0021007F" w:rsidRPr="003D04C6" w14:paraId="491C1FE3" w14:textId="77777777" w:rsidTr="0021007F">
        <w:tc>
          <w:tcPr>
            <w:tcW w:w="2691" w:type="dxa"/>
          </w:tcPr>
          <w:p w14:paraId="44368D98" w14:textId="77777777" w:rsidR="0021007F" w:rsidRPr="003D04C6" w:rsidRDefault="0021007F" w:rsidP="0021007F">
            <w:pPr>
              <w:tabs>
                <w:tab w:val="left" w:pos="1410"/>
              </w:tabs>
            </w:pPr>
            <w:r w:rsidRPr="003D04C6">
              <w:t>Arginine</w:t>
            </w:r>
          </w:p>
        </w:tc>
        <w:tc>
          <w:tcPr>
            <w:tcW w:w="2691" w:type="dxa"/>
          </w:tcPr>
          <w:p w14:paraId="7BE2DBED" w14:textId="77777777" w:rsidR="0021007F" w:rsidRPr="003D04C6" w:rsidRDefault="0021007F" w:rsidP="0021007F">
            <w:pPr>
              <w:tabs>
                <w:tab w:val="left" w:pos="1410"/>
              </w:tabs>
              <w:jc w:val="center"/>
              <w:rPr>
                <w:b/>
                <w:bCs w:val="0"/>
                <w:i/>
                <w:iCs/>
              </w:rPr>
            </w:pPr>
            <w:r w:rsidRPr="003D04C6">
              <w:t>TCT</w:t>
            </w:r>
          </w:p>
        </w:tc>
      </w:tr>
      <w:tr w:rsidR="0021007F" w:rsidRPr="003D04C6" w14:paraId="4F9FD00F" w14:textId="77777777" w:rsidTr="00E75638">
        <w:tc>
          <w:tcPr>
            <w:tcW w:w="2691" w:type="dxa"/>
            <w:tcBorders>
              <w:bottom w:val="single" w:sz="12" w:space="0" w:color="auto"/>
            </w:tcBorders>
          </w:tcPr>
          <w:p w14:paraId="57002CFE" w14:textId="77777777" w:rsidR="0021007F" w:rsidRPr="003D04C6" w:rsidRDefault="0021007F" w:rsidP="0021007F">
            <w:pPr>
              <w:tabs>
                <w:tab w:val="left" w:pos="1410"/>
              </w:tabs>
            </w:pPr>
            <w:r w:rsidRPr="003D04C6">
              <w:t>Methionine</w:t>
            </w:r>
          </w:p>
        </w:tc>
        <w:tc>
          <w:tcPr>
            <w:tcW w:w="2691" w:type="dxa"/>
            <w:tcBorders>
              <w:bottom w:val="single" w:sz="12" w:space="0" w:color="auto"/>
            </w:tcBorders>
          </w:tcPr>
          <w:p w14:paraId="3CCAEAD5" w14:textId="77777777" w:rsidR="0021007F" w:rsidRPr="003D04C6" w:rsidRDefault="0021007F" w:rsidP="0021007F">
            <w:pPr>
              <w:tabs>
                <w:tab w:val="left" w:pos="1410"/>
              </w:tabs>
              <w:jc w:val="center"/>
              <w:rPr>
                <w:b/>
                <w:bCs w:val="0"/>
                <w:i/>
                <w:iCs/>
              </w:rPr>
            </w:pPr>
            <w:r w:rsidRPr="003D04C6">
              <w:t>TAC</w:t>
            </w:r>
          </w:p>
        </w:tc>
      </w:tr>
      <w:tr w:rsidR="0021007F" w:rsidRPr="003D04C6" w14:paraId="1044D7A0" w14:textId="77777777" w:rsidTr="00E75638">
        <w:tc>
          <w:tcPr>
            <w:tcW w:w="2691" w:type="dxa"/>
            <w:tcBorders>
              <w:bottom w:val="single" w:sz="12" w:space="0" w:color="auto"/>
            </w:tcBorders>
          </w:tcPr>
          <w:p w14:paraId="40FDB1C1" w14:textId="77777777" w:rsidR="0021007F" w:rsidRPr="003D04C6" w:rsidRDefault="0021007F" w:rsidP="0021007F">
            <w:pPr>
              <w:tabs>
                <w:tab w:val="left" w:pos="1410"/>
              </w:tabs>
            </w:pPr>
            <w:r w:rsidRPr="003D04C6">
              <w:t>Glycine</w:t>
            </w:r>
          </w:p>
        </w:tc>
        <w:tc>
          <w:tcPr>
            <w:tcW w:w="2691" w:type="dxa"/>
            <w:tcBorders>
              <w:bottom w:val="single" w:sz="12" w:space="0" w:color="auto"/>
            </w:tcBorders>
          </w:tcPr>
          <w:p w14:paraId="5F991EF0" w14:textId="77777777" w:rsidR="0021007F" w:rsidRPr="003D04C6" w:rsidRDefault="0021007F" w:rsidP="0021007F">
            <w:pPr>
              <w:tabs>
                <w:tab w:val="left" w:pos="1410"/>
              </w:tabs>
              <w:jc w:val="center"/>
              <w:rPr>
                <w:b/>
                <w:bCs w:val="0"/>
                <w:i/>
                <w:iCs/>
              </w:rPr>
            </w:pPr>
            <w:r w:rsidRPr="003D04C6">
              <w:t>GGT</w:t>
            </w:r>
          </w:p>
        </w:tc>
      </w:tr>
      <w:tr w:rsidR="00E75638" w:rsidRPr="003D04C6" w14:paraId="30ECA8AD" w14:textId="77777777" w:rsidTr="00E75638">
        <w:tc>
          <w:tcPr>
            <w:tcW w:w="2691" w:type="dxa"/>
            <w:tcBorders>
              <w:top w:val="single" w:sz="12" w:space="0" w:color="auto"/>
              <w:left w:val="nil"/>
              <w:bottom w:val="nil"/>
              <w:right w:val="nil"/>
            </w:tcBorders>
          </w:tcPr>
          <w:p w14:paraId="37CA50B2" w14:textId="77777777" w:rsidR="00E75638" w:rsidRPr="003D04C6" w:rsidRDefault="00E75638" w:rsidP="0021007F">
            <w:pPr>
              <w:tabs>
                <w:tab w:val="left" w:pos="1410"/>
              </w:tabs>
            </w:pPr>
          </w:p>
        </w:tc>
        <w:tc>
          <w:tcPr>
            <w:tcW w:w="2691" w:type="dxa"/>
            <w:tcBorders>
              <w:top w:val="single" w:sz="12" w:space="0" w:color="auto"/>
              <w:left w:val="nil"/>
              <w:bottom w:val="nil"/>
              <w:right w:val="nil"/>
            </w:tcBorders>
          </w:tcPr>
          <w:p w14:paraId="6786941A" w14:textId="77777777" w:rsidR="00E75638" w:rsidRPr="003D04C6" w:rsidRDefault="00E75638" w:rsidP="0021007F">
            <w:pPr>
              <w:tabs>
                <w:tab w:val="left" w:pos="1410"/>
              </w:tabs>
              <w:jc w:val="center"/>
            </w:pPr>
          </w:p>
        </w:tc>
      </w:tr>
    </w:tbl>
    <w:p w14:paraId="3D25EDCD" w14:textId="77777777" w:rsidR="007D7319" w:rsidRPr="003D04C6" w:rsidRDefault="007D7319" w:rsidP="007D7319">
      <w:pPr>
        <w:rPr>
          <w:vanish/>
        </w:rPr>
      </w:pPr>
    </w:p>
    <w:p w14:paraId="7320B20D" w14:textId="77777777" w:rsidR="007D7319" w:rsidRPr="003D04C6" w:rsidRDefault="007D7319" w:rsidP="007D7319">
      <w:pPr>
        <w:rPr>
          <w:b/>
          <w:bCs w:val="0"/>
          <w:sz w:val="22"/>
          <w:szCs w:val="22"/>
        </w:rPr>
      </w:pPr>
    </w:p>
    <w:p w14:paraId="485BA218" w14:textId="77777777" w:rsidR="007D7319" w:rsidRPr="003D04C6" w:rsidRDefault="007D7319" w:rsidP="007D7319">
      <w:pPr>
        <w:rPr>
          <w:b/>
          <w:bCs w:val="0"/>
          <w:sz w:val="22"/>
          <w:szCs w:val="22"/>
        </w:rPr>
      </w:pPr>
    </w:p>
    <w:p w14:paraId="7E6658D8" w14:textId="77777777" w:rsidR="007D7319" w:rsidRPr="003D04C6" w:rsidRDefault="007D7319" w:rsidP="007D7319">
      <w:pPr>
        <w:rPr>
          <w:b/>
          <w:bCs w:val="0"/>
          <w:sz w:val="22"/>
          <w:szCs w:val="22"/>
        </w:rPr>
      </w:pPr>
    </w:p>
    <w:p w14:paraId="376B466A" w14:textId="77777777" w:rsidR="007D7319" w:rsidRPr="003D04C6" w:rsidRDefault="007D7319" w:rsidP="007D7319">
      <w:pPr>
        <w:rPr>
          <w:b/>
          <w:bCs w:val="0"/>
          <w:sz w:val="22"/>
          <w:szCs w:val="22"/>
        </w:rPr>
      </w:pPr>
    </w:p>
    <w:p w14:paraId="29791239" w14:textId="77777777" w:rsidR="007D7319" w:rsidRPr="003D04C6" w:rsidRDefault="007D7319" w:rsidP="007D7319">
      <w:pPr>
        <w:rPr>
          <w:b/>
          <w:bCs w:val="0"/>
          <w:sz w:val="22"/>
          <w:szCs w:val="22"/>
        </w:rPr>
      </w:pPr>
    </w:p>
    <w:tbl>
      <w:tblPr>
        <w:tblW w:w="10598" w:type="dxa"/>
        <w:tblLook w:val="01E0" w:firstRow="1" w:lastRow="1" w:firstColumn="1" w:lastColumn="1" w:noHBand="0" w:noVBand="0"/>
      </w:tblPr>
      <w:tblGrid>
        <w:gridCol w:w="959"/>
        <w:gridCol w:w="1134"/>
        <w:gridCol w:w="7371"/>
        <w:gridCol w:w="236"/>
        <w:gridCol w:w="898"/>
      </w:tblGrid>
      <w:tr w:rsidR="007D7319" w:rsidRPr="003D04C6" w14:paraId="2A88A90D" w14:textId="77777777" w:rsidTr="00B37075">
        <w:trPr>
          <w:trHeight w:val="73"/>
        </w:trPr>
        <w:tc>
          <w:tcPr>
            <w:tcW w:w="959" w:type="dxa"/>
          </w:tcPr>
          <w:p w14:paraId="24BCD3A6" w14:textId="77777777" w:rsidR="007D7319" w:rsidRPr="003D04C6" w:rsidRDefault="007D7319" w:rsidP="00B37075"/>
        </w:tc>
        <w:tc>
          <w:tcPr>
            <w:tcW w:w="1134" w:type="dxa"/>
          </w:tcPr>
          <w:p w14:paraId="7B1050F5" w14:textId="77777777" w:rsidR="007D7319" w:rsidRPr="003D04C6" w:rsidRDefault="007D7319" w:rsidP="00B37075"/>
          <w:p w14:paraId="3BFEB60C" w14:textId="77777777" w:rsidR="007D7319" w:rsidRPr="003D04C6" w:rsidRDefault="007D7319" w:rsidP="00B37075"/>
        </w:tc>
        <w:tc>
          <w:tcPr>
            <w:tcW w:w="7371" w:type="dxa"/>
          </w:tcPr>
          <w:p w14:paraId="0E7F5D87" w14:textId="2D0076E1" w:rsidR="007D7319" w:rsidRPr="003D04C6" w:rsidRDefault="007D7319" w:rsidP="004454D7">
            <w:pPr>
              <w:tabs>
                <w:tab w:val="left" w:pos="1410"/>
              </w:tabs>
              <w:jc w:val="both"/>
              <w:rPr>
                <w:color w:val="FF0000"/>
              </w:rPr>
            </w:pPr>
            <w:r w:rsidRPr="003D04C6">
              <w:t xml:space="preserve">Write down the </w:t>
            </w:r>
            <w:r w:rsidRPr="003D04C6">
              <w:rPr>
                <w:color w:val="000000"/>
              </w:rPr>
              <w:t xml:space="preserve">correct sequence of </w:t>
            </w:r>
            <w:r w:rsidRPr="003D04C6">
              <w:t>amino acid</w:t>
            </w:r>
            <w:r w:rsidRPr="003D04C6">
              <w:rPr>
                <w:color w:val="000000"/>
              </w:rPr>
              <w:t xml:space="preserve">s </w:t>
            </w:r>
            <w:r w:rsidRPr="003D04C6">
              <w:t xml:space="preserve">coded for by structure </w:t>
            </w:r>
            <w:r w:rsidRPr="003D04C6">
              <w:rPr>
                <w:b/>
              </w:rPr>
              <w:t xml:space="preserve">S </w:t>
            </w:r>
            <w:r w:rsidRPr="003D04C6">
              <w:t xml:space="preserve">in </w:t>
            </w:r>
            <w:r w:rsidRPr="003D04C6">
              <w:rPr>
                <w:color w:val="000000"/>
              </w:rPr>
              <w:t>the diagram</w:t>
            </w:r>
            <w:r w:rsidR="004454D7">
              <w:rPr>
                <w:color w:val="000000"/>
              </w:rPr>
              <w:t xml:space="preserve"> on the previous page</w:t>
            </w:r>
            <w:r w:rsidRPr="003D04C6">
              <w:rPr>
                <w:color w:val="000000"/>
              </w:rPr>
              <w:t>.</w:t>
            </w:r>
          </w:p>
        </w:tc>
        <w:tc>
          <w:tcPr>
            <w:tcW w:w="236" w:type="dxa"/>
          </w:tcPr>
          <w:p w14:paraId="4733C934" w14:textId="77777777" w:rsidR="007D7319" w:rsidRPr="003D04C6" w:rsidRDefault="007D7319" w:rsidP="00B37075"/>
        </w:tc>
        <w:tc>
          <w:tcPr>
            <w:tcW w:w="898" w:type="dxa"/>
          </w:tcPr>
          <w:p w14:paraId="28BA9C78" w14:textId="77777777" w:rsidR="007D7319" w:rsidRPr="003D04C6" w:rsidRDefault="007D7319" w:rsidP="00B37075">
            <w:pPr>
              <w:rPr>
                <w:bCs w:val="0"/>
              </w:rPr>
            </w:pPr>
          </w:p>
          <w:p w14:paraId="1A117380" w14:textId="77777777" w:rsidR="007D7319" w:rsidRPr="003D04C6" w:rsidRDefault="007D7319" w:rsidP="00B37075">
            <w:pPr>
              <w:rPr>
                <w:b/>
                <w:bCs w:val="0"/>
              </w:rPr>
            </w:pPr>
            <w:r w:rsidRPr="003D04C6">
              <w:rPr>
                <w:bCs w:val="0"/>
              </w:rPr>
              <w:t>(3)</w:t>
            </w:r>
            <w:r w:rsidRPr="003D04C6">
              <w:rPr>
                <w:b/>
                <w:bCs w:val="0"/>
              </w:rPr>
              <w:t xml:space="preserve"> (14)</w:t>
            </w:r>
          </w:p>
        </w:tc>
      </w:tr>
    </w:tbl>
    <w:p w14:paraId="44A172B1" w14:textId="77777777" w:rsidR="0021007F" w:rsidRPr="003D04C6" w:rsidRDefault="0021007F" w:rsidP="0021007F"/>
    <w:tbl>
      <w:tblPr>
        <w:tblW w:w="10598" w:type="dxa"/>
        <w:tblLook w:val="01E0" w:firstRow="1" w:lastRow="1" w:firstColumn="1" w:lastColumn="1" w:noHBand="0" w:noVBand="0"/>
      </w:tblPr>
      <w:tblGrid>
        <w:gridCol w:w="959"/>
        <w:gridCol w:w="8505"/>
        <w:gridCol w:w="251"/>
        <w:gridCol w:w="883"/>
      </w:tblGrid>
      <w:tr w:rsidR="0021007F" w:rsidRPr="003D04C6" w14:paraId="5E15CAF3" w14:textId="77777777" w:rsidTr="00B37075">
        <w:tc>
          <w:tcPr>
            <w:tcW w:w="959" w:type="dxa"/>
          </w:tcPr>
          <w:p w14:paraId="00B9C1FA" w14:textId="77777777" w:rsidR="0021007F" w:rsidRPr="003D04C6" w:rsidRDefault="0021007F" w:rsidP="00B37075">
            <w:r w:rsidRPr="003D04C6">
              <w:t>2.2</w:t>
            </w:r>
          </w:p>
        </w:tc>
        <w:tc>
          <w:tcPr>
            <w:tcW w:w="8505" w:type="dxa"/>
          </w:tcPr>
          <w:p w14:paraId="715346D8" w14:textId="38EB1A72" w:rsidR="0021007F" w:rsidRPr="003D04C6" w:rsidRDefault="0021007F" w:rsidP="000031F0">
            <w:pPr>
              <w:tabs>
                <w:tab w:val="right" w:pos="8289"/>
              </w:tabs>
              <w:jc w:val="both"/>
              <w:rPr>
                <w:sz w:val="16"/>
                <w:szCs w:val="16"/>
              </w:rPr>
            </w:pPr>
            <w:r w:rsidRPr="003D04C6">
              <w:t xml:space="preserve">The phylogenetic tree </w:t>
            </w:r>
            <w:r w:rsidR="000031F0" w:rsidRPr="003D04C6">
              <w:t xml:space="preserve">below </w:t>
            </w:r>
            <w:r w:rsidRPr="003D04C6">
              <w:t>shows one interpretation of the origin of humans.  The dotted lines indicate the possible evolutionary relationships, and the vertical bars show the period during which the organisms are believed to have existed on earth.</w:t>
            </w:r>
          </w:p>
        </w:tc>
        <w:tc>
          <w:tcPr>
            <w:tcW w:w="251" w:type="dxa"/>
          </w:tcPr>
          <w:p w14:paraId="22D1C10F" w14:textId="77777777" w:rsidR="0021007F" w:rsidRPr="003D04C6" w:rsidRDefault="0021007F" w:rsidP="00B37075"/>
        </w:tc>
        <w:tc>
          <w:tcPr>
            <w:tcW w:w="883" w:type="dxa"/>
          </w:tcPr>
          <w:p w14:paraId="63E833BD" w14:textId="77777777" w:rsidR="0021007F" w:rsidRPr="003D04C6" w:rsidRDefault="0021007F" w:rsidP="00B37075"/>
        </w:tc>
      </w:tr>
    </w:tbl>
    <w:p w14:paraId="0517BEB2" w14:textId="550DE89C" w:rsidR="0021007F" w:rsidRPr="003D04C6" w:rsidRDefault="0021007F" w:rsidP="0021007F"/>
    <w:p w14:paraId="58D0233D" w14:textId="431545B7" w:rsidR="0021007F" w:rsidRPr="003D04C6" w:rsidRDefault="000F232C" w:rsidP="000F232C">
      <w:r>
        <w:rPr>
          <w:noProof/>
          <w:lang w:val="en-ZA" w:eastAsia="en-ZA"/>
        </w:rPr>
        <mc:AlternateContent>
          <mc:Choice Requires="wpg">
            <w:drawing>
              <wp:inline distT="0" distB="0" distL="0" distR="0" wp14:anchorId="22205539" wp14:editId="4F5D556B">
                <wp:extent cx="5579601" cy="4554747"/>
                <wp:effectExtent l="0" t="0" r="0" b="0"/>
                <wp:docPr id="22" name="Group 22"/>
                <wp:cNvGraphicFramePr/>
                <a:graphic xmlns:a="http://schemas.openxmlformats.org/drawingml/2006/main">
                  <a:graphicData uri="http://schemas.microsoft.com/office/word/2010/wordprocessingGroup">
                    <wpg:wgp>
                      <wpg:cNvGrpSpPr/>
                      <wpg:grpSpPr>
                        <a:xfrm>
                          <a:off x="0" y="0"/>
                          <a:ext cx="5579601" cy="4554747"/>
                          <a:chOff x="0" y="0"/>
                          <a:chExt cx="5579601" cy="4554747"/>
                        </a:xfrm>
                      </wpg:grpSpPr>
                      <pic:pic xmlns:pic="http://schemas.openxmlformats.org/drawingml/2006/picture">
                        <pic:nvPicPr>
                          <pic:cNvPr id="118" name="Picture 11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76377" y="0"/>
                            <a:ext cx="4175185" cy="4554747"/>
                          </a:xfrm>
                          <a:prstGeom prst="rect">
                            <a:avLst/>
                          </a:prstGeom>
                          <a:noFill/>
                          <a:ln>
                            <a:noFill/>
                          </a:ln>
                        </pic:spPr>
                      </pic:pic>
                      <wps:wsp>
                        <wps:cNvPr id="53" name="Text Box 53"/>
                        <wps:cNvSpPr txBox="1">
                          <a:spLocks noChangeArrowheads="1"/>
                        </wps:cNvSpPr>
                        <wps:spPr bwMode="auto">
                          <a:xfrm>
                            <a:off x="4244196" y="34506"/>
                            <a:ext cx="133540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B3BAC4" w14:textId="77777777" w:rsidR="00EB6DA3" w:rsidRPr="007E7C2F" w:rsidRDefault="00EB6DA3" w:rsidP="000F232C">
                              <w:pPr>
                                <w:rPr>
                                  <w:i/>
                                  <w:sz w:val="20"/>
                                  <w:szCs w:val="20"/>
                                </w:rPr>
                              </w:pPr>
                              <w:r w:rsidRPr="007E7C2F">
                                <w:rPr>
                                  <w:i/>
                                  <w:sz w:val="20"/>
                                  <w:szCs w:val="20"/>
                                </w:rPr>
                                <w:t>Homo sapiens</w:t>
                              </w: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1733910" y="241540"/>
                            <a:ext cx="158242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0E317" w14:textId="77777777" w:rsidR="00EB6DA3" w:rsidRPr="00AE50B6" w:rsidRDefault="00EB6DA3" w:rsidP="000F232C">
                              <w:pPr>
                                <w:rPr>
                                  <w:i/>
                                  <w:sz w:val="20"/>
                                  <w:szCs w:val="20"/>
                                </w:rPr>
                              </w:pPr>
                              <w:r w:rsidRPr="00AE50B6">
                                <w:rPr>
                                  <w:i/>
                                  <w:sz w:val="20"/>
                                  <w:szCs w:val="20"/>
                                </w:rPr>
                                <w:t>Homo</w:t>
                              </w:r>
                            </w:p>
                            <w:p w14:paraId="69E4ED27" w14:textId="77777777" w:rsidR="00EB6DA3" w:rsidRPr="007E7C2F" w:rsidRDefault="00EB6DA3" w:rsidP="000F232C">
                              <w:pPr>
                                <w:rPr>
                                  <w:i/>
                                  <w:sz w:val="20"/>
                                  <w:szCs w:val="20"/>
                                </w:rPr>
                              </w:pPr>
                              <w:proofErr w:type="spellStart"/>
                              <w:proofErr w:type="gramStart"/>
                              <w:r w:rsidRPr="007E7C2F">
                                <w:rPr>
                                  <w:i/>
                                  <w:sz w:val="20"/>
                                  <w:szCs w:val="20"/>
                                </w:rPr>
                                <w:t>neanderthalensis</w:t>
                              </w:r>
                              <w:proofErr w:type="spellEnd"/>
                              <w:proofErr w:type="gramEnd"/>
                            </w:p>
                          </w:txbxContent>
                        </wps:txbx>
                        <wps:bodyPr rot="0" vert="horz" wrap="square" lIns="91440" tIns="45720" rIns="91440" bIns="45720" anchor="t" anchorCtr="0" upright="1">
                          <a:noAutofit/>
                        </wps:bodyPr>
                      </wps:wsp>
                      <wps:wsp>
                        <wps:cNvPr id="34" name="Text Box 34"/>
                        <wps:cNvSpPr txBox="1">
                          <a:spLocks noChangeArrowheads="1"/>
                        </wps:cNvSpPr>
                        <wps:spPr bwMode="auto">
                          <a:xfrm>
                            <a:off x="2777706" y="1155940"/>
                            <a:ext cx="715645"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6ADE7E" w14:textId="77777777" w:rsidR="00EB6DA3" w:rsidRPr="007E7C2F" w:rsidRDefault="00EB6DA3" w:rsidP="000F232C">
                              <w:pPr>
                                <w:rPr>
                                  <w:i/>
                                  <w:sz w:val="20"/>
                                  <w:szCs w:val="20"/>
                                </w:rPr>
                              </w:pPr>
                              <w:r w:rsidRPr="007E7C2F">
                                <w:rPr>
                                  <w:i/>
                                  <w:sz w:val="20"/>
                                  <w:szCs w:val="20"/>
                                </w:rPr>
                                <w:t xml:space="preserve">Homo </w:t>
                              </w:r>
                            </w:p>
                            <w:p w14:paraId="34E63BC6" w14:textId="77777777" w:rsidR="00EB6DA3" w:rsidRPr="007E7C2F" w:rsidRDefault="00EB6DA3" w:rsidP="000F232C">
                              <w:pPr>
                                <w:rPr>
                                  <w:i/>
                                  <w:sz w:val="20"/>
                                  <w:szCs w:val="20"/>
                                </w:rPr>
                              </w:pPr>
                              <w:proofErr w:type="spellStart"/>
                              <w:proofErr w:type="gramStart"/>
                              <w:r w:rsidRPr="007E7C2F">
                                <w:rPr>
                                  <w:i/>
                                  <w:sz w:val="20"/>
                                  <w:szCs w:val="20"/>
                                </w:rPr>
                                <w:t>habilis</w:t>
                              </w:r>
                              <w:proofErr w:type="spellEnd"/>
                              <w:proofErr w:type="gramEnd"/>
                            </w:p>
                          </w:txbxContent>
                        </wps:txbx>
                        <wps:bodyPr rot="0" vert="horz" wrap="square" lIns="91440" tIns="45720" rIns="91440" bIns="45720" anchor="t" anchorCtr="0" upright="1">
                          <a:noAutofit/>
                        </wps:bodyPr>
                      </wps:wsp>
                      <wps:wsp>
                        <wps:cNvPr id="35" name="Text Box 35"/>
                        <wps:cNvSpPr txBox="1">
                          <a:spLocks noChangeArrowheads="1"/>
                        </wps:cNvSpPr>
                        <wps:spPr bwMode="auto">
                          <a:xfrm>
                            <a:off x="4209691" y="1052423"/>
                            <a:ext cx="1047750" cy="388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8FF703" w14:textId="77777777" w:rsidR="00EB6DA3" w:rsidRPr="007E7C2F" w:rsidRDefault="00EB6DA3" w:rsidP="000F232C">
                              <w:pPr>
                                <w:rPr>
                                  <w:i/>
                                  <w:sz w:val="20"/>
                                  <w:szCs w:val="20"/>
                                </w:rPr>
                              </w:pPr>
                              <w:proofErr w:type="spellStart"/>
                              <w:r w:rsidRPr="007E7C2F">
                                <w:rPr>
                                  <w:i/>
                                  <w:sz w:val="20"/>
                                  <w:szCs w:val="20"/>
                                </w:rPr>
                                <w:t>Paranthropus</w:t>
                              </w:r>
                              <w:proofErr w:type="spellEnd"/>
                            </w:p>
                            <w:p w14:paraId="5104375C" w14:textId="77777777" w:rsidR="00EB6DA3" w:rsidRPr="007E7C2F" w:rsidRDefault="00EB6DA3" w:rsidP="000F232C">
                              <w:pPr>
                                <w:rPr>
                                  <w:i/>
                                  <w:sz w:val="20"/>
                                  <w:szCs w:val="20"/>
                                </w:rPr>
                              </w:pPr>
                              <w:proofErr w:type="spellStart"/>
                              <w:proofErr w:type="gramStart"/>
                              <w:r w:rsidRPr="007E7C2F">
                                <w:rPr>
                                  <w:i/>
                                  <w:sz w:val="20"/>
                                  <w:szCs w:val="20"/>
                                </w:rPr>
                                <w:t>bo</w:t>
                              </w:r>
                              <w:r>
                                <w:rPr>
                                  <w:i/>
                                  <w:sz w:val="20"/>
                                  <w:szCs w:val="20"/>
                                </w:rPr>
                                <w:t>i</w:t>
                              </w:r>
                              <w:r w:rsidRPr="007E7C2F">
                                <w:rPr>
                                  <w:i/>
                                  <w:sz w:val="20"/>
                                  <w:szCs w:val="20"/>
                                </w:rPr>
                                <w:t>sei</w:t>
                              </w:r>
                              <w:proofErr w:type="spellEnd"/>
                              <w:proofErr w:type="gramEnd"/>
                            </w:p>
                          </w:txbxContent>
                        </wps:txbx>
                        <wps:bodyPr rot="0" vert="horz" wrap="square" lIns="91440" tIns="45720" rIns="91440" bIns="45720" anchor="t" anchorCtr="0" upright="1">
                          <a:noAutofit/>
                        </wps:bodyPr>
                      </wps:wsp>
                      <wps:wsp>
                        <wps:cNvPr id="42" name="Text Box 42"/>
                        <wps:cNvSpPr txBox="1">
                          <a:spLocks noChangeArrowheads="1"/>
                        </wps:cNvSpPr>
                        <wps:spPr bwMode="auto">
                          <a:xfrm>
                            <a:off x="3165894" y="672861"/>
                            <a:ext cx="1609725"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C9545" w14:textId="77777777" w:rsidR="00EB6DA3" w:rsidRPr="007E7C2F" w:rsidRDefault="00EB6DA3" w:rsidP="000F232C">
                              <w:pPr>
                                <w:spacing w:before="40"/>
                                <w:rPr>
                                  <w:i/>
                                  <w:sz w:val="20"/>
                                  <w:szCs w:val="20"/>
                                </w:rPr>
                              </w:pPr>
                              <w:r w:rsidRPr="007E7C2F">
                                <w:rPr>
                                  <w:i/>
                                  <w:sz w:val="20"/>
                                  <w:szCs w:val="20"/>
                                </w:rPr>
                                <w:t xml:space="preserve">Homo </w:t>
                              </w:r>
                              <w:proofErr w:type="spellStart"/>
                              <w:r w:rsidRPr="007E7C2F">
                                <w:rPr>
                                  <w:i/>
                                  <w:sz w:val="20"/>
                                  <w:szCs w:val="20"/>
                                </w:rPr>
                                <w:t>heidelbergensis</w:t>
                              </w:r>
                              <w:proofErr w:type="spellEnd"/>
                            </w:p>
                          </w:txbxContent>
                        </wps:txbx>
                        <wps:bodyPr rot="0" vert="horz" wrap="square" lIns="91440" tIns="45720" rIns="91440" bIns="45720" anchor="t" anchorCtr="0" upright="1">
                          <a:noAutofit/>
                        </wps:bodyPr>
                      </wps:wsp>
                      <wps:wsp>
                        <wps:cNvPr id="36" name="Text Box 36"/>
                        <wps:cNvSpPr txBox="1">
                          <a:spLocks noChangeArrowheads="1"/>
                        </wps:cNvSpPr>
                        <wps:spPr bwMode="auto">
                          <a:xfrm>
                            <a:off x="3338423" y="1061049"/>
                            <a:ext cx="1000125"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875188" w14:textId="77777777" w:rsidR="00EB6DA3" w:rsidRDefault="00EB6DA3" w:rsidP="000F232C">
                              <w:pPr>
                                <w:rPr>
                                  <w:i/>
                                  <w:sz w:val="20"/>
                                  <w:szCs w:val="20"/>
                                </w:rPr>
                              </w:pPr>
                              <w:proofErr w:type="spellStart"/>
                              <w:r w:rsidRPr="007E7C2F">
                                <w:rPr>
                                  <w:i/>
                                  <w:sz w:val="20"/>
                                  <w:szCs w:val="20"/>
                                </w:rPr>
                                <w:t>Paranthropus</w:t>
                              </w:r>
                              <w:proofErr w:type="spellEnd"/>
                            </w:p>
                            <w:p w14:paraId="6A4FA399" w14:textId="77777777" w:rsidR="00EB6DA3" w:rsidRPr="007E7C2F" w:rsidRDefault="00EB6DA3" w:rsidP="000F232C">
                              <w:pPr>
                                <w:rPr>
                                  <w:i/>
                                  <w:sz w:val="20"/>
                                  <w:szCs w:val="20"/>
                                </w:rPr>
                              </w:pPr>
                              <w:proofErr w:type="spellStart"/>
                              <w:proofErr w:type="gramStart"/>
                              <w:r w:rsidRPr="007E7C2F">
                                <w:rPr>
                                  <w:i/>
                                  <w:sz w:val="20"/>
                                  <w:szCs w:val="20"/>
                                </w:rPr>
                                <w:t>robustus</w:t>
                              </w:r>
                              <w:proofErr w:type="spellEnd"/>
                              <w:proofErr w:type="gramEnd"/>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2018581" y="1069676"/>
                            <a:ext cx="71564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441295" w14:textId="77777777" w:rsidR="00EB6DA3" w:rsidRPr="007E7C2F" w:rsidRDefault="00EB6DA3" w:rsidP="000F232C">
                              <w:pPr>
                                <w:rPr>
                                  <w:i/>
                                  <w:sz w:val="20"/>
                                  <w:szCs w:val="20"/>
                                </w:rPr>
                              </w:pPr>
                              <w:r w:rsidRPr="007E7C2F">
                                <w:rPr>
                                  <w:i/>
                                  <w:sz w:val="20"/>
                                  <w:szCs w:val="20"/>
                                </w:rPr>
                                <w:t xml:space="preserve">Homo </w:t>
                              </w:r>
                            </w:p>
                            <w:p w14:paraId="2A89841F" w14:textId="77777777" w:rsidR="00EB6DA3" w:rsidRPr="007E7C2F" w:rsidRDefault="00EB6DA3" w:rsidP="000F232C">
                              <w:pPr>
                                <w:rPr>
                                  <w:i/>
                                  <w:sz w:val="20"/>
                                  <w:szCs w:val="20"/>
                                </w:rPr>
                              </w:pPr>
                              <w:proofErr w:type="spellStart"/>
                              <w:proofErr w:type="gramStart"/>
                              <w:r w:rsidRPr="007E7C2F">
                                <w:rPr>
                                  <w:i/>
                                  <w:sz w:val="20"/>
                                  <w:szCs w:val="20"/>
                                </w:rPr>
                                <w:t>ergaster</w:t>
                              </w:r>
                              <w:proofErr w:type="spellEnd"/>
                              <w:proofErr w:type="gramEnd"/>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1138687" y="655608"/>
                            <a:ext cx="715645"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E5042" w14:textId="77777777" w:rsidR="00EB6DA3" w:rsidRPr="007E7C2F" w:rsidRDefault="00EB6DA3" w:rsidP="000F232C">
                              <w:pPr>
                                <w:rPr>
                                  <w:i/>
                                  <w:sz w:val="20"/>
                                  <w:szCs w:val="20"/>
                                </w:rPr>
                              </w:pPr>
                              <w:r w:rsidRPr="007E7C2F">
                                <w:rPr>
                                  <w:i/>
                                  <w:sz w:val="20"/>
                                  <w:szCs w:val="20"/>
                                </w:rPr>
                                <w:t xml:space="preserve">Homo </w:t>
                              </w:r>
                            </w:p>
                            <w:p w14:paraId="6C79DA40" w14:textId="77777777" w:rsidR="00EB6DA3" w:rsidRPr="007E7C2F" w:rsidRDefault="00EB6DA3" w:rsidP="000F232C">
                              <w:pPr>
                                <w:rPr>
                                  <w:i/>
                                  <w:sz w:val="20"/>
                                  <w:szCs w:val="20"/>
                                </w:rPr>
                              </w:pPr>
                              <w:proofErr w:type="gramStart"/>
                              <w:r w:rsidRPr="007E7C2F">
                                <w:rPr>
                                  <w:i/>
                                  <w:sz w:val="20"/>
                                  <w:szCs w:val="20"/>
                                </w:rPr>
                                <w:t>erectus</w:t>
                              </w:r>
                              <w:proofErr w:type="gramEnd"/>
                            </w:p>
                          </w:txbxContent>
                        </wps:txbx>
                        <wps:bodyPr rot="0" vert="horz" wrap="square" lIns="91440" tIns="45720" rIns="91440" bIns="45720" anchor="t" anchorCtr="0" upright="1">
                          <a:noAutofit/>
                        </wps:bodyPr>
                      </wps:wsp>
                      <wps:wsp>
                        <wps:cNvPr id="510" name="Text Box 510"/>
                        <wps:cNvSpPr txBox="1">
                          <a:spLocks noChangeArrowheads="1"/>
                        </wps:cNvSpPr>
                        <wps:spPr bwMode="auto">
                          <a:xfrm>
                            <a:off x="3795623" y="2337759"/>
                            <a:ext cx="146812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B6C735" w14:textId="77777777" w:rsidR="00EB6DA3" w:rsidRDefault="00EB6DA3" w:rsidP="000F232C">
                              <w:pPr>
                                <w:spacing w:before="40"/>
                                <w:rPr>
                                  <w:i/>
                                  <w:sz w:val="20"/>
                                  <w:szCs w:val="20"/>
                                </w:rPr>
                              </w:pPr>
                              <w:proofErr w:type="spellStart"/>
                              <w:r w:rsidRPr="007E7C2F">
                                <w:rPr>
                                  <w:i/>
                                  <w:sz w:val="20"/>
                                  <w:szCs w:val="20"/>
                                </w:rPr>
                                <w:t>Paranthropus</w:t>
                              </w:r>
                              <w:proofErr w:type="spellEnd"/>
                            </w:p>
                            <w:p w14:paraId="1404FCC5" w14:textId="77777777" w:rsidR="00EB6DA3" w:rsidRPr="007E7C2F" w:rsidRDefault="00EB6DA3" w:rsidP="000F232C">
                              <w:pPr>
                                <w:rPr>
                                  <w:i/>
                                  <w:sz w:val="20"/>
                                  <w:szCs w:val="20"/>
                                </w:rPr>
                              </w:pPr>
                              <w:proofErr w:type="spellStart"/>
                              <w:proofErr w:type="gramStart"/>
                              <w:r w:rsidRPr="007E7C2F">
                                <w:rPr>
                                  <w:i/>
                                  <w:sz w:val="20"/>
                                  <w:szCs w:val="20"/>
                                </w:rPr>
                                <w:t>aethiopicus</w:t>
                              </w:r>
                              <w:proofErr w:type="spellEnd"/>
                              <w:proofErr w:type="gramEnd"/>
                            </w:p>
                          </w:txbxContent>
                        </wps:txbx>
                        <wps:bodyPr rot="0" vert="horz" wrap="square" lIns="91440" tIns="45720" rIns="91440" bIns="45720" anchor="t" anchorCtr="0" upright="1">
                          <a:noAutofit/>
                        </wps:bodyPr>
                      </wps:wsp>
                      <wps:wsp>
                        <wps:cNvPr id="511" name="Text Box 511"/>
                        <wps:cNvSpPr txBox="1">
                          <a:spLocks noChangeArrowheads="1"/>
                        </wps:cNvSpPr>
                        <wps:spPr bwMode="auto">
                          <a:xfrm>
                            <a:off x="724619" y="1932317"/>
                            <a:ext cx="113347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61D41B" w14:textId="77777777" w:rsidR="00EB6DA3" w:rsidRPr="007E7C2F" w:rsidRDefault="00EB6DA3" w:rsidP="000F232C">
                              <w:pPr>
                                <w:rPr>
                                  <w:i/>
                                  <w:sz w:val="20"/>
                                  <w:szCs w:val="20"/>
                                </w:rPr>
                              </w:pPr>
                              <w:r w:rsidRPr="007E7C2F">
                                <w:rPr>
                                  <w:i/>
                                  <w:sz w:val="20"/>
                                  <w:szCs w:val="20"/>
                                </w:rPr>
                                <w:t>Australopithecus</w:t>
                              </w:r>
                            </w:p>
                            <w:p w14:paraId="2A12CEAD" w14:textId="77777777" w:rsidR="00EB6DA3" w:rsidRPr="007E7C2F" w:rsidRDefault="00EB6DA3" w:rsidP="000F232C">
                              <w:pPr>
                                <w:rPr>
                                  <w:i/>
                                  <w:sz w:val="20"/>
                                  <w:szCs w:val="20"/>
                                </w:rPr>
                              </w:pPr>
                              <w:proofErr w:type="spellStart"/>
                              <w:proofErr w:type="gramStart"/>
                              <w:r w:rsidRPr="007E7C2F">
                                <w:rPr>
                                  <w:i/>
                                  <w:sz w:val="20"/>
                                  <w:szCs w:val="20"/>
                                </w:rPr>
                                <w:t>africanus</w:t>
                              </w:r>
                              <w:proofErr w:type="spellEnd"/>
                              <w:proofErr w:type="gramEnd"/>
                            </w:p>
                          </w:txbxContent>
                        </wps:txbx>
                        <wps:bodyPr rot="0" vert="horz" wrap="square" lIns="91440" tIns="45720" rIns="91440" bIns="45720" anchor="t" anchorCtr="0" upright="1">
                          <a:noAutofit/>
                        </wps:bodyPr>
                      </wps:wsp>
                      <wps:wsp>
                        <wps:cNvPr id="509" name="Text Box 509"/>
                        <wps:cNvSpPr txBox="1">
                          <a:spLocks noChangeArrowheads="1"/>
                        </wps:cNvSpPr>
                        <wps:spPr bwMode="auto">
                          <a:xfrm>
                            <a:off x="1138687" y="2976113"/>
                            <a:ext cx="1133475" cy="39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F8589" w14:textId="77777777" w:rsidR="00EB6DA3" w:rsidRPr="007E7C2F" w:rsidRDefault="00EB6DA3" w:rsidP="000F232C">
                              <w:pPr>
                                <w:rPr>
                                  <w:i/>
                                  <w:sz w:val="20"/>
                                  <w:szCs w:val="20"/>
                                </w:rPr>
                              </w:pPr>
                              <w:r w:rsidRPr="007E7C2F">
                                <w:rPr>
                                  <w:i/>
                                  <w:sz w:val="20"/>
                                  <w:szCs w:val="20"/>
                                </w:rPr>
                                <w:t>Australopithecus</w:t>
                              </w:r>
                            </w:p>
                            <w:p w14:paraId="5302A592" w14:textId="77777777" w:rsidR="00EB6DA3" w:rsidRPr="007E7C2F" w:rsidRDefault="00EB6DA3" w:rsidP="000F232C">
                              <w:pPr>
                                <w:rPr>
                                  <w:i/>
                                  <w:sz w:val="20"/>
                                  <w:szCs w:val="20"/>
                                </w:rPr>
                              </w:pPr>
                              <w:proofErr w:type="spellStart"/>
                              <w:proofErr w:type="gramStart"/>
                              <w:r w:rsidRPr="007E7C2F">
                                <w:rPr>
                                  <w:i/>
                                  <w:sz w:val="20"/>
                                  <w:szCs w:val="20"/>
                                </w:rPr>
                                <w:t>afarensis</w:t>
                              </w:r>
                              <w:proofErr w:type="spellEnd"/>
                              <w:proofErr w:type="gramEnd"/>
                            </w:p>
                          </w:txbxContent>
                        </wps:txbx>
                        <wps:bodyPr rot="0" vert="horz" wrap="square" lIns="91440" tIns="45720" rIns="91440" bIns="45720" anchor="t" anchorCtr="0" upright="1">
                          <a:noAutofit/>
                        </wps:bodyPr>
                      </wps:wsp>
                      <wps:wsp>
                        <wps:cNvPr id="508" name="Text Box 508"/>
                        <wps:cNvSpPr txBox="1">
                          <a:spLocks noChangeArrowheads="1"/>
                        </wps:cNvSpPr>
                        <wps:spPr bwMode="auto">
                          <a:xfrm>
                            <a:off x="1138687" y="3536830"/>
                            <a:ext cx="1133475" cy="375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6B2D9" w14:textId="77777777" w:rsidR="00EB6DA3" w:rsidRPr="007E7C2F" w:rsidRDefault="00EB6DA3" w:rsidP="000F232C">
                              <w:pPr>
                                <w:rPr>
                                  <w:i/>
                                  <w:sz w:val="20"/>
                                  <w:szCs w:val="20"/>
                                </w:rPr>
                              </w:pPr>
                              <w:r w:rsidRPr="007E7C2F">
                                <w:rPr>
                                  <w:i/>
                                  <w:sz w:val="20"/>
                                  <w:szCs w:val="20"/>
                                </w:rPr>
                                <w:t>Australopithecus</w:t>
                              </w:r>
                            </w:p>
                            <w:p w14:paraId="5B57FC62" w14:textId="77777777" w:rsidR="00EB6DA3" w:rsidRPr="007E7C2F" w:rsidRDefault="00EB6DA3" w:rsidP="000F232C">
                              <w:pPr>
                                <w:rPr>
                                  <w:i/>
                                  <w:sz w:val="20"/>
                                  <w:szCs w:val="20"/>
                                </w:rPr>
                              </w:pPr>
                              <w:proofErr w:type="spellStart"/>
                              <w:proofErr w:type="gramStart"/>
                              <w:r w:rsidRPr="007E7C2F">
                                <w:rPr>
                                  <w:i/>
                                  <w:sz w:val="20"/>
                                  <w:szCs w:val="20"/>
                                </w:rPr>
                                <w:t>anamensis</w:t>
                              </w:r>
                              <w:proofErr w:type="spellEnd"/>
                              <w:proofErr w:type="gramEnd"/>
                            </w:p>
                          </w:txbxContent>
                        </wps:txbx>
                        <wps:bodyPr rot="0" vert="horz" wrap="square" lIns="91440" tIns="45720" rIns="91440" bIns="45720" anchor="t" anchorCtr="0" upright="1">
                          <a:noAutofit/>
                        </wps:bodyPr>
                      </wps:wsp>
                      <wps:wsp>
                        <wps:cNvPr id="117" name="Text Box 117"/>
                        <wps:cNvSpPr txBox="1">
                          <a:spLocks noChangeArrowheads="1"/>
                        </wps:cNvSpPr>
                        <wps:spPr bwMode="auto">
                          <a:xfrm>
                            <a:off x="86264" y="138023"/>
                            <a:ext cx="819150" cy="4306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7A155D" w14:textId="09860851" w:rsidR="00EB6DA3" w:rsidRDefault="00EB6DA3" w:rsidP="000F232C">
                              <w:pPr>
                                <w:rPr>
                                  <w:b/>
                                </w:rPr>
                              </w:pPr>
                              <w:r>
                                <w:rPr>
                                  <w:b/>
                                </w:rPr>
                                <w:t>Present</w:t>
                              </w:r>
                            </w:p>
                            <w:p w14:paraId="3B9281DA" w14:textId="77777777" w:rsidR="00EB6DA3" w:rsidRDefault="00EB6DA3" w:rsidP="000F232C">
                              <w:pPr>
                                <w:rPr>
                                  <w:b/>
                                </w:rPr>
                              </w:pPr>
                            </w:p>
                            <w:p w14:paraId="7E8C65B4" w14:textId="77777777" w:rsidR="00EB6DA3" w:rsidRDefault="00EB6DA3" w:rsidP="000F232C">
                              <w:pPr>
                                <w:rPr>
                                  <w:b/>
                                </w:rPr>
                              </w:pPr>
                            </w:p>
                            <w:p w14:paraId="6B269E9A" w14:textId="77777777" w:rsidR="00EB6DA3" w:rsidRDefault="00EB6DA3" w:rsidP="000F232C">
                              <w:pPr>
                                <w:rPr>
                                  <w:b/>
                                </w:rPr>
                              </w:pPr>
                            </w:p>
                            <w:p w14:paraId="439F6FA8" w14:textId="77777777" w:rsidR="00EB6DA3" w:rsidRPr="000C7CC8" w:rsidRDefault="00EB6DA3" w:rsidP="000F232C">
                              <w:pPr>
                                <w:rPr>
                                  <w:b/>
                                  <w:sz w:val="14"/>
                                </w:rPr>
                              </w:pPr>
                            </w:p>
                            <w:p w14:paraId="568B67A8" w14:textId="77777777" w:rsidR="00EB6DA3" w:rsidRDefault="00EB6DA3" w:rsidP="000F232C">
                              <w:pPr>
                                <w:rPr>
                                  <w:b/>
                                </w:rPr>
                              </w:pPr>
                              <w:r>
                                <w:rPr>
                                  <w:b/>
                                </w:rPr>
                                <w:t>1 MYA</w:t>
                              </w:r>
                            </w:p>
                            <w:p w14:paraId="3D1479E3" w14:textId="77777777" w:rsidR="00EB6DA3" w:rsidRDefault="00EB6DA3" w:rsidP="000F232C">
                              <w:pPr>
                                <w:rPr>
                                  <w:b/>
                                </w:rPr>
                              </w:pPr>
                            </w:p>
                            <w:p w14:paraId="5594DBD8" w14:textId="77777777" w:rsidR="00EB6DA3" w:rsidRDefault="00EB6DA3" w:rsidP="000F232C">
                              <w:pPr>
                                <w:rPr>
                                  <w:b/>
                                </w:rPr>
                              </w:pPr>
                            </w:p>
                            <w:p w14:paraId="4AC2DA44" w14:textId="77777777" w:rsidR="00EB6DA3" w:rsidRDefault="00EB6DA3" w:rsidP="000F232C">
                              <w:pPr>
                                <w:rPr>
                                  <w:b/>
                                </w:rPr>
                              </w:pPr>
                            </w:p>
                            <w:p w14:paraId="303C32A7" w14:textId="77777777" w:rsidR="00EB6DA3" w:rsidRPr="000C7CC8" w:rsidRDefault="00EB6DA3" w:rsidP="000F232C">
                              <w:pPr>
                                <w:rPr>
                                  <w:b/>
                                  <w:sz w:val="16"/>
                                </w:rPr>
                              </w:pPr>
                            </w:p>
                            <w:p w14:paraId="1070033E" w14:textId="77777777" w:rsidR="00EB6DA3" w:rsidRDefault="00EB6DA3" w:rsidP="000F232C">
                              <w:pPr>
                                <w:rPr>
                                  <w:b/>
                                </w:rPr>
                              </w:pPr>
                              <w:r>
                                <w:rPr>
                                  <w:b/>
                                </w:rPr>
                                <w:t>2 MYA</w:t>
                              </w:r>
                            </w:p>
                            <w:p w14:paraId="34391B72" w14:textId="77777777" w:rsidR="00EB6DA3" w:rsidRDefault="00EB6DA3" w:rsidP="000F232C">
                              <w:pPr>
                                <w:rPr>
                                  <w:b/>
                                </w:rPr>
                              </w:pPr>
                            </w:p>
                            <w:p w14:paraId="0DDEA78E" w14:textId="77777777" w:rsidR="00EB6DA3" w:rsidRDefault="00EB6DA3" w:rsidP="000F232C">
                              <w:pPr>
                                <w:rPr>
                                  <w:b/>
                                </w:rPr>
                              </w:pPr>
                            </w:p>
                            <w:p w14:paraId="31CE9C79" w14:textId="77777777" w:rsidR="00EB6DA3" w:rsidRDefault="00EB6DA3" w:rsidP="000F232C">
                              <w:pPr>
                                <w:rPr>
                                  <w:b/>
                                </w:rPr>
                              </w:pPr>
                            </w:p>
                            <w:p w14:paraId="5E559609" w14:textId="77777777" w:rsidR="00EB6DA3" w:rsidRDefault="00EB6DA3" w:rsidP="000F232C">
                              <w:pPr>
                                <w:rPr>
                                  <w:b/>
                                  <w:sz w:val="16"/>
                                  <w:szCs w:val="16"/>
                                </w:rPr>
                              </w:pPr>
                            </w:p>
                            <w:p w14:paraId="1469CD6F" w14:textId="77777777" w:rsidR="00EB6DA3" w:rsidRDefault="00EB6DA3" w:rsidP="000F232C">
                              <w:pPr>
                                <w:rPr>
                                  <w:b/>
                                </w:rPr>
                              </w:pPr>
                              <w:r>
                                <w:rPr>
                                  <w:b/>
                                </w:rPr>
                                <w:t>3 MYA</w:t>
                              </w:r>
                            </w:p>
                            <w:p w14:paraId="39FADFF6" w14:textId="77777777" w:rsidR="00EB6DA3" w:rsidRDefault="00EB6DA3" w:rsidP="000F232C">
                              <w:pPr>
                                <w:rPr>
                                  <w:b/>
                                </w:rPr>
                              </w:pPr>
                            </w:p>
                            <w:p w14:paraId="686EA287" w14:textId="77777777" w:rsidR="00EB6DA3" w:rsidRPr="00CC5F97" w:rsidRDefault="00EB6DA3" w:rsidP="000F232C">
                              <w:pPr>
                                <w:rPr>
                                  <w:b/>
                                  <w:sz w:val="28"/>
                                </w:rPr>
                              </w:pPr>
                            </w:p>
                            <w:p w14:paraId="775DFDCA" w14:textId="77777777" w:rsidR="00EB6DA3" w:rsidRPr="000C7CC8" w:rsidRDefault="00EB6DA3" w:rsidP="000F232C">
                              <w:pPr>
                                <w:rPr>
                                  <w:b/>
                                  <w:sz w:val="34"/>
                                  <w:szCs w:val="28"/>
                                </w:rPr>
                              </w:pPr>
                            </w:p>
                            <w:p w14:paraId="6BDE2C09" w14:textId="77777777" w:rsidR="00EB6DA3" w:rsidRDefault="00EB6DA3" w:rsidP="000F232C">
                              <w:pPr>
                                <w:rPr>
                                  <w:b/>
                                </w:rPr>
                              </w:pPr>
                              <w:r>
                                <w:rPr>
                                  <w:b/>
                                </w:rPr>
                                <w:t>4 MYA</w:t>
                              </w:r>
                            </w:p>
                            <w:p w14:paraId="454C46A3" w14:textId="77777777" w:rsidR="00EB6DA3" w:rsidRPr="00CC5F97" w:rsidRDefault="00EB6DA3" w:rsidP="000F232C">
                              <w:pPr>
                                <w:rPr>
                                  <w:b/>
                                  <w:sz w:val="28"/>
                                </w:rPr>
                              </w:pPr>
                            </w:p>
                            <w:p w14:paraId="1A3EAE50" w14:textId="77777777" w:rsidR="00EB6DA3" w:rsidRDefault="00EB6DA3" w:rsidP="000F232C">
                              <w:pPr>
                                <w:rPr>
                                  <w:b/>
                                </w:rPr>
                              </w:pPr>
                            </w:p>
                            <w:p w14:paraId="71B1F765" w14:textId="77777777" w:rsidR="00EB6DA3" w:rsidRPr="000C7CC8" w:rsidRDefault="00EB6DA3" w:rsidP="000F232C">
                              <w:pPr>
                                <w:rPr>
                                  <w:b/>
                                  <w:sz w:val="34"/>
                                </w:rPr>
                              </w:pPr>
                            </w:p>
                            <w:p w14:paraId="536CD0B5" w14:textId="77777777" w:rsidR="00EB6DA3" w:rsidRPr="00131393" w:rsidRDefault="00EB6DA3" w:rsidP="000F232C">
                              <w:pPr>
                                <w:rPr>
                                  <w:b/>
                                </w:rPr>
                              </w:pPr>
                              <w:r>
                                <w:rPr>
                                  <w:b/>
                                </w:rPr>
                                <w:t>5 MYA</w:t>
                              </w:r>
                            </w:p>
                            <w:p w14:paraId="108F82B4" w14:textId="77777777" w:rsidR="00EB6DA3" w:rsidRPr="00131393" w:rsidRDefault="00EB6DA3" w:rsidP="000F232C">
                              <w:pPr>
                                <w:rPr>
                                  <w:b/>
                                </w:rPr>
                              </w:pPr>
                            </w:p>
                          </w:txbxContent>
                        </wps:txbx>
                        <wps:bodyPr rot="0" vert="horz" wrap="square" lIns="91440" tIns="45720" rIns="91440" bIns="45720" anchor="t" anchorCtr="0" upright="1">
                          <a:noAutofit/>
                        </wps:bodyPr>
                      </wps:wsp>
                      <wps:wsp>
                        <wps:cNvPr id="507" name="Text Box 507"/>
                        <wps:cNvSpPr txBox="1">
                          <a:spLocks noChangeArrowheads="1"/>
                        </wps:cNvSpPr>
                        <wps:spPr bwMode="auto">
                          <a:xfrm>
                            <a:off x="2786332" y="3579962"/>
                            <a:ext cx="2352675" cy="676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95E9C9" w14:textId="36D2BB5C" w:rsidR="00EB6DA3" w:rsidRDefault="00EB6DA3" w:rsidP="000F232C">
                              <w:pPr>
                                <w:rPr>
                                  <w:b/>
                                </w:rPr>
                              </w:pPr>
                              <w:r>
                                <w:rPr>
                                  <w:b/>
                                </w:rPr>
                                <w:t>KEY</w:t>
                              </w:r>
                              <w:r w:rsidRPr="00131393">
                                <w:rPr>
                                  <w:b/>
                                </w:rPr>
                                <w:t>:</w:t>
                              </w:r>
                            </w:p>
                            <w:p w14:paraId="4E36BF47" w14:textId="77777777" w:rsidR="00EB6DA3" w:rsidRPr="00131393" w:rsidRDefault="00EB6DA3" w:rsidP="000F232C">
                              <w:pPr>
                                <w:rPr>
                                  <w:b/>
                                </w:rPr>
                              </w:pPr>
                            </w:p>
                            <w:p w14:paraId="2554D8FE" w14:textId="3F288580" w:rsidR="00EB6DA3" w:rsidRPr="00131393" w:rsidRDefault="00EB6DA3" w:rsidP="000F232C">
                              <w:pPr>
                                <w:rPr>
                                  <w:b/>
                                </w:rPr>
                              </w:pPr>
                              <w:r w:rsidRPr="00131393">
                                <w:rPr>
                                  <w:b/>
                                </w:rPr>
                                <w:t xml:space="preserve">MYA = </w:t>
                              </w:r>
                              <w:r>
                                <w:rPr>
                                  <w:b/>
                                </w:rPr>
                                <w:t>Million Years Ago</w:t>
                              </w:r>
                            </w:p>
                          </w:txbxContent>
                        </wps:txbx>
                        <wps:bodyPr rot="0" vert="horz" wrap="square" lIns="91440" tIns="45720" rIns="91440" bIns="45720" anchor="t" anchorCtr="0" upright="1">
                          <a:noAutofit/>
                        </wps:bodyPr>
                      </wps:wsp>
                      <wps:wsp>
                        <wps:cNvPr id="59" name="Rectangle 59"/>
                        <wps:cNvSpPr>
                          <a:spLocks noChangeArrowheads="1"/>
                        </wps:cNvSpPr>
                        <wps:spPr bwMode="auto">
                          <a:xfrm>
                            <a:off x="0" y="25879"/>
                            <a:ext cx="5400675" cy="441833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Group 22" o:spid="_x0000_s1053" style="width:439.35pt;height:358.65pt;mso-position-horizontal-relative:char;mso-position-vertical-relative:line" coordsize="55796,4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">
                <v:shape id="Picture 118" o:spid="_x0000_s1054" type="#_x0000_t75" style="position:absolute;left:7763;width:41752;height:45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xk7EAAAA3AAAAA8AAABkcnMvZG93bnJldi54bWxEj0FvwjAMhe+T+A+RkXYbaTcxoY6AJgRi&#10;PVK4cLMa03ZrnCrJoNuvnw9Iu9l6z+99Xq5H16srhdh5NpDPMlDEtbcdNwZOx93TAlRMyBZ7z2Tg&#10;hyKsV5OHJRbW3/hA1yo1SkI4FmigTWkotI51Sw7jzA/Eol18cJhkDY22AW8S7nr9nGWv2mHH0tDi&#10;QJuW6q/q2xkYD5/VFmmfvZRl7nVVzn8v4WzM43R8fwOVaEz/5vv1hxX8XGjlGZl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jxk7EAAAA3AAAAA8AAAAAAAAAAAAAAAAA&#10;nwIAAGRycy9kb3ducmV2LnhtbFBLBQYAAAAABAAEAPcAAACQAwAAAAA=&#10;">
                  <v:imagedata r:id="rId19" o:title=""/>
                  <v:path arrowok="t"/>
                </v:shape>
                <v:shape id="Text Box 53" o:spid="_x0000_s1055" type="#_x0000_t202" style="position:absolute;left:42441;top:345;width:1335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7DB3BAC4" w14:textId="77777777" w:rsidR="00EB6DA3" w:rsidRPr="007E7C2F" w:rsidRDefault="00EB6DA3" w:rsidP="000F232C">
                        <w:pPr>
                          <w:rPr>
                            <w:i/>
                            <w:sz w:val="20"/>
                            <w:szCs w:val="20"/>
                          </w:rPr>
                        </w:pPr>
                        <w:r w:rsidRPr="007E7C2F">
                          <w:rPr>
                            <w:i/>
                            <w:sz w:val="20"/>
                            <w:szCs w:val="20"/>
                          </w:rPr>
                          <w:t>Homo sapiens</w:t>
                        </w:r>
                      </w:p>
                    </w:txbxContent>
                  </v:textbox>
                </v:shape>
                <v:shape id="Text Box 46" o:spid="_x0000_s1056" type="#_x0000_t202" style="position:absolute;left:17339;top:2415;width:15824;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7310E317" w14:textId="77777777" w:rsidR="00EB6DA3" w:rsidRPr="00AE50B6" w:rsidRDefault="00EB6DA3" w:rsidP="000F232C">
                        <w:pPr>
                          <w:rPr>
                            <w:i/>
                            <w:sz w:val="20"/>
                            <w:szCs w:val="20"/>
                          </w:rPr>
                        </w:pPr>
                        <w:r w:rsidRPr="00AE50B6">
                          <w:rPr>
                            <w:i/>
                            <w:sz w:val="20"/>
                            <w:szCs w:val="20"/>
                          </w:rPr>
                          <w:t>Homo</w:t>
                        </w:r>
                      </w:p>
                      <w:p w14:paraId="69E4ED27" w14:textId="77777777" w:rsidR="00EB6DA3" w:rsidRPr="007E7C2F" w:rsidRDefault="00EB6DA3" w:rsidP="000F232C">
                        <w:pPr>
                          <w:rPr>
                            <w:i/>
                            <w:sz w:val="20"/>
                            <w:szCs w:val="20"/>
                          </w:rPr>
                        </w:pPr>
                        <w:proofErr w:type="spellStart"/>
                        <w:proofErr w:type="gramStart"/>
                        <w:r w:rsidRPr="007E7C2F">
                          <w:rPr>
                            <w:i/>
                            <w:sz w:val="20"/>
                            <w:szCs w:val="20"/>
                          </w:rPr>
                          <w:t>neanderthalensis</w:t>
                        </w:r>
                        <w:proofErr w:type="spellEnd"/>
                        <w:proofErr w:type="gramEnd"/>
                      </w:p>
                    </w:txbxContent>
                  </v:textbox>
                </v:shape>
                <v:shape id="Text Box 34" o:spid="_x0000_s1057" type="#_x0000_t202" style="position:absolute;left:27777;top:11559;width:7156;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0E6ADE7E" w14:textId="77777777" w:rsidR="00EB6DA3" w:rsidRPr="007E7C2F" w:rsidRDefault="00EB6DA3" w:rsidP="000F232C">
                        <w:pPr>
                          <w:rPr>
                            <w:i/>
                            <w:sz w:val="20"/>
                            <w:szCs w:val="20"/>
                          </w:rPr>
                        </w:pPr>
                        <w:r w:rsidRPr="007E7C2F">
                          <w:rPr>
                            <w:i/>
                            <w:sz w:val="20"/>
                            <w:szCs w:val="20"/>
                          </w:rPr>
                          <w:t xml:space="preserve">Homo </w:t>
                        </w:r>
                      </w:p>
                      <w:p w14:paraId="34E63BC6" w14:textId="77777777" w:rsidR="00EB6DA3" w:rsidRPr="007E7C2F" w:rsidRDefault="00EB6DA3" w:rsidP="000F232C">
                        <w:pPr>
                          <w:rPr>
                            <w:i/>
                            <w:sz w:val="20"/>
                            <w:szCs w:val="20"/>
                          </w:rPr>
                        </w:pPr>
                        <w:proofErr w:type="spellStart"/>
                        <w:proofErr w:type="gramStart"/>
                        <w:r w:rsidRPr="007E7C2F">
                          <w:rPr>
                            <w:i/>
                            <w:sz w:val="20"/>
                            <w:szCs w:val="20"/>
                          </w:rPr>
                          <w:t>habilis</w:t>
                        </w:r>
                        <w:proofErr w:type="spellEnd"/>
                        <w:proofErr w:type="gramEnd"/>
                      </w:p>
                    </w:txbxContent>
                  </v:textbox>
                </v:shape>
                <v:shape id="Text Box 35" o:spid="_x0000_s1058" type="#_x0000_t202" style="position:absolute;left:42096;top:10524;width:10478;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7F8FF703" w14:textId="77777777" w:rsidR="00EB6DA3" w:rsidRPr="007E7C2F" w:rsidRDefault="00EB6DA3" w:rsidP="000F232C">
                        <w:pPr>
                          <w:rPr>
                            <w:i/>
                            <w:sz w:val="20"/>
                            <w:szCs w:val="20"/>
                          </w:rPr>
                        </w:pPr>
                        <w:proofErr w:type="spellStart"/>
                        <w:r w:rsidRPr="007E7C2F">
                          <w:rPr>
                            <w:i/>
                            <w:sz w:val="20"/>
                            <w:szCs w:val="20"/>
                          </w:rPr>
                          <w:t>Paranthropus</w:t>
                        </w:r>
                        <w:proofErr w:type="spellEnd"/>
                      </w:p>
                      <w:p w14:paraId="5104375C" w14:textId="77777777" w:rsidR="00EB6DA3" w:rsidRPr="007E7C2F" w:rsidRDefault="00EB6DA3" w:rsidP="000F232C">
                        <w:pPr>
                          <w:rPr>
                            <w:i/>
                            <w:sz w:val="20"/>
                            <w:szCs w:val="20"/>
                          </w:rPr>
                        </w:pPr>
                        <w:proofErr w:type="spellStart"/>
                        <w:proofErr w:type="gramStart"/>
                        <w:r w:rsidRPr="007E7C2F">
                          <w:rPr>
                            <w:i/>
                            <w:sz w:val="20"/>
                            <w:szCs w:val="20"/>
                          </w:rPr>
                          <w:t>bo</w:t>
                        </w:r>
                        <w:r>
                          <w:rPr>
                            <w:i/>
                            <w:sz w:val="20"/>
                            <w:szCs w:val="20"/>
                          </w:rPr>
                          <w:t>i</w:t>
                        </w:r>
                        <w:r w:rsidRPr="007E7C2F">
                          <w:rPr>
                            <w:i/>
                            <w:sz w:val="20"/>
                            <w:szCs w:val="20"/>
                          </w:rPr>
                          <w:t>sei</w:t>
                        </w:r>
                        <w:proofErr w:type="spellEnd"/>
                        <w:proofErr w:type="gramEnd"/>
                      </w:p>
                    </w:txbxContent>
                  </v:textbox>
                </v:shape>
                <v:shape id="Text Box 42" o:spid="_x0000_s1059" type="#_x0000_t202" style="position:absolute;left:31658;top:6728;width:1609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29CC9545" w14:textId="77777777" w:rsidR="00EB6DA3" w:rsidRPr="007E7C2F" w:rsidRDefault="00EB6DA3" w:rsidP="000F232C">
                        <w:pPr>
                          <w:spacing w:before="40"/>
                          <w:rPr>
                            <w:i/>
                            <w:sz w:val="20"/>
                            <w:szCs w:val="20"/>
                          </w:rPr>
                        </w:pPr>
                        <w:r w:rsidRPr="007E7C2F">
                          <w:rPr>
                            <w:i/>
                            <w:sz w:val="20"/>
                            <w:szCs w:val="20"/>
                          </w:rPr>
                          <w:t xml:space="preserve">Homo </w:t>
                        </w:r>
                        <w:proofErr w:type="spellStart"/>
                        <w:r w:rsidRPr="007E7C2F">
                          <w:rPr>
                            <w:i/>
                            <w:sz w:val="20"/>
                            <w:szCs w:val="20"/>
                          </w:rPr>
                          <w:t>heidelbergensis</w:t>
                        </w:r>
                        <w:proofErr w:type="spellEnd"/>
                      </w:p>
                    </w:txbxContent>
                  </v:textbox>
                </v:shape>
                <v:shape id="Text Box 36" o:spid="_x0000_s1060" type="#_x0000_t202" style="position:absolute;left:33384;top:10610;width:10001;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28875188" w14:textId="77777777" w:rsidR="00EB6DA3" w:rsidRDefault="00EB6DA3" w:rsidP="000F232C">
                        <w:pPr>
                          <w:rPr>
                            <w:i/>
                            <w:sz w:val="20"/>
                            <w:szCs w:val="20"/>
                          </w:rPr>
                        </w:pPr>
                        <w:proofErr w:type="spellStart"/>
                        <w:r w:rsidRPr="007E7C2F">
                          <w:rPr>
                            <w:i/>
                            <w:sz w:val="20"/>
                            <w:szCs w:val="20"/>
                          </w:rPr>
                          <w:t>Paranthropus</w:t>
                        </w:r>
                        <w:proofErr w:type="spellEnd"/>
                      </w:p>
                      <w:p w14:paraId="6A4FA399" w14:textId="77777777" w:rsidR="00EB6DA3" w:rsidRPr="007E7C2F" w:rsidRDefault="00EB6DA3" w:rsidP="000F232C">
                        <w:pPr>
                          <w:rPr>
                            <w:i/>
                            <w:sz w:val="20"/>
                            <w:szCs w:val="20"/>
                          </w:rPr>
                        </w:pPr>
                        <w:proofErr w:type="spellStart"/>
                        <w:proofErr w:type="gramStart"/>
                        <w:r w:rsidRPr="007E7C2F">
                          <w:rPr>
                            <w:i/>
                            <w:sz w:val="20"/>
                            <w:szCs w:val="20"/>
                          </w:rPr>
                          <w:t>robustus</w:t>
                        </w:r>
                        <w:proofErr w:type="spellEnd"/>
                        <w:proofErr w:type="gramEnd"/>
                      </w:p>
                    </w:txbxContent>
                  </v:textbox>
                </v:shape>
                <v:shape id="Text Box 40" o:spid="_x0000_s1061" type="#_x0000_t202" style="position:absolute;left:20185;top:10696;width:715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C441295" w14:textId="77777777" w:rsidR="00EB6DA3" w:rsidRPr="007E7C2F" w:rsidRDefault="00EB6DA3" w:rsidP="000F232C">
                        <w:pPr>
                          <w:rPr>
                            <w:i/>
                            <w:sz w:val="20"/>
                            <w:szCs w:val="20"/>
                          </w:rPr>
                        </w:pPr>
                        <w:r w:rsidRPr="007E7C2F">
                          <w:rPr>
                            <w:i/>
                            <w:sz w:val="20"/>
                            <w:szCs w:val="20"/>
                          </w:rPr>
                          <w:t xml:space="preserve">Homo </w:t>
                        </w:r>
                      </w:p>
                      <w:p w14:paraId="2A89841F" w14:textId="77777777" w:rsidR="00EB6DA3" w:rsidRPr="007E7C2F" w:rsidRDefault="00EB6DA3" w:rsidP="000F232C">
                        <w:pPr>
                          <w:rPr>
                            <w:i/>
                            <w:sz w:val="20"/>
                            <w:szCs w:val="20"/>
                          </w:rPr>
                        </w:pPr>
                        <w:proofErr w:type="spellStart"/>
                        <w:proofErr w:type="gramStart"/>
                        <w:r w:rsidRPr="007E7C2F">
                          <w:rPr>
                            <w:i/>
                            <w:sz w:val="20"/>
                            <w:szCs w:val="20"/>
                          </w:rPr>
                          <w:t>ergaster</w:t>
                        </w:r>
                        <w:proofErr w:type="spellEnd"/>
                        <w:proofErr w:type="gramEnd"/>
                      </w:p>
                    </w:txbxContent>
                  </v:textbox>
                </v:shape>
                <v:shape id="Text Box 45" o:spid="_x0000_s1062" type="#_x0000_t202" style="position:absolute;left:11386;top:6556;width:7157;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89E5042" w14:textId="77777777" w:rsidR="00EB6DA3" w:rsidRPr="007E7C2F" w:rsidRDefault="00EB6DA3" w:rsidP="000F232C">
                        <w:pPr>
                          <w:rPr>
                            <w:i/>
                            <w:sz w:val="20"/>
                            <w:szCs w:val="20"/>
                          </w:rPr>
                        </w:pPr>
                        <w:r w:rsidRPr="007E7C2F">
                          <w:rPr>
                            <w:i/>
                            <w:sz w:val="20"/>
                            <w:szCs w:val="20"/>
                          </w:rPr>
                          <w:t xml:space="preserve">Homo </w:t>
                        </w:r>
                      </w:p>
                      <w:p w14:paraId="6C79DA40" w14:textId="77777777" w:rsidR="00EB6DA3" w:rsidRPr="007E7C2F" w:rsidRDefault="00EB6DA3" w:rsidP="000F232C">
                        <w:pPr>
                          <w:rPr>
                            <w:i/>
                            <w:sz w:val="20"/>
                            <w:szCs w:val="20"/>
                          </w:rPr>
                        </w:pPr>
                        <w:proofErr w:type="gramStart"/>
                        <w:r w:rsidRPr="007E7C2F">
                          <w:rPr>
                            <w:i/>
                            <w:sz w:val="20"/>
                            <w:szCs w:val="20"/>
                          </w:rPr>
                          <w:t>erectus</w:t>
                        </w:r>
                        <w:proofErr w:type="gramEnd"/>
                      </w:p>
                    </w:txbxContent>
                  </v:textbox>
                </v:shape>
                <v:shape id="Text Box 510" o:spid="_x0000_s1063" type="#_x0000_t202" style="position:absolute;left:37956;top:23377;width:1468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14:paraId="19B6C735" w14:textId="77777777" w:rsidR="00EB6DA3" w:rsidRDefault="00EB6DA3" w:rsidP="000F232C">
                        <w:pPr>
                          <w:spacing w:before="40"/>
                          <w:rPr>
                            <w:i/>
                            <w:sz w:val="20"/>
                            <w:szCs w:val="20"/>
                          </w:rPr>
                        </w:pPr>
                        <w:proofErr w:type="spellStart"/>
                        <w:r w:rsidRPr="007E7C2F">
                          <w:rPr>
                            <w:i/>
                            <w:sz w:val="20"/>
                            <w:szCs w:val="20"/>
                          </w:rPr>
                          <w:t>Paranthropus</w:t>
                        </w:r>
                        <w:proofErr w:type="spellEnd"/>
                      </w:p>
                      <w:p w14:paraId="1404FCC5" w14:textId="77777777" w:rsidR="00EB6DA3" w:rsidRPr="007E7C2F" w:rsidRDefault="00EB6DA3" w:rsidP="000F232C">
                        <w:pPr>
                          <w:rPr>
                            <w:i/>
                            <w:sz w:val="20"/>
                            <w:szCs w:val="20"/>
                          </w:rPr>
                        </w:pPr>
                        <w:proofErr w:type="spellStart"/>
                        <w:proofErr w:type="gramStart"/>
                        <w:r w:rsidRPr="007E7C2F">
                          <w:rPr>
                            <w:i/>
                            <w:sz w:val="20"/>
                            <w:szCs w:val="20"/>
                          </w:rPr>
                          <w:t>aethiopicus</w:t>
                        </w:r>
                        <w:proofErr w:type="spellEnd"/>
                        <w:proofErr w:type="gramEnd"/>
                      </w:p>
                    </w:txbxContent>
                  </v:textbox>
                </v:shape>
                <v:shape id="Text Box 511" o:spid="_x0000_s1064" type="#_x0000_t202" style="position:absolute;left:7246;top:19323;width:11334;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14:paraId="1E61D41B" w14:textId="77777777" w:rsidR="00EB6DA3" w:rsidRPr="007E7C2F" w:rsidRDefault="00EB6DA3" w:rsidP="000F232C">
                        <w:pPr>
                          <w:rPr>
                            <w:i/>
                            <w:sz w:val="20"/>
                            <w:szCs w:val="20"/>
                          </w:rPr>
                        </w:pPr>
                        <w:r w:rsidRPr="007E7C2F">
                          <w:rPr>
                            <w:i/>
                            <w:sz w:val="20"/>
                            <w:szCs w:val="20"/>
                          </w:rPr>
                          <w:t>Australopithecus</w:t>
                        </w:r>
                      </w:p>
                      <w:p w14:paraId="2A12CEAD" w14:textId="77777777" w:rsidR="00EB6DA3" w:rsidRPr="007E7C2F" w:rsidRDefault="00EB6DA3" w:rsidP="000F232C">
                        <w:pPr>
                          <w:rPr>
                            <w:i/>
                            <w:sz w:val="20"/>
                            <w:szCs w:val="20"/>
                          </w:rPr>
                        </w:pPr>
                        <w:proofErr w:type="spellStart"/>
                        <w:proofErr w:type="gramStart"/>
                        <w:r w:rsidRPr="007E7C2F">
                          <w:rPr>
                            <w:i/>
                            <w:sz w:val="20"/>
                            <w:szCs w:val="20"/>
                          </w:rPr>
                          <w:t>africanus</w:t>
                        </w:r>
                        <w:proofErr w:type="spellEnd"/>
                        <w:proofErr w:type="gramEnd"/>
                      </w:p>
                    </w:txbxContent>
                  </v:textbox>
                </v:shape>
                <v:shape id="Text Box 509" o:spid="_x0000_s1065" type="#_x0000_t202" style="position:absolute;left:11386;top:29761;width:11335;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14:paraId="2E8F8589" w14:textId="77777777" w:rsidR="00EB6DA3" w:rsidRPr="007E7C2F" w:rsidRDefault="00EB6DA3" w:rsidP="000F232C">
                        <w:pPr>
                          <w:rPr>
                            <w:i/>
                            <w:sz w:val="20"/>
                            <w:szCs w:val="20"/>
                          </w:rPr>
                        </w:pPr>
                        <w:r w:rsidRPr="007E7C2F">
                          <w:rPr>
                            <w:i/>
                            <w:sz w:val="20"/>
                            <w:szCs w:val="20"/>
                          </w:rPr>
                          <w:t>Australopithecus</w:t>
                        </w:r>
                      </w:p>
                      <w:p w14:paraId="5302A592" w14:textId="77777777" w:rsidR="00EB6DA3" w:rsidRPr="007E7C2F" w:rsidRDefault="00EB6DA3" w:rsidP="000F232C">
                        <w:pPr>
                          <w:rPr>
                            <w:i/>
                            <w:sz w:val="20"/>
                            <w:szCs w:val="20"/>
                          </w:rPr>
                        </w:pPr>
                        <w:proofErr w:type="spellStart"/>
                        <w:proofErr w:type="gramStart"/>
                        <w:r w:rsidRPr="007E7C2F">
                          <w:rPr>
                            <w:i/>
                            <w:sz w:val="20"/>
                            <w:szCs w:val="20"/>
                          </w:rPr>
                          <w:t>afarensis</w:t>
                        </w:r>
                        <w:proofErr w:type="spellEnd"/>
                        <w:proofErr w:type="gramEnd"/>
                      </w:p>
                    </w:txbxContent>
                  </v:textbox>
                </v:shape>
                <v:shape id="Text Box 508" o:spid="_x0000_s1066" type="#_x0000_t202" style="position:absolute;left:11386;top:35368;width:11335;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14:paraId="2796B2D9" w14:textId="77777777" w:rsidR="00EB6DA3" w:rsidRPr="007E7C2F" w:rsidRDefault="00EB6DA3" w:rsidP="000F232C">
                        <w:pPr>
                          <w:rPr>
                            <w:i/>
                            <w:sz w:val="20"/>
                            <w:szCs w:val="20"/>
                          </w:rPr>
                        </w:pPr>
                        <w:r w:rsidRPr="007E7C2F">
                          <w:rPr>
                            <w:i/>
                            <w:sz w:val="20"/>
                            <w:szCs w:val="20"/>
                          </w:rPr>
                          <w:t>Australopithecus</w:t>
                        </w:r>
                      </w:p>
                      <w:p w14:paraId="5B57FC62" w14:textId="77777777" w:rsidR="00EB6DA3" w:rsidRPr="007E7C2F" w:rsidRDefault="00EB6DA3" w:rsidP="000F232C">
                        <w:pPr>
                          <w:rPr>
                            <w:i/>
                            <w:sz w:val="20"/>
                            <w:szCs w:val="20"/>
                          </w:rPr>
                        </w:pPr>
                        <w:proofErr w:type="spellStart"/>
                        <w:proofErr w:type="gramStart"/>
                        <w:r w:rsidRPr="007E7C2F">
                          <w:rPr>
                            <w:i/>
                            <w:sz w:val="20"/>
                            <w:szCs w:val="20"/>
                          </w:rPr>
                          <w:t>anamensis</w:t>
                        </w:r>
                        <w:proofErr w:type="spellEnd"/>
                        <w:proofErr w:type="gramEnd"/>
                      </w:p>
                    </w:txbxContent>
                  </v:textbox>
                </v:shape>
                <v:shape id="Text Box 117" o:spid="_x0000_s1067" type="#_x0000_t202" style="position:absolute;left:862;top:1380;width:8192;height:4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597A155D" w14:textId="09860851" w:rsidR="00EB6DA3" w:rsidRDefault="00EB6DA3" w:rsidP="000F232C">
                        <w:pPr>
                          <w:rPr>
                            <w:b/>
                          </w:rPr>
                        </w:pPr>
                        <w:r>
                          <w:rPr>
                            <w:b/>
                          </w:rPr>
                          <w:t>Present</w:t>
                        </w:r>
                      </w:p>
                      <w:p w14:paraId="3B9281DA" w14:textId="77777777" w:rsidR="00EB6DA3" w:rsidRDefault="00EB6DA3" w:rsidP="000F232C">
                        <w:pPr>
                          <w:rPr>
                            <w:b/>
                          </w:rPr>
                        </w:pPr>
                      </w:p>
                      <w:p w14:paraId="7E8C65B4" w14:textId="77777777" w:rsidR="00EB6DA3" w:rsidRDefault="00EB6DA3" w:rsidP="000F232C">
                        <w:pPr>
                          <w:rPr>
                            <w:b/>
                          </w:rPr>
                        </w:pPr>
                      </w:p>
                      <w:p w14:paraId="6B269E9A" w14:textId="77777777" w:rsidR="00EB6DA3" w:rsidRDefault="00EB6DA3" w:rsidP="000F232C">
                        <w:pPr>
                          <w:rPr>
                            <w:b/>
                          </w:rPr>
                        </w:pPr>
                      </w:p>
                      <w:p w14:paraId="439F6FA8" w14:textId="77777777" w:rsidR="00EB6DA3" w:rsidRPr="000C7CC8" w:rsidRDefault="00EB6DA3" w:rsidP="000F232C">
                        <w:pPr>
                          <w:rPr>
                            <w:b/>
                            <w:sz w:val="14"/>
                          </w:rPr>
                        </w:pPr>
                      </w:p>
                      <w:p w14:paraId="568B67A8" w14:textId="77777777" w:rsidR="00EB6DA3" w:rsidRDefault="00EB6DA3" w:rsidP="000F232C">
                        <w:pPr>
                          <w:rPr>
                            <w:b/>
                          </w:rPr>
                        </w:pPr>
                        <w:r>
                          <w:rPr>
                            <w:b/>
                          </w:rPr>
                          <w:t xml:space="preserve">1 </w:t>
                        </w:r>
                        <w:proofErr w:type="spellStart"/>
                        <w:r>
                          <w:rPr>
                            <w:b/>
                          </w:rPr>
                          <w:t>MYA</w:t>
                        </w:r>
                        <w:proofErr w:type="spellEnd"/>
                      </w:p>
                      <w:p w14:paraId="3D1479E3" w14:textId="77777777" w:rsidR="00EB6DA3" w:rsidRDefault="00EB6DA3" w:rsidP="000F232C">
                        <w:pPr>
                          <w:rPr>
                            <w:b/>
                          </w:rPr>
                        </w:pPr>
                      </w:p>
                      <w:p w14:paraId="5594DBD8" w14:textId="77777777" w:rsidR="00EB6DA3" w:rsidRDefault="00EB6DA3" w:rsidP="000F232C">
                        <w:pPr>
                          <w:rPr>
                            <w:b/>
                          </w:rPr>
                        </w:pPr>
                      </w:p>
                      <w:p w14:paraId="4AC2DA44" w14:textId="77777777" w:rsidR="00EB6DA3" w:rsidRDefault="00EB6DA3" w:rsidP="000F232C">
                        <w:pPr>
                          <w:rPr>
                            <w:b/>
                          </w:rPr>
                        </w:pPr>
                      </w:p>
                      <w:p w14:paraId="303C32A7" w14:textId="77777777" w:rsidR="00EB6DA3" w:rsidRPr="000C7CC8" w:rsidRDefault="00EB6DA3" w:rsidP="000F232C">
                        <w:pPr>
                          <w:rPr>
                            <w:b/>
                            <w:sz w:val="16"/>
                          </w:rPr>
                        </w:pPr>
                      </w:p>
                      <w:p w14:paraId="1070033E" w14:textId="77777777" w:rsidR="00EB6DA3" w:rsidRDefault="00EB6DA3" w:rsidP="000F232C">
                        <w:pPr>
                          <w:rPr>
                            <w:b/>
                          </w:rPr>
                        </w:pPr>
                        <w:r>
                          <w:rPr>
                            <w:b/>
                          </w:rPr>
                          <w:t xml:space="preserve">2 </w:t>
                        </w:r>
                        <w:proofErr w:type="spellStart"/>
                        <w:r>
                          <w:rPr>
                            <w:b/>
                          </w:rPr>
                          <w:t>MYA</w:t>
                        </w:r>
                        <w:proofErr w:type="spellEnd"/>
                      </w:p>
                      <w:p w14:paraId="34391B72" w14:textId="77777777" w:rsidR="00EB6DA3" w:rsidRDefault="00EB6DA3" w:rsidP="000F232C">
                        <w:pPr>
                          <w:rPr>
                            <w:b/>
                          </w:rPr>
                        </w:pPr>
                      </w:p>
                      <w:p w14:paraId="0DDEA78E" w14:textId="77777777" w:rsidR="00EB6DA3" w:rsidRDefault="00EB6DA3" w:rsidP="000F232C">
                        <w:pPr>
                          <w:rPr>
                            <w:b/>
                          </w:rPr>
                        </w:pPr>
                      </w:p>
                      <w:p w14:paraId="31CE9C79" w14:textId="77777777" w:rsidR="00EB6DA3" w:rsidRDefault="00EB6DA3" w:rsidP="000F232C">
                        <w:pPr>
                          <w:rPr>
                            <w:b/>
                          </w:rPr>
                        </w:pPr>
                      </w:p>
                      <w:p w14:paraId="5E559609" w14:textId="77777777" w:rsidR="00EB6DA3" w:rsidRDefault="00EB6DA3" w:rsidP="000F232C">
                        <w:pPr>
                          <w:rPr>
                            <w:b/>
                            <w:sz w:val="16"/>
                            <w:szCs w:val="16"/>
                          </w:rPr>
                        </w:pPr>
                      </w:p>
                      <w:p w14:paraId="1469CD6F" w14:textId="77777777" w:rsidR="00EB6DA3" w:rsidRDefault="00EB6DA3" w:rsidP="000F232C">
                        <w:pPr>
                          <w:rPr>
                            <w:b/>
                          </w:rPr>
                        </w:pPr>
                        <w:r>
                          <w:rPr>
                            <w:b/>
                          </w:rPr>
                          <w:t xml:space="preserve">3 </w:t>
                        </w:r>
                        <w:proofErr w:type="spellStart"/>
                        <w:r>
                          <w:rPr>
                            <w:b/>
                          </w:rPr>
                          <w:t>MYA</w:t>
                        </w:r>
                        <w:proofErr w:type="spellEnd"/>
                      </w:p>
                      <w:p w14:paraId="39FADFF6" w14:textId="77777777" w:rsidR="00EB6DA3" w:rsidRDefault="00EB6DA3" w:rsidP="000F232C">
                        <w:pPr>
                          <w:rPr>
                            <w:b/>
                          </w:rPr>
                        </w:pPr>
                      </w:p>
                      <w:p w14:paraId="686EA287" w14:textId="77777777" w:rsidR="00EB6DA3" w:rsidRPr="00CC5F97" w:rsidRDefault="00EB6DA3" w:rsidP="000F232C">
                        <w:pPr>
                          <w:rPr>
                            <w:b/>
                            <w:sz w:val="28"/>
                          </w:rPr>
                        </w:pPr>
                      </w:p>
                      <w:p w14:paraId="775DFDCA" w14:textId="77777777" w:rsidR="00EB6DA3" w:rsidRPr="000C7CC8" w:rsidRDefault="00EB6DA3" w:rsidP="000F232C">
                        <w:pPr>
                          <w:rPr>
                            <w:b/>
                            <w:sz w:val="34"/>
                            <w:szCs w:val="28"/>
                          </w:rPr>
                        </w:pPr>
                      </w:p>
                      <w:p w14:paraId="6BDE2C09" w14:textId="77777777" w:rsidR="00EB6DA3" w:rsidRDefault="00EB6DA3" w:rsidP="000F232C">
                        <w:pPr>
                          <w:rPr>
                            <w:b/>
                          </w:rPr>
                        </w:pPr>
                        <w:r>
                          <w:rPr>
                            <w:b/>
                          </w:rPr>
                          <w:t xml:space="preserve">4 </w:t>
                        </w:r>
                        <w:proofErr w:type="spellStart"/>
                        <w:r>
                          <w:rPr>
                            <w:b/>
                          </w:rPr>
                          <w:t>MYA</w:t>
                        </w:r>
                        <w:proofErr w:type="spellEnd"/>
                      </w:p>
                      <w:p w14:paraId="454C46A3" w14:textId="77777777" w:rsidR="00EB6DA3" w:rsidRPr="00CC5F97" w:rsidRDefault="00EB6DA3" w:rsidP="000F232C">
                        <w:pPr>
                          <w:rPr>
                            <w:b/>
                            <w:sz w:val="28"/>
                          </w:rPr>
                        </w:pPr>
                      </w:p>
                      <w:p w14:paraId="1A3EAE50" w14:textId="77777777" w:rsidR="00EB6DA3" w:rsidRDefault="00EB6DA3" w:rsidP="000F232C">
                        <w:pPr>
                          <w:rPr>
                            <w:b/>
                          </w:rPr>
                        </w:pPr>
                      </w:p>
                      <w:p w14:paraId="71B1F765" w14:textId="77777777" w:rsidR="00EB6DA3" w:rsidRPr="000C7CC8" w:rsidRDefault="00EB6DA3" w:rsidP="000F232C">
                        <w:pPr>
                          <w:rPr>
                            <w:b/>
                            <w:sz w:val="34"/>
                          </w:rPr>
                        </w:pPr>
                      </w:p>
                      <w:p w14:paraId="536CD0B5" w14:textId="77777777" w:rsidR="00EB6DA3" w:rsidRPr="00131393" w:rsidRDefault="00EB6DA3" w:rsidP="000F232C">
                        <w:pPr>
                          <w:rPr>
                            <w:b/>
                          </w:rPr>
                        </w:pPr>
                        <w:r>
                          <w:rPr>
                            <w:b/>
                          </w:rPr>
                          <w:t xml:space="preserve">5 </w:t>
                        </w:r>
                        <w:proofErr w:type="spellStart"/>
                        <w:r>
                          <w:rPr>
                            <w:b/>
                          </w:rPr>
                          <w:t>MYA</w:t>
                        </w:r>
                        <w:proofErr w:type="spellEnd"/>
                      </w:p>
                      <w:p w14:paraId="108F82B4" w14:textId="77777777" w:rsidR="00EB6DA3" w:rsidRPr="00131393" w:rsidRDefault="00EB6DA3" w:rsidP="000F232C">
                        <w:pPr>
                          <w:rPr>
                            <w:b/>
                          </w:rPr>
                        </w:pPr>
                      </w:p>
                    </w:txbxContent>
                  </v:textbox>
                </v:shape>
                <v:shape id="Text Box 507" o:spid="_x0000_s1068" type="#_x0000_t202" style="position:absolute;left:27863;top:35799;width:23527;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14:paraId="6C95E9C9" w14:textId="36D2BB5C" w:rsidR="00EB6DA3" w:rsidRDefault="00EB6DA3" w:rsidP="000F232C">
                        <w:pPr>
                          <w:rPr>
                            <w:b/>
                          </w:rPr>
                        </w:pPr>
                        <w:r>
                          <w:rPr>
                            <w:b/>
                          </w:rPr>
                          <w:t>KEY</w:t>
                        </w:r>
                        <w:r w:rsidRPr="00131393">
                          <w:rPr>
                            <w:b/>
                          </w:rPr>
                          <w:t>:</w:t>
                        </w:r>
                      </w:p>
                      <w:p w14:paraId="4E36BF47" w14:textId="77777777" w:rsidR="00EB6DA3" w:rsidRPr="00131393" w:rsidRDefault="00EB6DA3" w:rsidP="000F232C">
                        <w:pPr>
                          <w:rPr>
                            <w:b/>
                          </w:rPr>
                        </w:pPr>
                      </w:p>
                      <w:p w14:paraId="2554D8FE" w14:textId="3F288580" w:rsidR="00EB6DA3" w:rsidRPr="00131393" w:rsidRDefault="00EB6DA3" w:rsidP="000F232C">
                        <w:pPr>
                          <w:rPr>
                            <w:b/>
                          </w:rPr>
                        </w:pPr>
                        <w:proofErr w:type="spellStart"/>
                        <w:r w:rsidRPr="00131393">
                          <w:rPr>
                            <w:b/>
                          </w:rPr>
                          <w:t>MYA</w:t>
                        </w:r>
                        <w:proofErr w:type="spellEnd"/>
                        <w:r w:rsidRPr="00131393">
                          <w:rPr>
                            <w:b/>
                          </w:rPr>
                          <w:t xml:space="preserve"> = </w:t>
                        </w:r>
                        <w:r>
                          <w:rPr>
                            <w:b/>
                          </w:rPr>
                          <w:t>Million Years Ago</w:t>
                        </w:r>
                      </w:p>
                    </w:txbxContent>
                  </v:textbox>
                </v:shape>
                <v:rect id="Rectangle 59" o:spid="_x0000_s1069" style="position:absolute;top:258;width:54006;height:4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bMUA&#10;AADbAAAADwAAAGRycy9kb3ducmV2LnhtbESPQWvCQBSE7wX/w/IKvdWNQmxNXUWFQkGkVCXg7ZF9&#10;TVKzb8Pu1iT/3hUKPQ4z8w2zWPWmEVdyvrasYDJOQBAXVtdcKjgd359fQfiArLGxTAoG8rBajh4W&#10;mGnb8RddD6EUEcI+QwVVCG0mpS8qMujHtiWO3rd1BkOUrpTaYRfhppHTJJlJgzXHhQpb2lZUXA6/&#10;RsEsmch8/5nnu006uJ9hm3Yvl7NST4/9+g1EoD78h//aH1pBOof7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aVsxQAAANsAAAAPAAAAAAAAAAAAAAAAAJgCAABkcnMv&#10;ZG93bnJldi54bWxQSwUGAAAAAAQABAD1AAAAigMAAAAA&#10;" filled="f" strokeweight="1.5pt">
                  <v:shadow offset="4pt"/>
                </v:rect>
                <w10:anchorlock/>
              </v:group>
            </w:pict>
          </mc:Fallback>
        </mc:AlternateContent>
      </w:r>
    </w:p>
    <w:p w14:paraId="42406E8B" w14:textId="77777777" w:rsidR="0021007F" w:rsidRPr="000F232C" w:rsidRDefault="0021007F" w:rsidP="0021007F">
      <w:pPr>
        <w:rPr>
          <w:sz w:val="8"/>
        </w:rPr>
      </w:pPr>
    </w:p>
    <w:tbl>
      <w:tblPr>
        <w:tblW w:w="10598" w:type="dxa"/>
        <w:tblLook w:val="04A0" w:firstRow="1" w:lastRow="0" w:firstColumn="1" w:lastColumn="0" w:noHBand="0" w:noVBand="1"/>
      </w:tblPr>
      <w:tblGrid>
        <w:gridCol w:w="959"/>
        <w:gridCol w:w="1134"/>
        <w:gridCol w:w="7371"/>
        <w:gridCol w:w="236"/>
        <w:gridCol w:w="898"/>
      </w:tblGrid>
      <w:tr w:rsidR="0021007F" w:rsidRPr="003D04C6" w14:paraId="06A5E601" w14:textId="77777777" w:rsidTr="00B37075">
        <w:tc>
          <w:tcPr>
            <w:tcW w:w="959" w:type="dxa"/>
            <w:shd w:val="clear" w:color="auto" w:fill="auto"/>
          </w:tcPr>
          <w:p w14:paraId="3CDDA83B" w14:textId="77777777" w:rsidR="0021007F" w:rsidRPr="003D04C6" w:rsidRDefault="0021007F" w:rsidP="00B37075"/>
        </w:tc>
        <w:tc>
          <w:tcPr>
            <w:tcW w:w="1134" w:type="dxa"/>
            <w:shd w:val="clear" w:color="auto" w:fill="auto"/>
          </w:tcPr>
          <w:p w14:paraId="1E8BC231" w14:textId="77777777" w:rsidR="0021007F" w:rsidRPr="003D04C6" w:rsidRDefault="0021007F" w:rsidP="00B37075">
            <w:r w:rsidRPr="003D04C6">
              <w:t>2.2.1</w:t>
            </w:r>
          </w:p>
          <w:p w14:paraId="72A594B5" w14:textId="77777777" w:rsidR="0021007F" w:rsidRPr="003D04C6" w:rsidRDefault="0021007F" w:rsidP="00B37075"/>
          <w:p w14:paraId="5546EBD3" w14:textId="77777777" w:rsidR="0021007F" w:rsidRPr="003D04C6" w:rsidRDefault="0021007F" w:rsidP="00B37075"/>
          <w:p w14:paraId="1CD1D219" w14:textId="77777777" w:rsidR="0021007F" w:rsidRPr="003D04C6" w:rsidRDefault="0021007F" w:rsidP="00B37075">
            <w:r w:rsidRPr="003D04C6">
              <w:t>2.2.2</w:t>
            </w:r>
          </w:p>
          <w:p w14:paraId="3875D7C2" w14:textId="77777777" w:rsidR="0021007F" w:rsidRPr="003D04C6" w:rsidRDefault="0021007F" w:rsidP="00B37075"/>
        </w:tc>
        <w:tc>
          <w:tcPr>
            <w:tcW w:w="7371" w:type="dxa"/>
            <w:shd w:val="clear" w:color="auto" w:fill="auto"/>
          </w:tcPr>
          <w:p w14:paraId="1BE2FCAE" w14:textId="77777777" w:rsidR="0021007F" w:rsidRPr="003D04C6" w:rsidRDefault="0021007F" w:rsidP="00B37075">
            <w:pPr>
              <w:tabs>
                <w:tab w:val="left" w:pos="3436"/>
                <w:tab w:val="right" w:pos="7155"/>
              </w:tabs>
              <w:jc w:val="both"/>
            </w:pPr>
            <w:r w:rsidRPr="003D04C6">
              <w:t xml:space="preserve">Use the diagram to identify ONE organism that may have competed with </w:t>
            </w:r>
            <w:r w:rsidRPr="003D04C6">
              <w:rPr>
                <w:i/>
              </w:rPr>
              <w:t xml:space="preserve">Homo </w:t>
            </w:r>
            <w:proofErr w:type="spellStart"/>
            <w:r w:rsidRPr="003D04C6">
              <w:rPr>
                <w:i/>
              </w:rPr>
              <w:t>heidelbergensis</w:t>
            </w:r>
            <w:proofErr w:type="spellEnd"/>
            <w:r w:rsidRPr="003D04C6">
              <w:t xml:space="preserve"> for resources.</w:t>
            </w:r>
          </w:p>
          <w:p w14:paraId="6E045276" w14:textId="77777777" w:rsidR="0021007F" w:rsidRPr="003D04C6" w:rsidRDefault="0021007F" w:rsidP="00B37075">
            <w:pPr>
              <w:tabs>
                <w:tab w:val="left" w:pos="3436"/>
                <w:tab w:val="right" w:pos="7155"/>
              </w:tabs>
              <w:jc w:val="both"/>
            </w:pPr>
          </w:p>
          <w:p w14:paraId="36DC5C00" w14:textId="77777777" w:rsidR="0021007F" w:rsidRPr="003D04C6" w:rsidRDefault="0021007F" w:rsidP="00B37075">
            <w:pPr>
              <w:tabs>
                <w:tab w:val="left" w:pos="3436"/>
                <w:tab w:val="right" w:pos="7155"/>
              </w:tabs>
              <w:jc w:val="both"/>
            </w:pPr>
            <w:r w:rsidRPr="003D04C6">
              <w:t xml:space="preserve">Identify the common ancestor that gave rise to both </w:t>
            </w:r>
            <w:proofErr w:type="spellStart"/>
            <w:r w:rsidRPr="003D04C6">
              <w:rPr>
                <w:i/>
              </w:rPr>
              <w:t>Paranthropus</w:t>
            </w:r>
            <w:proofErr w:type="spellEnd"/>
            <w:r w:rsidRPr="003D04C6">
              <w:t xml:space="preserve"> and </w:t>
            </w:r>
            <w:r w:rsidRPr="003D04C6">
              <w:rPr>
                <w:i/>
              </w:rPr>
              <w:t>Homo</w:t>
            </w:r>
            <w:r w:rsidRPr="003D04C6">
              <w:t>.</w:t>
            </w:r>
          </w:p>
        </w:tc>
        <w:tc>
          <w:tcPr>
            <w:tcW w:w="236" w:type="dxa"/>
            <w:shd w:val="clear" w:color="auto" w:fill="auto"/>
          </w:tcPr>
          <w:p w14:paraId="3EC22B77" w14:textId="77777777" w:rsidR="0021007F" w:rsidRPr="003D04C6" w:rsidRDefault="0021007F" w:rsidP="00B37075"/>
        </w:tc>
        <w:tc>
          <w:tcPr>
            <w:tcW w:w="898" w:type="dxa"/>
            <w:shd w:val="clear" w:color="auto" w:fill="auto"/>
          </w:tcPr>
          <w:p w14:paraId="3A0A484D" w14:textId="77777777" w:rsidR="0021007F" w:rsidRPr="003D04C6" w:rsidRDefault="0021007F" w:rsidP="00B37075"/>
          <w:p w14:paraId="3784842B" w14:textId="77777777" w:rsidR="0021007F" w:rsidRPr="003D04C6" w:rsidRDefault="0021007F" w:rsidP="00B37075">
            <w:r w:rsidRPr="003D04C6">
              <w:t>(1)</w:t>
            </w:r>
          </w:p>
          <w:p w14:paraId="71CF496C" w14:textId="77777777" w:rsidR="0021007F" w:rsidRPr="003D04C6" w:rsidRDefault="0021007F" w:rsidP="00B37075"/>
          <w:p w14:paraId="3840B257" w14:textId="77777777" w:rsidR="0021007F" w:rsidRPr="003D04C6" w:rsidRDefault="0021007F" w:rsidP="00B37075"/>
          <w:p w14:paraId="05B833BF" w14:textId="1895F6EE" w:rsidR="0021007F" w:rsidRPr="003D04C6" w:rsidRDefault="0021007F" w:rsidP="00B37075">
            <w:r w:rsidRPr="003D04C6">
              <w:t>(1)</w:t>
            </w:r>
          </w:p>
        </w:tc>
      </w:tr>
    </w:tbl>
    <w:p w14:paraId="759E12AD" w14:textId="37E41532" w:rsidR="00771A59" w:rsidRPr="00B8466E" w:rsidRDefault="00771A59">
      <w:pPr>
        <w:rPr>
          <w:sz w:val="2"/>
          <w:szCs w:val="2"/>
        </w:rPr>
      </w:pPr>
      <w:r w:rsidRPr="003D04C6">
        <w:br w:type="page"/>
      </w:r>
    </w:p>
    <w:p w14:paraId="440E0152" w14:textId="77777777" w:rsidR="00771A59" w:rsidRPr="003D04C6" w:rsidRDefault="00771A59"/>
    <w:p w14:paraId="4C2ED5B6" w14:textId="77777777" w:rsidR="00771A59" w:rsidRPr="003D04C6" w:rsidRDefault="00771A59"/>
    <w:tbl>
      <w:tblPr>
        <w:tblW w:w="10598" w:type="dxa"/>
        <w:tblLook w:val="04A0" w:firstRow="1" w:lastRow="0" w:firstColumn="1" w:lastColumn="0" w:noHBand="0" w:noVBand="1"/>
      </w:tblPr>
      <w:tblGrid>
        <w:gridCol w:w="959"/>
        <w:gridCol w:w="1134"/>
        <w:gridCol w:w="567"/>
        <w:gridCol w:w="6804"/>
        <w:gridCol w:w="236"/>
        <w:gridCol w:w="898"/>
      </w:tblGrid>
      <w:tr w:rsidR="0021007F" w:rsidRPr="003D04C6" w14:paraId="0E35ECBD" w14:textId="77777777" w:rsidTr="00B37075">
        <w:tc>
          <w:tcPr>
            <w:tcW w:w="959" w:type="dxa"/>
            <w:shd w:val="clear" w:color="auto" w:fill="auto"/>
          </w:tcPr>
          <w:p w14:paraId="25757002" w14:textId="77777777" w:rsidR="0021007F" w:rsidRPr="003D04C6" w:rsidRDefault="0021007F" w:rsidP="00B37075"/>
        </w:tc>
        <w:tc>
          <w:tcPr>
            <w:tcW w:w="1134" w:type="dxa"/>
            <w:shd w:val="clear" w:color="auto" w:fill="auto"/>
          </w:tcPr>
          <w:p w14:paraId="2556C6AF" w14:textId="77777777" w:rsidR="0021007F" w:rsidRPr="003D04C6" w:rsidRDefault="0021007F" w:rsidP="00B37075">
            <w:r w:rsidRPr="003D04C6">
              <w:t>2.2.3</w:t>
            </w:r>
          </w:p>
        </w:tc>
        <w:tc>
          <w:tcPr>
            <w:tcW w:w="567" w:type="dxa"/>
            <w:shd w:val="clear" w:color="auto" w:fill="auto"/>
          </w:tcPr>
          <w:p w14:paraId="0D10E5C5" w14:textId="77777777" w:rsidR="0021007F" w:rsidRPr="003D04C6" w:rsidRDefault="0021007F" w:rsidP="00B37075">
            <w:r w:rsidRPr="003D04C6">
              <w:t>(a)</w:t>
            </w:r>
          </w:p>
          <w:p w14:paraId="5C4B60E6" w14:textId="77777777" w:rsidR="0021007F" w:rsidRPr="003D04C6" w:rsidRDefault="0021007F" w:rsidP="00B37075"/>
          <w:p w14:paraId="52D14972" w14:textId="77777777" w:rsidR="0021007F" w:rsidRPr="003D04C6" w:rsidRDefault="0021007F" w:rsidP="00B37075"/>
          <w:p w14:paraId="41FB77DA" w14:textId="77777777" w:rsidR="0021007F" w:rsidRPr="003D04C6" w:rsidRDefault="0021007F" w:rsidP="00B37075">
            <w:r w:rsidRPr="003D04C6">
              <w:t>(b)</w:t>
            </w:r>
          </w:p>
        </w:tc>
        <w:tc>
          <w:tcPr>
            <w:tcW w:w="6804" w:type="dxa"/>
            <w:shd w:val="clear" w:color="auto" w:fill="auto"/>
          </w:tcPr>
          <w:p w14:paraId="6731AD13" w14:textId="7B35514B" w:rsidR="0021007F" w:rsidRPr="003D04C6" w:rsidRDefault="0021007F" w:rsidP="00B37075">
            <w:pPr>
              <w:tabs>
                <w:tab w:val="right" w:pos="6588"/>
              </w:tabs>
              <w:jc w:val="both"/>
            </w:pPr>
            <w:r w:rsidRPr="003D04C6">
              <w:t xml:space="preserve">For what period of time did </w:t>
            </w:r>
            <w:r w:rsidRPr="003D04C6">
              <w:rPr>
                <w:i/>
              </w:rPr>
              <w:t>A</w:t>
            </w:r>
            <w:r w:rsidRPr="003D04C6">
              <w:t xml:space="preserve">. </w:t>
            </w:r>
            <w:proofErr w:type="spellStart"/>
            <w:r w:rsidRPr="003D04C6">
              <w:rPr>
                <w:i/>
              </w:rPr>
              <w:t>africanus</w:t>
            </w:r>
            <w:proofErr w:type="spellEnd"/>
            <w:r w:rsidRPr="003D04C6">
              <w:t xml:space="preserve"> exist on Earth? Show </w:t>
            </w:r>
            <w:r w:rsidR="003522C3">
              <w:t>all</w:t>
            </w:r>
            <w:r w:rsidRPr="003D04C6">
              <w:t xml:space="preserve"> working.</w:t>
            </w:r>
          </w:p>
          <w:p w14:paraId="77C9ABA8" w14:textId="77777777" w:rsidR="0021007F" w:rsidRPr="003D04C6" w:rsidRDefault="0021007F" w:rsidP="00B37075">
            <w:pPr>
              <w:tabs>
                <w:tab w:val="right" w:pos="6588"/>
              </w:tabs>
              <w:jc w:val="both"/>
            </w:pPr>
          </w:p>
          <w:p w14:paraId="0ECB529B" w14:textId="77777777" w:rsidR="0021007F" w:rsidRPr="003D04C6" w:rsidRDefault="0021007F" w:rsidP="00B37075">
            <w:pPr>
              <w:tabs>
                <w:tab w:val="right" w:pos="6588"/>
              </w:tabs>
              <w:jc w:val="both"/>
            </w:pPr>
            <w:r w:rsidRPr="003D04C6">
              <w:t xml:space="preserve">Name ONE piece of evidence that could be used to prove that </w:t>
            </w:r>
            <w:r w:rsidRPr="003D04C6">
              <w:rPr>
                <w:i/>
              </w:rPr>
              <w:t>A</w:t>
            </w:r>
            <w:r w:rsidRPr="003D04C6">
              <w:t xml:space="preserve">. </w:t>
            </w:r>
            <w:proofErr w:type="spellStart"/>
            <w:r w:rsidRPr="003D04C6">
              <w:rPr>
                <w:i/>
              </w:rPr>
              <w:t>africanus</w:t>
            </w:r>
            <w:proofErr w:type="spellEnd"/>
            <w:r w:rsidRPr="003D04C6">
              <w:t xml:space="preserve"> existed during the time period calculated in QUESTION 2.2.3(a).</w:t>
            </w:r>
          </w:p>
        </w:tc>
        <w:tc>
          <w:tcPr>
            <w:tcW w:w="236" w:type="dxa"/>
            <w:shd w:val="clear" w:color="auto" w:fill="auto"/>
          </w:tcPr>
          <w:p w14:paraId="292CC07A" w14:textId="77777777" w:rsidR="0021007F" w:rsidRPr="003D04C6" w:rsidRDefault="0021007F" w:rsidP="00B37075"/>
        </w:tc>
        <w:tc>
          <w:tcPr>
            <w:tcW w:w="898" w:type="dxa"/>
            <w:shd w:val="clear" w:color="auto" w:fill="auto"/>
          </w:tcPr>
          <w:p w14:paraId="34E0DCB1" w14:textId="77777777" w:rsidR="0021007F" w:rsidRPr="003D04C6" w:rsidRDefault="0021007F" w:rsidP="00B37075"/>
          <w:p w14:paraId="317F3A02" w14:textId="77777777" w:rsidR="0021007F" w:rsidRPr="003D04C6" w:rsidRDefault="0021007F" w:rsidP="00B37075">
            <w:r w:rsidRPr="003D04C6">
              <w:t>(3)</w:t>
            </w:r>
          </w:p>
          <w:p w14:paraId="78E1320B" w14:textId="77777777" w:rsidR="0021007F" w:rsidRPr="003D04C6" w:rsidRDefault="0021007F" w:rsidP="00B37075"/>
          <w:p w14:paraId="7249CF99" w14:textId="77777777" w:rsidR="0021007F" w:rsidRPr="003D04C6" w:rsidRDefault="0021007F" w:rsidP="00B37075"/>
          <w:p w14:paraId="14AE0750" w14:textId="77777777" w:rsidR="0021007F" w:rsidRPr="003D04C6" w:rsidRDefault="0021007F" w:rsidP="00B37075"/>
          <w:p w14:paraId="735B3CBC" w14:textId="77777777" w:rsidR="0021007F" w:rsidRPr="003D04C6" w:rsidRDefault="0021007F" w:rsidP="00B37075">
            <w:r w:rsidRPr="003D04C6">
              <w:t>(1)</w:t>
            </w:r>
          </w:p>
        </w:tc>
      </w:tr>
    </w:tbl>
    <w:p w14:paraId="45C7CC7A" w14:textId="77777777" w:rsidR="0021007F" w:rsidRPr="003D04C6" w:rsidRDefault="0021007F" w:rsidP="0021007F"/>
    <w:tbl>
      <w:tblPr>
        <w:tblW w:w="10598" w:type="dxa"/>
        <w:tblLook w:val="04A0" w:firstRow="1" w:lastRow="0" w:firstColumn="1" w:lastColumn="0" w:noHBand="0" w:noVBand="1"/>
      </w:tblPr>
      <w:tblGrid>
        <w:gridCol w:w="959"/>
        <w:gridCol w:w="1134"/>
        <w:gridCol w:w="567"/>
        <w:gridCol w:w="6804"/>
        <w:gridCol w:w="236"/>
        <w:gridCol w:w="15"/>
        <w:gridCol w:w="883"/>
      </w:tblGrid>
      <w:tr w:rsidR="0021007F" w:rsidRPr="003D04C6" w14:paraId="5458D0ED" w14:textId="77777777" w:rsidTr="00B37075">
        <w:tc>
          <w:tcPr>
            <w:tcW w:w="959" w:type="dxa"/>
            <w:shd w:val="clear" w:color="auto" w:fill="auto"/>
          </w:tcPr>
          <w:p w14:paraId="1CFC388B" w14:textId="77777777" w:rsidR="0021007F" w:rsidRPr="003D04C6" w:rsidRDefault="0021007F" w:rsidP="00B37075"/>
        </w:tc>
        <w:tc>
          <w:tcPr>
            <w:tcW w:w="1134" w:type="dxa"/>
            <w:shd w:val="clear" w:color="auto" w:fill="auto"/>
          </w:tcPr>
          <w:p w14:paraId="1311E645" w14:textId="77777777" w:rsidR="0021007F" w:rsidRPr="003D04C6" w:rsidRDefault="0021007F" w:rsidP="00B37075">
            <w:r w:rsidRPr="003D04C6">
              <w:t>2.2.4</w:t>
            </w:r>
          </w:p>
        </w:tc>
        <w:tc>
          <w:tcPr>
            <w:tcW w:w="567" w:type="dxa"/>
            <w:shd w:val="clear" w:color="auto" w:fill="auto"/>
          </w:tcPr>
          <w:p w14:paraId="30BB9A44" w14:textId="77777777" w:rsidR="0021007F" w:rsidRPr="003D04C6" w:rsidRDefault="0021007F" w:rsidP="00B37075">
            <w:r w:rsidRPr="003D04C6">
              <w:t>(a)</w:t>
            </w:r>
          </w:p>
          <w:p w14:paraId="2819FB32" w14:textId="77777777" w:rsidR="0021007F" w:rsidRPr="003D04C6" w:rsidRDefault="0021007F" w:rsidP="00B37075"/>
          <w:p w14:paraId="07C67480" w14:textId="77777777" w:rsidR="0021007F" w:rsidRPr="003D04C6" w:rsidRDefault="0021007F" w:rsidP="00B37075"/>
          <w:p w14:paraId="637002FA" w14:textId="77777777" w:rsidR="0021007F" w:rsidRPr="003D04C6" w:rsidRDefault="0021007F" w:rsidP="00B37075">
            <w:r w:rsidRPr="003D04C6">
              <w:t>(b)</w:t>
            </w:r>
          </w:p>
        </w:tc>
        <w:tc>
          <w:tcPr>
            <w:tcW w:w="6804" w:type="dxa"/>
            <w:shd w:val="clear" w:color="auto" w:fill="auto"/>
          </w:tcPr>
          <w:p w14:paraId="5B2F1EAA" w14:textId="77777777" w:rsidR="0021007F" w:rsidRPr="003D04C6" w:rsidRDefault="0021007F" w:rsidP="00B37075">
            <w:pPr>
              <w:tabs>
                <w:tab w:val="right" w:pos="6588"/>
              </w:tabs>
              <w:jc w:val="both"/>
            </w:pPr>
            <w:r w:rsidRPr="003D04C6">
              <w:t xml:space="preserve">Which organism, </w:t>
            </w:r>
            <w:r w:rsidRPr="003D04C6">
              <w:rPr>
                <w:i/>
              </w:rPr>
              <w:t>H</w:t>
            </w:r>
            <w:r w:rsidRPr="003D04C6">
              <w:t xml:space="preserve">. </w:t>
            </w:r>
            <w:proofErr w:type="spellStart"/>
            <w:r w:rsidRPr="003D04C6">
              <w:rPr>
                <w:i/>
              </w:rPr>
              <w:t>ergaster</w:t>
            </w:r>
            <w:proofErr w:type="spellEnd"/>
            <w:r w:rsidRPr="003D04C6">
              <w:t xml:space="preserve"> or </w:t>
            </w:r>
            <w:r w:rsidRPr="003D04C6">
              <w:rPr>
                <w:i/>
              </w:rPr>
              <w:t>H</w:t>
            </w:r>
            <w:r w:rsidRPr="003D04C6">
              <w:t xml:space="preserve">. </w:t>
            </w:r>
            <w:proofErr w:type="spellStart"/>
            <w:r w:rsidRPr="003D04C6">
              <w:rPr>
                <w:i/>
              </w:rPr>
              <w:t>neanderthalensis</w:t>
            </w:r>
            <w:proofErr w:type="spellEnd"/>
            <w:r w:rsidRPr="003D04C6">
              <w:t>, is more closely related to modern-day humans?</w:t>
            </w:r>
          </w:p>
          <w:p w14:paraId="39B84489" w14:textId="77777777" w:rsidR="0021007F" w:rsidRPr="003D04C6" w:rsidRDefault="0021007F" w:rsidP="00B37075">
            <w:pPr>
              <w:tabs>
                <w:tab w:val="right" w:pos="6588"/>
              </w:tabs>
              <w:jc w:val="both"/>
            </w:pPr>
          </w:p>
          <w:p w14:paraId="6D2A215F" w14:textId="46F5AABF" w:rsidR="0021007F" w:rsidRPr="003D04C6" w:rsidRDefault="0021007F" w:rsidP="003522C3">
            <w:pPr>
              <w:tabs>
                <w:tab w:val="right" w:pos="6588"/>
              </w:tabs>
              <w:jc w:val="both"/>
            </w:pPr>
            <w:r w:rsidRPr="003D04C6">
              <w:t xml:space="preserve">Explain your answer </w:t>
            </w:r>
            <w:r w:rsidR="0052472A" w:rsidRPr="003D04C6">
              <w:t>to</w:t>
            </w:r>
            <w:r w:rsidRPr="003D04C6">
              <w:t xml:space="preserve"> QUESTION 2.2.4(a) using information </w:t>
            </w:r>
            <w:r w:rsidR="003522C3">
              <w:t>in</w:t>
            </w:r>
            <w:r w:rsidRPr="003D04C6">
              <w:t xml:space="preserve"> the diagram.</w:t>
            </w:r>
          </w:p>
        </w:tc>
        <w:tc>
          <w:tcPr>
            <w:tcW w:w="236" w:type="dxa"/>
            <w:shd w:val="clear" w:color="auto" w:fill="auto"/>
          </w:tcPr>
          <w:p w14:paraId="044F1F0B" w14:textId="77777777" w:rsidR="0021007F" w:rsidRPr="003D04C6" w:rsidRDefault="0021007F" w:rsidP="00B37075"/>
        </w:tc>
        <w:tc>
          <w:tcPr>
            <w:tcW w:w="898" w:type="dxa"/>
            <w:gridSpan w:val="2"/>
            <w:shd w:val="clear" w:color="auto" w:fill="auto"/>
          </w:tcPr>
          <w:p w14:paraId="6A66A144" w14:textId="77777777" w:rsidR="0021007F" w:rsidRPr="003D04C6" w:rsidRDefault="0021007F" w:rsidP="00B37075"/>
          <w:p w14:paraId="7E459759" w14:textId="77777777" w:rsidR="0021007F" w:rsidRPr="003D04C6" w:rsidRDefault="0021007F" w:rsidP="00B37075">
            <w:r w:rsidRPr="003D04C6">
              <w:t>(1)</w:t>
            </w:r>
          </w:p>
          <w:p w14:paraId="4ECC35E1" w14:textId="77777777" w:rsidR="0021007F" w:rsidRPr="003D04C6" w:rsidRDefault="0021007F" w:rsidP="00B37075"/>
          <w:p w14:paraId="0B3BDF05" w14:textId="77777777" w:rsidR="0021007F" w:rsidRPr="003D04C6" w:rsidRDefault="0021007F" w:rsidP="00B37075"/>
          <w:p w14:paraId="12E773F9" w14:textId="77777777" w:rsidR="0021007F" w:rsidRPr="003D04C6" w:rsidRDefault="0021007F" w:rsidP="00B37075">
            <w:r w:rsidRPr="003D04C6">
              <w:t>(2)</w:t>
            </w:r>
          </w:p>
        </w:tc>
      </w:tr>
      <w:tr w:rsidR="0021007F" w:rsidRPr="003D04C6" w14:paraId="5444AAAC" w14:textId="77777777" w:rsidTr="00B37075">
        <w:tc>
          <w:tcPr>
            <w:tcW w:w="959" w:type="dxa"/>
            <w:shd w:val="clear" w:color="auto" w:fill="auto"/>
          </w:tcPr>
          <w:p w14:paraId="6E53FA26" w14:textId="77777777" w:rsidR="0021007F" w:rsidRPr="003D04C6" w:rsidRDefault="0021007F" w:rsidP="00B37075"/>
        </w:tc>
        <w:tc>
          <w:tcPr>
            <w:tcW w:w="8505" w:type="dxa"/>
            <w:gridSpan w:val="3"/>
            <w:shd w:val="clear" w:color="auto" w:fill="auto"/>
          </w:tcPr>
          <w:p w14:paraId="26B06CC8" w14:textId="77777777" w:rsidR="0021007F" w:rsidRPr="003D04C6" w:rsidRDefault="0021007F" w:rsidP="00B37075">
            <w:pPr>
              <w:tabs>
                <w:tab w:val="right" w:pos="8289"/>
              </w:tabs>
              <w:jc w:val="both"/>
            </w:pPr>
          </w:p>
        </w:tc>
        <w:tc>
          <w:tcPr>
            <w:tcW w:w="251" w:type="dxa"/>
            <w:gridSpan w:val="2"/>
            <w:shd w:val="clear" w:color="auto" w:fill="auto"/>
          </w:tcPr>
          <w:p w14:paraId="5949FA90" w14:textId="77777777" w:rsidR="0021007F" w:rsidRPr="003D04C6" w:rsidRDefault="0021007F" w:rsidP="00B37075"/>
        </w:tc>
        <w:tc>
          <w:tcPr>
            <w:tcW w:w="883" w:type="dxa"/>
            <w:shd w:val="clear" w:color="auto" w:fill="auto"/>
          </w:tcPr>
          <w:p w14:paraId="061E5237" w14:textId="77777777" w:rsidR="0021007F" w:rsidRPr="003D04C6" w:rsidRDefault="0021007F" w:rsidP="00B37075">
            <w:pPr>
              <w:rPr>
                <w:b/>
              </w:rPr>
            </w:pPr>
            <w:r w:rsidRPr="003D04C6">
              <w:rPr>
                <w:b/>
              </w:rPr>
              <w:t>(9)</w:t>
            </w:r>
          </w:p>
        </w:tc>
      </w:tr>
    </w:tbl>
    <w:p w14:paraId="6E0C2213" w14:textId="77777777" w:rsidR="00CA0212" w:rsidRPr="003D04C6" w:rsidRDefault="00CA0212" w:rsidP="00CA0212"/>
    <w:tbl>
      <w:tblPr>
        <w:tblW w:w="10598" w:type="dxa"/>
        <w:tblLook w:val="01E0" w:firstRow="1" w:lastRow="1" w:firstColumn="1" w:lastColumn="1" w:noHBand="0" w:noVBand="0"/>
      </w:tblPr>
      <w:tblGrid>
        <w:gridCol w:w="958"/>
        <w:gridCol w:w="8503"/>
        <w:gridCol w:w="254"/>
        <w:gridCol w:w="883"/>
      </w:tblGrid>
      <w:tr w:rsidR="00CA0212" w:rsidRPr="003D04C6" w14:paraId="7C7B1DD1" w14:textId="77777777" w:rsidTr="00232D73">
        <w:tc>
          <w:tcPr>
            <w:tcW w:w="958" w:type="dxa"/>
          </w:tcPr>
          <w:p w14:paraId="628436C6" w14:textId="77777777" w:rsidR="00CA0212" w:rsidRPr="003D04C6" w:rsidRDefault="00CA0212" w:rsidP="00232D73">
            <w:r w:rsidRPr="003D04C6">
              <w:t>2.3</w:t>
            </w:r>
          </w:p>
        </w:tc>
        <w:tc>
          <w:tcPr>
            <w:tcW w:w="8503" w:type="dxa"/>
          </w:tcPr>
          <w:p w14:paraId="05363E26" w14:textId="77777777" w:rsidR="00CA0212" w:rsidRPr="003D04C6" w:rsidRDefault="00CA0212" w:rsidP="00232D73">
            <w:pPr>
              <w:pStyle w:val="Header"/>
              <w:tabs>
                <w:tab w:val="clear" w:pos="4153"/>
                <w:tab w:val="clear" w:pos="8306"/>
                <w:tab w:val="center" w:pos="8113"/>
              </w:tabs>
              <w:jc w:val="both"/>
            </w:pPr>
            <w:r w:rsidRPr="003D04C6">
              <w:t>The diagram below shows the result of abnormal meiosis, starting with a cell showing chromosome pair 21.</w:t>
            </w:r>
          </w:p>
        </w:tc>
        <w:tc>
          <w:tcPr>
            <w:tcW w:w="254" w:type="dxa"/>
          </w:tcPr>
          <w:p w14:paraId="0CFAE0B8" w14:textId="77777777" w:rsidR="00CA0212" w:rsidRPr="003D04C6" w:rsidRDefault="00CA0212" w:rsidP="00232D73"/>
        </w:tc>
        <w:tc>
          <w:tcPr>
            <w:tcW w:w="883" w:type="dxa"/>
          </w:tcPr>
          <w:p w14:paraId="0F8BAD11" w14:textId="77777777" w:rsidR="00CA0212" w:rsidRPr="003D04C6" w:rsidRDefault="00CA0212" w:rsidP="00232D73"/>
        </w:tc>
      </w:tr>
    </w:tbl>
    <w:p w14:paraId="1A33E76B" w14:textId="77777777" w:rsidR="00CA0212" w:rsidRPr="003D04C6" w:rsidRDefault="00CA0212" w:rsidP="00CA0212">
      <w:pPr>
        <w:pStyle w:val="Header"/>
        <w:tabs>
          <w:tab w:val="clear" w:pos="4153"/>
          <w:tab w:val="clear" w:pos="8306"/>
        </w:tabs>
        <w:rPr>
          <w:sz w:val="22"/>
          <w:szCs w:val="22"/>
        </w:rPr>
      </w:pPr>
    </w:p>
    <w:p w14:paraId="510179FD" w14:textId="2D4CA40B" w:rsidR="00CA0212" w:rsidRPr="003D04C6" w:rsidRDefault="00351056" w:rsidP="00351056">
      <w:pPr>
        <w:pStyle w:val="Header"/>
        <w:tabs>
          <w:tab w:val="clear" w:pos="4153"/>
          <w:tab w:val="clear" w:pos="8306"/>
        </w:tabs>
        <w:jc w:val="center"/>
      </w:pPr>
      <w:r w:rsidRPr="00B82E45">
        <w:rPr>
          <w:noProof/>
          <w:lang w:val="en-ZA" w:eastAsia="en-ZA"/>
        </w:rPr>
        <mc:AlternateContent>
          <mc:Choice Requires="wpg">
            <w:drawing>
              <wp:inline distT="0" distB="0" distL="0" distR="0" wp14:anchorId="32F84484" wp14:editId="796959C3">
                <wp:extent cx="4689475" cy="2129790"/>
                <wp:effectExtent l="0" t="0" r="15875" b="2286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129790"/>
                          <a:chOff x="3028" y="2092"/>
                          <a:chExt cx="7385" cy="3354"/>
                        </a:xfrm>
                      </wpg:grpSpPr>
                      <pic:pic xmlns:pic="http://schemas.openxmlformats.org/drawingml/2006/picture">
                        <pic:nvPicPr>
                          <pic:cNvPr id="139"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40" y="2169"/>
                            <a:ext cx="5689"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50"/>
                        <wps:cNvSpPr>
                          <a:spLocks noChangeArrowheads="1"/>
                        </wps:cNvSpPr>
                        <wps:spPr bwMode="auto">
                          <a:xfrm>
                            <a:off x="3028" y="2092"/>
                            <a:ext cx="7385" cy="3354"/>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s:wsp>
                        <wps:cNvPr id="141" name="AutoShape 51"/>
                        <wps:cNvCnPr>
                          <a:cxnSpLocks noChangeShapeType="1"/>
                        </wps:cNvCnPr>
                        <wps:spPr bwMode="auto">
                          <a:xfrm flipV="1">
                            <a:off x="6311" y="4185"/>
                            <a:ext cx="653" cy="20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42" name="AutoShape 52"/>
                        <wps:cNvCnPr>
                          <a:cxnSpLocks noChangeShapeType="1"/>
                        </wps:cNvCnPr>
                        <wps:spPr bwMode="auto">
                          <a:xfrm>
                            <a:off x="6311" y="4600"/>
                            <a:ext cx="653" cy="19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43" name="Text Box 53"/>
                        <wps:cNvSpPr txBox="1">
                          <a:spLocks noChangeArrowheads="1"/>
                        </wps:cNvSpPr>
                        <wps:spPr bwMode="auto">
                          <a:xfrm>
                            <a:off x="8524" y="2514"/>
                            <a:ext cx="1339"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1519C" w14:textId="77777777" w:rsidR="00EB6DA3" w:rsidRDefault="00EB6DA3" w:rsidP="00351056">
                              <w:r>
                                <w:t>Sperm R</w:t>
                              </w:r>
                            </w:p>
                          </w:txbxContent>
                        </wps:txbx>
                        <wps:bodyPr rot="0" vert="horz" wrap="square" lIns="91440" tIns="45720" rIns="91440" bIns="45720" anchor="t" anchorCtr="0" upright="1">
                          <a:noAutofit/>
                        </wps:bodyPr>
                      </wps:wsp>
                      <wps:wsp>
                        <wps:cNvPr id="144" name="Text Box 54"/>
                        <wps:cNvSpPr txBox="1">
                          <a:spLocks noChangeArrowheads="1"/>
                        </wps:cNvSpPr>
                        <wps:spPr bwMode="auto">
                          <a:xfrm>
                            <a:off x="8524" y="3213"/>
                            <a:ext cx="1339"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4B8C0" w14:textId="77777777" w:rsidR="00EB6DA3" w:rsidRDefault="00EB6DA3" w:rsidP="00351056">
                              <w:r>
                                <w:t>Sperm S</w:t>
                              </w:r>
                            </w:p>
                          </w:txbxContent>
                        </wps:txbx>
                        <wps:bodyPr rot="0" vert="horz" wrap="square" lIns="91440" tIns="45720" rIns="91440" bIns="45720" anchor="t" anchorCtr="0" upright="1">
                          <a:noAutofit/>
                        </wps:bodyPr>
                      </wps:wsp>
                      <wps:wsp>
                        <wps:cNvPr id="145" name="Text Box 55"/>
                        <wps:cNvSpPr txBox="1">
                          <a:spLocks noChangeArrowheads="1"/>
                        </wps:cNvSpPr>
                        <wps:spPr bwMode="auto">
                          <a:xfrm>
                            <a:off x="8510" y="3935"/>
                            <a:ext cx="1276"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04085" w14:textId="77777777" w:rsidR="00EB6DA3" w:rsidRDefault="00EB6DA3" w:rsidP="00351056">
                              <w:r>
                                <w:t>Sperm T</w:t>
                              </w:r>
                            </w:p>
                          </w:txbxContent>
                        </wps:txbx>
                        <wps:bodyPr rot="0" vert="horz" wrap="square" lIns="91440" tIns="45720" rIns="91440" bIns="45720" anchor="t" anchorCtr="0" upright="1">
                          <a:noAutofit/>
                        </wps:bodyPr>
                      </wps:wsp>
                      <wps:wsp>
                        <wps:cNvPr id="146" name="Text Box 56"/>
                        <wps:cNvSpPr txBox="1">
                          <a:spLocks noChangeArrowheads="1"/>
                        </wps:cNvSpPr>
                        <wps:spPr bwMode="auto">
                          <a:xfrm>
                            <a:off x="8482" y="4658"/>
                            <a:ext cx="1339"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B7EC94" w14:textId="77777777" w:rsidR="00EB6DA3" w:rsidRDefault="00EB6DA3" w:rsidP="00351056">
                              <w:r>
                                <w:t>Sperm U</w:t>
                              </w:r>
                            </w:p>
                          </w:txbxContent>
                        </wps:txbx>
                        <wps:bodyPr rot="0" vert="horz" wrap="square" lIns="91440" tIns="45720" rIns="91440" bIns="45720" anchor="t" anchorCtr="0" upright="1">
                          <a:noAutofit/>
                        </wps:bodyPr>
                      </wps:wsp>
                      <wps:wsp>
                        <wps:cNvPr id="147" name="AutoShape 57"/>
                        <wps:cNvCnPr>
                          <a:cxnSpLocks noChangeShapeType="1"/>
                        </wps:cNvCnPr>
                        <wps:spPr bwMode="auto">
                          <a:xfrm flipV="1">
                            <a:off x="4467" y="3524"/>
                            <a:ext cx="649" cy="2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48" name="AutoShape 58"/>
                        <wps:cNvCnPr>
                          <a:cxnSpLocks noChangeShapeType="1"/>
                        </wps:cNvCnPr>
                        <wps:spPr bwMode="auto">
                          <a:xfrm>
                            <a:off x="4493" y="4120"/>
                            <a:ext cx="624" cy="26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49" name="AutoShape 59"/>
                        <wps:cNvCnPr>
                          <a:cxnSpLocks noChangeShapeType="1"/>
                        </wps:cNvCnPr>
                        <wps:spPr bwMode="auto">
                          <a:xfrm flipV="1">
                            <a:off x="6143" y="2791"/>
                            <a:ext cx="851" cy="3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s:wsp>
                        <wps:cNvPr id="150" name="AutoShape 60"/>
                        <wps:cNvCnPr>
                          <a:cxnSpLocks noChangeShapeType="1"/>
                        </wps:cNvCnPr>
                        <wps:spPr bwMode="auto">
                          <a:xfrm>
                            <a:off x="6311" y="3310"/>
                            <a:ext cx="683" cy="8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wps:wsp>
                    </wpg:wgp>
                  </a:graphicData>
                </a:graphic>
              </wp:inline>
            </w:drawing>
          </mc:Choice>
          <mc:Fallback>
            <w:pict>
              <v:group id="Group 138" o:spid="_x0000_s1070" style="width:369.25pt;height:167.7pt;mso-position-horizontal-relative:char;mso-position-vertical-relative:line" coordorigin="3028,2092" coordsize="7385,3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">
                <v:shape id="Picture 49" o:spid="_x0000_s1071" type="#_x0000_t75" style="position:absolute;left:3140;top:2169;width:5689;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IYTDAAAA3AAAAA8AAABkcnMvZG93bnJldi54bWxET9tqwkAQfRf6D8sUfGs2VZAYs5HSC+hD&#10;i0Y/YMiO2djsbMhuNf59t1DwbQ7nOsV6tJ240OBbxwqekxQEce10y42C4+HjKQPhA7LGzjEpuJGH&#10;dfkwKTDX7sp7ulShETGEfY4KTAh9LqWvDVn0ieuJI3dyg8UQ4dBIPeA1httOztJ0IS22HBsM9vRq&#10;qP6ufqyCbN68fd3MYUfn98/Zpgq4PWYLpaaP48sKRKAx3MX/7o2O8+dL+HsmXi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UhhMMAAADcAAAADwAAAAAAAAAAAAAAAACf&#10;AgAAZHJzL2Rvd25yZXYueG1sUEsFBgAAAAAEAAQA9wAAAI8DAAAAAA==&#10;">
                  <v:imagedata r:id="rId21" o:title=""/>
                </v:shape>
                <v:rect id="Rectangle 50" o:spid="_x0000_s1072" style="position:absolute;left:3028;top:2092;width:7385;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AccA&#10;AADcAAAADwAAAGRycy9kb3ducmV2LnhtbESPQUvDQBCF70L/wzIFb3ZTsVXSbktbEAQRaZVAb0N2&#10;TGKzs2F3bZJ/7xwEbzO8N+99s94OrlVXCrHxbGA+y0ARl942XBn4/Hi+ewIVE7LF1jMZGCnCdjO5&#10;WWNufc9Hup5SpSSEY44G6pS6XOtY1uQwznxHLNqXDw6TrKHSNmAv4a7V91m21A4bloYaOzrUVF5O&#10;P87AMpvr4u29KF73izF8j4dF/3g5G3M7HXYrUImG9G/+u36xgv8g+PKMT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u2gHHAAAA3AAAAA8AAAAAAAAAAAAAAAAAmAIAAGRy&#10;cy9kb3ducmV2LnhtbFBLBQYAAAAABAAEAPUAAACMAwAAAAA=&#10;" filled="f" strokeweight="1.5pt">
                  <v:shadow offset="4pt"/>
                </v:rect>
                <v:shape id="AutoShape 51" o:spid="_x0000_s1073" type="#_x0000_t32" style="position:absolute;left:6311;top:4185;width:653;height:2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3XBcQAAADcAAAADwAAAGRycy9kb3ducmV2LnhtbERPS2vCQBC+F/wPyxR6Ed1YSoypq4hi&#10;W7yIL3odstNsMDsbs1tN/323IPQ2H99zpvPO1uJKra8cKxgNExDEhdMVlwqOh/UgA+EDssbaMSn4&#10;IQ/zWe9hirl2N97RdR9KEUPY56jAhNDkUvrCkEU/dA1x5L5cazFE2JZSt3iL4baWz0mSSosVxwaD&#10;DS0NFef9t1VwukxW64TTldm+vfc31Wd2TseZUk+P3eIVRKAu/Ivv7g8d57+M4O+ZeIG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dcFxAAAANwAAAAPAAAAAAAAAAAA&#10;AAAAAKECAABkcnMvZG93bnJldi54bWxQSwUGAAAAAAQABAD5AAAAkgMAAAAA&#10;">
                  <v:stroke endarrow="block"/>
                  <v:shadow offset="4pt"/>
                </v:shape>
                <v:shape id="AutoShape 52" o:spid="_x0000_s1074" type="#_x0000_t32" style="position:absolute;left:6311;top:4600;width:653;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Ue8EAAADcAAAADwAAAGRycy9kb3ducmV2LnhtbERP22rCQBB9L/gPywh9qxsvLSG6SpAK&#10;LfYl1g8YsmMSzM6G7FTj33cFwbc5nOusNoNr1YX60Hg2MJ0koIhLbxuuDBx/d28pqCDIFlvPZOBG&#10;ATbr0csKM+uvXNDlIJWKIRwyNFCLdJnWoazJYZj4jjhyJ987lAj7StserzHctXqWJB/aYcOxocaO&#10;tjWV58OfM7AvnOx/8mBDfnuffwqn30WaGvM6HvIlKKFBnuKH+8vG+YsZ3J+JF+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ZR7wQAAANwAAAAPAAAAAAAAAAAAAAAA&#10;AKECAABkcnMvZG93bnJldi54bWxQSwUGAAAAAAQABAD5AAAAjwMAAAAA&#10;">
                  <v:stroke endarrow="block"/>
                  <v:shadow offset="4pt"/>
                </v:shape>
                <v:shape id="Text Box 53" o:spid="_x0000_s1075" type="#_x0000_t202" style="position:absolute;left:8524;top:2514;width:133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4931519C" w14:textId="77777777" w:rsidR="00EB6DA3" w:rsidRDefault="00EB6DA3" w:rsidP="00351056">
                        <w:r>
                          <w:t>Sperm R</w:t>
                        </w:r>
                      </w:p>
                    </w:txbxContent>
                  </v:textbox>
                </v:shape>
                <v:shape id="Text Box 54" o:spid="_x0000_s1076" type="#_x0000_t202" style="position:absolute;left:8524;top:3213;width:133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0414B8C0" w14:textId="77777777" w:rsidR="00EB6DA3" w:rsidRDefault="00EB6DA3" w:rsidP="00351056">
                        <w:r>
                          <w:t>Sperm S</w:t>
                        </w:r>
                      </w:p>
                    </w:txbxContent>
                  </v:textbox>
                </v:shape>
                <v:shape id="Text Box 55" o:spid="_x0000_s1077" type="#_x0000_t202" style="position:absolute;left:8510;top:3935;width:127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2A004085" w14:textId="77777777" w:rsidR="00EB6DA3" w:rsidRDefault="00EB6DA3" w:rsidP="00351056">
                        <w:r>
                          <w:t>Sperm T</w:t>
                        </w:r>
                      </w:p>
                    </w:txbxContent>
                  </v:textbox>
                </v:shape>
                <v:shape id="Text Box 56" o:spid="_x0000_s1078" type="#_x0000_t202" style="position:absolute;left:8482;top:4658;width:133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66B7EC94" w14:textId="77777777" w:rsidR="00EB6DA3" w:rsidRDefault="00EB6DA3" w:rsidP="00351056">
                        <w:r>
                          <w:t>Sperm U</w:t>
                        </w:r>
                      </w:p>
                    </w:txbxContent>
                  </v:textbox>
                </v:shape>
                <v:shape id="AutoShape 57" o:spid="_x0000_s1079" type="#_x0000_t32" style="position:absolute;left:4467;top:3524;width:649;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sQAAADcAAAADwAAAGRycy9kb3ducmV2LnhtbERPTWvCQBC9F/oflhG8lLqpSEyjq5SK&#10;tngpVYvXITtmg9nZmF01/feuUOhtHu9zpvPO1uJCra8cK3gZJCCIC6crLhXstsvnDIQPyBprx6Tg&#10;lzzMZ48PU8y1u/I3XTahFDGEfY4KTAhNLqUvDFn0A9cQR+7gWoshwraUusVrDLe1HCZJKi1WHBsM&#10;NvRuqDhuzlbBz+l1sUw4XZiv1cfTutpnx3ScKdXvdW8TEIG68C/+c3/qOH80hvs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rqxAAAANwAAAAPAAAAAAAAAAAA&#10;AAAAAKECAABkcnMvZG93bnJldi54bWxQSwUGAAAAAAQABAD5AAAAkgMAAAAA&#10;">
                  <v:stroke endarrow="block"/>
                  <v:shadow offset="4pt"/>
                </v:shape>
                <v:shape id="AutoShape 58" o:spid="_x0000_s1080" type="#_x0000_t32" style="position:absolute;left:4493;top:4120;width:624;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jkcQAAADcAAAADwAAAGRycy9kb3ducmV2LnhtbESPwWrDQAxE74X+w6JCbs26SVOMm00w&#10;pYWW5OK0HyC8qm3q1Rqvkjh/Xx0CuUnMaOZpvZ1Cb040pi6yg6d5Boa4jr7jxsHP98djDiYJssc+&#10;Mjm4UILt5v5ujYWPZ67odJDGaAinAh20IkNhbapbCpjmcSBW7TeOAUXXsbF+xLOGh94usuzFBuxY&#10;G1oc6K2l+u9wDA52VZDdvkw+lZfV8l04/6ry3LnZw1S+ghGa5Ga+Xn96xX9WWn1GJ7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aORxAAAANwAAAAPAAAAAAAAAAAA&#10;AAAAAKECAABkcnMvZG93bnJldi54bWxQSwUGAAAAAAQABAD5AAAAkgMAAAAA&#10;">
                  <v:stroke endarrow="block"/>
                  <v:shadow offset="4pt"/>
                </v:shape>
                <v:shape id="AutoShape 59" o:spid="_x0000_s1081" type="#_x0000_t32" style="position:absolute;left:6143;top:2791;width:851;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bA8QAAADcAAAADwAAAGRycy9kb3ducmV2LnhtbERPS2vCQBC+F/wPywi9FN1YShpTV5GK&#10;rXgpvvA6ZKfZYHY2zW41/ntXKPQ2H99zJrPO1uJMra8cKxgNExDEhdMVlwr2u+UgA+EDssbaMSm4&#10;kofZtPcwwVy7C2/ovA2liCHsc1RgQmhyKX1hyKIfuoY4ct+utRgibEupW7zEcFvL5yRJpcWKY4PB&#10;ht4NFaftr1Vw+BkvlgmnC/P18fm0ro7ZKX3NlHrsd/M3EIG68C/+c690nP8yhvsz8QI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9sDxAAAANwAAAAPAAAAAAAAAAAA&#10;AAAAAKECAABkcnMvZG93bnJldi54bWxQSwUGAAAAAAQABAD5AAAAkgMAAAAA&#10;">
                  <v:stroke endarrow="block"/>
                  <v:shadow offset="4pt"/>
                </v:shape>
                <v:shape id="AutoShape 60" o:spid="_x0000_s1082" type="#_x0000_t32" style="position:absolute;left:6311;top:3310;width:683;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5SsMAAADcAAAADwAAAGRycy9kb3ducmV2LnhtbESPwWrDQAxE74H+w6JCbsm6DSnGzSaY&#10;0kJLenGSDxBe1Tb1ao1XTZy/rw6B3CRmNPO02U2hN2caUxfZwdMyA0NcR99x4+B0/FjkYJIge+wj&#10;k4MrJdhtH2YbLHy8cEXngzRGQzgV6KAVGQprU91SwLSMA7FqP3EMKLqOjfUjXjQ89PY5y15swI61&#10;ocWB3lqqfw9/wcG+CrL/LpNP5XW9ehfOv6o8d27+OJWvYIQmuZtv159e8deKr8/oBHb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mOUrDAAAA3AAAAA8AAAAAAAAAAAAA&#10;AAAAoQIAAGRycy9kb3ducmV2LnhtbFBLBQYAAAAABAAEAPkAAACRAwAAAAA=&#10;">
                  <v:stroke endarrow="block"/>
                  <v:shadow offset="4pt"/>
                </v:shape>
                <w10:anchorlock/>
              </v:group>
            </w:pict>
          </mc:Fallback>
        </mc:AlternateContent>
      </w:r>
    </w:p>
    <w:p w14:paraId="40B1CB1B" w14:textId="77777777" w:rsidR="00CA0212" w:rsidRPr="00351056" w:rsidRDefault="00CA0212" w:rsidP="00CA0212">
      <w:pPr>
        <w:pStyle w:val="Header"/>
        <w:tabs>
          <w:tab w:val="clear" w:pos="4153"/>
          <w:tab w:val="clear" w:pos="8306"/>
        </w:tabs>
        <w:rPr>
          <w:szCs w:val="36"/>
        </w:rPr>
      </w:pPr>
    </w:p>
    <w:tbl>
      <w:tblPr>
        <w:tblW w:w="10598" w:type="dxa"/>
        <w:tblLook w:val="04A0" w:firstRow="1" w:lastRow="0" w:firstColumn="1" w:lastColumn="0" w:noHBand="0" w:noVBand="1"/>
      </w:tblPr>
      <w:tblGrid>
        <w:gridCol w:w="941"/>
        <w:gridCol w:w="1152"/>
        <w:gridCol w:w="7377"/>
        <w:gridCol w:w="236"/>
        <w:gridCol w:w="892"/>
      </w:tblGrid>
      <w:tr w:rsidR="00CA0212" w:rsidRPr="003D04C6" w14:paraId="5EFF0455" w14:textId="77777777" w:rsidTr="00CA0212">
        <w:trPr>
          <w:trHeight w:val="2228"/>
        </w:trPr>
        <w:tc>
          <w:tcPr>
            <w:tcW w:w="941" w:type="dxa"/>
          </w:tcPr>
          <w:p w14:paraId="7FC9AFBC" w14:textId="77777777" w:rsidR="00CA0212" w:rsidRPr="003D04C6" w:rsidRDefault="00CA0212" w:rsidP="00232D73"/>
          <w:p w14:paraId="7767B2D5" w14:textId="77777777" w:rsidR="00CA0212" w:rsidRPr="003D04C6" w:rsidRDefault="00CA0212" w:rsidP="00232D73"/>
          <w:p w14:paraId="60449907" w14:textId="77777777" w:rsidR="00CA0212" w:rsidRPr="003D04C6" w:rsidRDefault="00CA0212" w:rsidP="00232D73"/>
          <w:p w14:paraId="42AF80ED" w14:textId="77777777" w:rsidR="00CA0212" w:rsidRPr="003D04C6" w:rsidRDefault="00CA0212" w:rsidP="00232D73"/>
          <w:p w14:paraId="61F1E6B4" w14:textId="77777777" w:rsidR="00CA0212" w:rsidRPr="003D04C6" w:rsidRDefault="00CA0212" w:rsidP="00232D73"/>
          <w:p w14:paraId="182C62BB" w14:textId="77777777" w:rsidR="00CA0212" w:rsidRPr="003D04C6" w:rsidRDefault="00CA0212" w:rsidP="00232D73"/>
          <w:p w14:paraId="79D46384" w14:textId="77777777" w:rsidR="00CA0212" w:rsidRPr="003D04C6" w:rsidRDefault="00CA0212" w:rsidP="00232D73"/>
          <w:p w14:paraId="63FAB902" w14:textId="77777777" w:rsidR="00CA0212" w:rsidRPr="003D04C6" w:rsidRDefault="00CA0212" w:rsidP="00232D73"/>
        </w:tc>
        <w:tc>
          <w:tcPr>
            <w:tcW w:w="1152" w:type="dxa"/>
          </w:tcPr>
          <w:p w14:paraId="24987DE2" w14:textId="77777777" w:rsidR="00CA0212" w:rsidRPr="003D04C6" w:rsidRDefault="00CA0212" w:rsidP="00232D73">
            <w:r w:rsidRPr="003D04C6">
              <w:t>2.3.1</w:t>
            </w:r>
          </w:p>
          <w:p w14:paraId="0922201F" w14:textId="77777777" w:rsidR="00CA0212" w:rsidRPr="003D04C6" w:rsidRDefault="00CA0212" w:rsidP="00232D73"/>
          <w:p w14:paraId="7D36F0A4" w14:textId="77777777" w:rsidR="00CA0212" w:rsidRPr="003D04C6" w:rsidRDefault="00CA0212" w:rsidP="00232D73"/>
          <w:p w14:paraId="3FBACA4D" w14:textId="77777777" w:rsidR="00CA0212" w:rsidRPr="003D04C6" w:rsidRDefault="00CA0212" w:rsidP="00232D73">
            <w:r w:rsidRPr="003D04C6">
              <w:t>2.3.2</w:t>
            </w:r>
          </w:p>
          <w:p w14:paraId="7BEFB613" w14:textId="77777777" w:rsidR="00CA0212" w:rsidRPr="003D04C6" w:rsidRDefault="00CA0212" w:rsidP="00232D73"/>
          <w:p w14:paraId="3628E965" w14:textId="77777777" w:rsidR="00CA0212" w:rsidRPr="003D04C6" w:rsidRDefault="00CA0212" w:rsidP="00232D73"/>
          <w:p w14:paraId="5A8E9025" w14:textId="77777777" w:rsidR="00CA0212" w:rsidRPr="003D04C6" w:rsidRDefault="00CA0212" w:rsidP="00232D73">
            <w:r w:rsidRPr="003D04C6">
              <w:t>2.3.3</w:t>
            </w:r>
          </w:p>
          <w:p w14:paraId="2A3CCE15" w14:textId="77777777" w:rsidR="00CA0212" w:rsidRPr="003D04C6" w:rsidRDefault="00CA0212" w:rsidP="00232D73"/>
          <w:p w14:paraId="326DBA4C" w14:textId="77777777" w:rsidR="00CA0212" w:rsidRPr="003D04C6" w:rsidRDefault="00CA0212" w:rsidP="00232D73"/>
          <w:p w14:paraId="79BAD205" w14:textId="77777777" w:rsidR="00CA0212" w:rsidRPr="003D04C6" w:rsidRDefault="00CA0212" w:rsidP="00232D73">
            <w:r w:rsidRPr="003D04C6">
              <w:t>2.3.4</w:t>
            </w:r>
          </w:p>
          <w:p w14:paraId="0F17F438" w14:textId="77777777" w:rsidR="00CA0212" w:rsidRPr="003D04C6" w:rsidRDefault="00CA0212" w:rsidP="00232D73"/>
          <w:p w14:paraId="2500B920" w14:textId="77777777" w:rsidR="00CA0212" w:rsidRPr="003D04C6" w:rsidRDefault="00CA0212" w:rsidP="00232D73"/>
        </w:tc>
        <w:tc>
          <w:tcPr>
            <w:tcW w:w="7377" w:type="dxa"/>
          </w:tcPr>
          <w:p w14:paraId="27CABD9E" w14:textId="6858C059" w:rsidR="00CA0212" w:rsidRPr="003D04C6" w:rsidRDefault="00CA0212" w:rsidP="00CA0212">
            <w:pPr>
              <w:autoSpaceDE w:val="0"/>
              <w:autoSpaceDN w:val="0"/>
              <w:adjustRightInd w:val="0"/>
              <w:jc w:val="both"/>
              <w:rPr>
                <w:color w:val="000000"/>
              </w:rPr>
            </w:pPr>
            <w:r w:rsidRPr="003D04C6">
              <w:rPr>
                <w:color w:val="000000"/>
              </w:rPr>
              <w:t>Explain the number of chromosomes present in sperm</w:t>
            </w:r>
            <w:r w:rsidRPr="003D04C6">
              <w:rPr>
                <w:b/>
                <w:color w:val="000000"/>
              </w:rPr>
              <w:t xml:space="preserve"> R</w:t>
            </w:r>
            <w:r w:rsidRPr="003D04C6">
              <w:rPr>
                <w:color w:val="000000"/>
              </w:rPr>
              <w:t xml:space="preserve"> and sperm</w:t>
            </w:r>
            <w:r w:rsidRPr="003D04C6">
              <w:rPr>
                <w:b/>
                <w:color w:val="000000"/>
              </w:rPr>
              <w:t xml:space="preserve"> T</w:t>
            </w:r>
            <w:r w:rsidRPr="003D04C6">
              <w:rPr>
                <w:color w:val="000000"/>
              </w:rPr>
              <w:t>.</w:t>
            </w:r>
          </w:p>
          <w:p w14:paraId="27D92AB2" w14:textId="77777777" w:rsidR="00CA0212" w:rsidRPr="003D04C6" w:rsidRDefault="00CA0212" w:rsidP="00CA0212">
            <w:pPr>
              <w:autoSpaceDE w:val="0"/>
              <w:autoSpaceDN w:val="0"/>
              <w:adjustRightInd w:val="0"/>
              <w:jc w:val="both"/>
              <w:rPr>
                <w:color w:val="000000"/>
              </w:rPr>
            </w:pPr>
          </w:p>
          <w:p w14:paraId="5147AF67" w14:textId="4142957D" w:rsidR="00CA0212" w:rsidRPr="003D04C6" w:rsidRDefault="00CA0212" w:rsidP="00CA0212">
            <w:pPr>
              <w:autoSpaceDE w:val="0"/>
              <w:autoSpaceDN w:val="0"/>
              <w:adjustRightInd w:val="0"/>
              <w:jc w:val="both"/>
              <w:rPr>
                <w:color w:val="000000"/>
              </w:rPr>
            </w:pPr>
            <w:r w:rsidRPr="003D04C6">
              <w:rPr>
                <w:color w:val="000000"/>
              </w:rPr>
              <w:t>How many copies of chromosome 21 would you expect in a normal gamete?</w:t>
            </w:r>
          </w:p>
          <w:p w14:paraId="4620D9DC" w14:textId="77777777" w:rsidR="00CA0212" w:rsidRPr="003D04C6" w:rsidRDefault="00CA0212" w:rsidP="00CA0212">
            <w:pPr>
              <w:autoSpaceDE w:val="0"/>
              <w:autoSpaceDN w:val="0"/>
              <w:adjustRightInd w:val="0"/>
              <w:jc w:val="both"/>
            </w:pPr>
          </w:p>
          <w:p w14:paraId="7552A5C9" w14:textId="77777777" w:rsidR="00CA0212" w:rsidRPr="003D04C6" w:rsidRDefault="00CA0212" w:rsidP="00CA0212">
            <w:pPr>
              <w:autoSpaceDE w:val="0"/>
              <w:autoSpaceDN w:val="0"/>
              <w:adjustRightInd w:val="0"/>
              <w:jc w:val="both"/>
              <w:rPr>
                <w:color w:val="000000"/>
              </w:rPr>
            </w:pPr>
            <w:r w:rsidRPr="003D04C6">
              <w:rPr>
                <w:color w:val="000000"/>
              </w:rPr>
              <w:t xml:space="preserve">What genetic disorder will result if sperm </w:t>
            </w:r>
            <w:r w:rsidRPr="003D04C6">
              <w:rPr>
                <w:b/>
                <w:color w:val="000000"/>
              </w:rPr>
              <w:t>U</w:t>
            </w:r>
            <w:r w:rsidRPr="003D04C6">
              <w:rPr>
                <w:color w:val="000000"/>
              </w:rPr>
              <w:t xml:space="preserve"> fertilises a normal ovum?</w:t>
            </w:r>
          </w:p>
          <w:p w14:paraId="7EAEFA30" w14:textId="77777777" w:rsidR="00CA0212" w:rsidRPr="003D04C6" w:rsidRDefault="00CA0212" w:rsidP="00CA0212">
            <w:pPr>
              <w:autoSpaceDE w:val="0"/>
              <w:autoSpaceDN w:val="0"/>
              <w:adjustRightInd w:val="0"/>
              <w:jc w:val="both"/>
            </w:pPr>
          </w:p>
          <w:p w14:paraId="19C1127A" w14:textId="77777777" w:rsidR="00CA0212" w:rsidRPr="003D04C6" w:rsidRDefault="00CA0212" w:rsidP="00CA0212">
            <w:pPr>
              <w:autoSpaceDE w:val="0"/>
              <w:autoSpaceDN w:val="0"/>
              <w:adjustRightInd w:val="0"/>
              <w:jc w:val="both"/>
              <w:rPr>
                <w:color w:val="000000"/>
              </w:rPr>
            </w:pPr>
            <w:r w:rsidRPr="003D04C6">
              <w:rPr>
                <w:color w:val="000000"/>
              </w:rPr>
              <w:t>Describe TWO ways in which meiosis contributes to genetic variation.</w:t>
            </w:r>
          </w:p>
        </w:tc>
        <w:tc>
          <w:tcPr>
            <w:tcW w:w="236" w:type="dxa"/>
          </w:tcPr>
          <w:p w14:paraId="1EEEA2B9" w14:textId="77777777" w:rsidR="00CA0212" w:rsidRPr="003D04C6" w:rsidRDefault="00CA0212" w:rsidP="00232D73"/>
        </w:tc>
        <w:tc>
          <w:tcPr>
            <w:tcW w:w="892" w:type="dxa"/>
          </w:tcPr>
          <w:p w14:paraId="43E542DD" w14:textId="77777777" w:rsidR="00CA0212" w:rsidRPr="003D04C6" w:rsidRDefault="00CA0212" w:rsidP="00232D73"/>
          <w:p w14:paraId="4D42DFD7" w14:textId="77777777" w:rsidR="00CA0212" w:rsidRPr="003D04C6" w:rsidRDefault="00CA0212" w:rsidP="00232D73">
            <w:r w:rsidRPr="003D04C6">
              <w:t>(3)</w:t>
            </w:r>
          </w:p>
          <w:p w14:paraId="199226DB" w14:textId="77777777" w:rsidR="00CA0212" w:rsidRPr="003D04C6" w:rsidRDefault="00CA0212" w:rsidP="00232D73"/>
          <w:p w14:paraId="16E95AAE" w14:textId="77777777" w:rsidR="00CA0212" w:rsidRPr="003D04C6" w:rsidRDefault="00CA0212" w:rsidP="00232D73"/>
          <w:p w14:paraId="114884C1" w14:textId="77777777" w:rsidR="00CA0212" w:rsidRPr="003D04C6" w:rsidRDefault="00CA0212" w:rsidP="00232D73">
            <w:r w:rsidRPr="003D04C6">
              <w:t>(1)</w:t>
            </w:r>
          </w:p>
          <w:p w14:paraId="261994CA" w14:textId="77777777" w:rsidR="00CA0212" w:rsidRPr="003D04C6" w:rsidRDefault="00CA0212" w:rsidP="00232D73"/>
          <w:p w14:paraId="3690BFF0" w14:textId="77777777" w:rsidR="00CA0212" w:rsidRPr="003D04C6" w:rsidRDefault="00CA0212" w:rsidP="00232D73"/>
          <w:p w14:paraId="3E6DD775" w14:textId="77777777" w:rsidR="00CA0212" w:rsidRPr="003D04C6" w:rsidRDefault="00CA0212" w:rsidP="00232D73">
            <w:r w:rsidRPr="003D04C6">
              <w:t>(1)</w:t>
            </w:r>
          </w:p>
          <w:p w14:paraId="16EF87B0" w14:textId="77777777" w:rsidR="00CA0212" w:rsidRPr="003D04C6" w:rsidRDefault="00CA0212" w:rsidP="00232D73"/>
          <w:p w14:paraId="6A203B38" w14:textId="77777777" w:rsidR="00CA0212" w:rsidRPr="003D04C6" w:rsidRDefault="00CA0212" w:rsidP="00232D73"/>
          <w:p w14:paraId="7E3518CA" w14:textId="77777777" w:rsidR="00CA0212" w:rsidRPr="003D04C6" w:rsidRDefault="00CA0212" w:rsidP="00232D73">
            <w:r w:rsidRPr="003D04C6">
              <w:t>(7)</w:t>
            </w:r>
          </w:p>
          <w:p w14:paraId="1972AA61" w14:textId="718CB5CC" w:rsidR="00CA0212" w:rsidRPr="003D04C6" w:rsidRDefault="00CA0212" w:rsidP="00232D73">
            <w:pPr>
              <w:rPr>
                <w:b/>
              </w:rPr>
            </w:pPr>
            <w:r w:rsidRPr="003D04C6">
              <w:rPr>
                <w:b/>
              </w:rPr>
              <w:t>(12)</w:t>
            </w:r>
          </w:p>
        </w:tc>
      </w:tr>
    </w:tbl>
    <w:p w14:paraId="35508A33" w14:textId="42BB5AB4" w:rsidR="00CA0212" w:rsidRPr="003D04C6" w:rsidRDefault="00CA0212">
      <w:r w:rsidRPr="003D04C6">
        <w:br w:type="page"/>
      </w:r>
    </w:p>
    <w:p w14:paraId="289378A5" w14:textId="77777777" w:rsidR="00CA0212" w:rsidRPr="003D04C6" w:rsidRDefault="00CA0212"/>
    <w:p w14:paraId="3C880FD5" w14:textId="77777777" w:rsidR="00CA0212" w:rsidRPr="003D04C6" w:rsidRDefault="00CA0212"/>
    <w:tbl>
      <w:tblPr>
        <w:tblW w:w="10692" w:type="dxa"/>
        <w:tblLook w:val="04A0" w:firstRow="1" w:lastRow="0" w:firstColumn="1" w:lastColumn="0" w:noHBand="0" w:noVBand="1"/>
      </w:tblPr>
      <w:tblGrid>
        <w:gridCol w:w="959"/>
        <w:gridCol w:w="8505"/>
        <w:gridCol w:w="519"/>
        <w:gridCol w:w="709"/>
      </w:tblGrid>
      <w:tr w:rsidR="00CA0212" w:rsidRPr="003D04C6" w14:paraId="5FD3C267" w14:textId="77777777" w:rsidTr="00232D73">
        <w:tc>
          <w:tcPr>
            <w:tcW w:w="959" w:type="dxa"/>
          </w:tcPr>
          <w:p w14:paraId="78561A73" w14:textId="77777777" w:rsidR="00CA0212" w:rsidRPr="003D04C6" w:rsidRDefault="00CA0212" w:rsidP="00232D73">
            <w:pPr>
              <w:rPr>
                <w:bCs w:val="0"/>
              </w:rPr>
            </w:pPr>
            <w:r w:rsidRPr="003D04C6">
              <w:rPr>
                <w:bCs w:val="0"/>
              </w:rPr>
              <w:t>2.4</w:t>
            </w:r>
          </w:p>
        </w:tc>
        <w:tc>
          <w:tcPr>
            <w:tcW w:w="8505" w:type="dxa"/>
          </w:tcPr>
          <w:p w14:paraId="05D80033" w14:textId="13844FBC" w:rsidR="00CA0212" w:rsidRPr="003D04C6" w:rsidRDefault="00CA0212" w:rsidP="00232D73">
            <w:pPr>
              <w:ind w:right="-108"/>
              <w:jc w:val="both"/>
            </w:pPr>
            <w:r w:rsidRPr="003D04C6">
              <w:t xml:space="preserve">Study the diagrams below showing structures </w:t>
            </w:r>
            <w:r w:rsidR="004E78AB">
              <w:t>of</w:t>
            </w:r>
            <w:r w:rsidRPr="003D04C6">
              <w:t xml:space="preserve"> different organisms.</w:t>
            </w:r>
          </w:p>
          <w:p w14:paraId="1A41AB5C" w14:textId="77777777" w:rsidR="00E33B6F" w:rsidRPr="00CC0A9D" w:rsidRDefault="00E33B6F" w:rsidP="00232D73">
            <w:pPr>
              <w:ind w:right="-108"/>
              <w:jc w:val="both"/>
              <w:rPr>
                <w:sz w:val="22"/>
                <w:szCs w:val="12"/>
              </w:rPr>
            </w:pPr>
          </w:p>
        </w:tc>
        <w:tc>
          <w:tcPr>
            <w:tcW w:w="519" w:type="dxa"/>
          </w:tcPr>
          <w:p w14:paraId="6457AC61" w14:textId="77777777" w:rsidR="00CA0212" w:rsidRPr="003D04C6" w:rsidRDefault="00CA0212" w:rsidP="00232D73">
            <w:pPr>
              <w:rPr>
                <w:bCs w:val="0"/>
              </w:rPr>
            </w:pPr>
          </w:p>
        </w:tc>
        <w:tc>
          <w:tcPr>
            <w:tcW w:w="709" w:type="dxa"/>
          </w:tcPr>
          <w:p w14:paraId="127CFBC7" w14:textId="77777777" w:rsidR="00CA0212" w:rsidRPr="003D04C6" w:rsidRDefault="00CA0212" w:rsidP="00232D73">
            <w:pPr>
              <w:rPr>
                <w:b/>
              </w:rPr>
            </w:pPr>
          </w:p>
        </w:tc>
      </w:tr>
    </w:tbl>
    <w:p w14:paraId="61F8692F" w14:textId="77777777" w:rsidR="00A21BE6" w:rsidRDefault="00A21BE6" w:rsidP="00CA0212">
      <w:pPr>
        <w:spacing w:line="360" w:lineRule="auto"/>
        <w:ind w:right="-360"/>
      </w:pPr>
      <w:r>
        <w:t xml:space="preserve"> </w:t>
      </w:r>
    </w:p>
    <w:p w14:paraId="08B19292" w14:textId="2D30C6C1" w:rsidR="00CA0212" w:rsidRPr="00A21BE6" w:rsidRDefault="00A21BE6" w:rsidP="00A21BE6">
      <w:pPr>
        <w:spacing w:line="360" w:lineRule="auto"/>
        <w:ind w:right="-360"/>
        <w:jc w:val="center"/>
        <w:rPr>
          <w:sz w:val="34"/>
          <w:szCs w:val="48"/>
        </w:rPr>
      </w:pPr>
      <w:r>
        <w:rPr>
          <w:noProof/>
          <w:lang w:val="en-ZA" w:eastAsia="en-ZA"/>
        </w:rPr>
        <mc:AlternateContent>
          <mc:Choice Requires="wpg">
            <w:drawing>
              <wp:inline distT="0" distB="0" distL="0" distR="0" wp14:anchorId="5C02471C" wp14:editId="5E6EF6A1">
                <wp:extent cx="4994682" cy="2257425"/>
                <wp:effectExtent l="0" t="0" r="15875" b="28575"/>
                <wp:docPr id="23" name="Group 23"/>
                <wp:cNvGraphicFramePr/>
                <a:graphic xmlns:a="http://schemas.openxmlformats.org/drawingml/2006/main">
                  <a:graphicData uri="http://schemas.microsoft.com/office/word/2010/wordprocessingGroup">
                    <wpg:wgp>
                      <wpg:cNvGrpSpPr/>
                      <wpg:grpSpPr>
                        <a:xfrm>
                          <a:off x="0" y="0"/>
                          <a:ext cx="4994682" cy="2257425"/>
                          <a:chOff x="0" y="0"/>
                          <a:chExt cx="4994682" cy="2257425"/>
                        </a:xfrm>
                      </wpg:grpSpPr>
                      <pic:pic xmlns:pic="http://schemas.openxmlformats.org/drawingml/2006/picture">
                        <pic:nvPicPr>
                          <pic:cNvPr id="128" name="Picture 12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79562" y="138023"/>
                            <a:ext cx="4494362" cy="1915064"/>
                          </a:xfrm>
                          <a:prstGeom prst="rect">
                            <a:avLst/>
                          </a:prstGeom>
                          <a:noFill/>
                          <a:ln>
                            <a:noFill/>
                          </a:ln>
                        </pic:spPr>
                      </pic:pic>
                      <wps:wsp>
                        <wps:cNvPr id="119" name="Text Box 119"/>
                        <wps:cNvSpPr txBox="1">
                          <a:spLocks noChangeArrowheads="1"/>
                        </wps:cNvSpPr>
                        <wps:spPr bwMode="auto">
                          <a:xfrm>
                            <a:off x="1026543" y="1932317"/>
                            <a:ext cx="1584960" cy="244475"/>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2FCC" w14:textId="77777777" w:rsidR="00EB6DA3" w:rsidRDefault="00EB6DA3" w:rsidP="00CA0212">
                              <w:r>
                                <w:t>Human limb</w:t>
                              </w:r>
                            </w:p>
                          </w:txbxContent>
                        </wps:txbx>
                        <wps:bodyPr rot="0" vert="horz" wrap="square" lIns="91440" tIns="45720" rIns="91440" bIns="45720" anchor="t" anchorCtr="0" upright="1">
                          <a:noAutofit/>
                        </wps:bodyPr>
                      </wps:wsp>
                      <wps:wsp>
                        <wps:cNvPr id="136" name="Rectangle 136"/>
                        <wps:cNvSpPr>
                          <a:spLocks noChangeArrowheads="1"/>
                        </wps:cNvSpPr>
                        <wps:spPr bwMode="auto">
                          <a:xfrm>
                            <a:off x="0" y="0"/>
                            <a:ext cx="4994682" cy="22574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126"/>
                        <wps:cNvSpPr txBox="1">
                          <a:spLocks noChangeArrowheads="1"/>
                        </wps:cNvSpPr>
                        <wps:spPr bwMode="auto">
                          <a:xfrm>
                            <a:off x="94890" y="1293963"/>
                            <a:ext cx="12382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52FF6" w14:textId="77777777" w:rsidR="00EB6DA3" w:rsidRDefault="00EB6DA3" w:rsidP="00CA0212">
                              <w:r>
                                <w:t>Butterfly wing</w:t>
                              </w:r>
                            </w:p>
                          </w:txbxContent>
                        </wps:txbx>
                        <wps:bodyPr rot="0" vert="horz" wrap="square" lIns="91440" tIns="45720" rIns="91440" bIns="45720" anchor="t" anchorCtr="0" upright="1">
                          <a:noAutofit/>
                        </wps:bodyPr>
                      </wps:wsp>
                      <wps:wsp>
                        <wps:cNvPr id="127" name="Text Box 127"/>
                        <wps:cNvSpPr txBox="1">
                          <a:spLocks noChangeArrowheads="1"/>
                        </wps:cNvSpPr>
                        <wps:spPr bwMode="auto">
                          <a:xfrm>
                            <a:off x="3381555" y="1293963"/>
                            <a:ext cx="942975" cy="497205"/>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3FCF" w14:textId="77777777" w:rsidR="00EB6DA3" w:rsidRDefault="00EB6DA3" w:rsidP="00CA0212">
                              <w:r>
                                <w:t>Bat wing</w:t>
                              </w:r>
                            </w:p>
                          </w:txbxContent>
                        </wps:txbx>
                        <wps:bodyPr rot="0" vert="horz" wrap="square" lIns="91440" tIns="45720" rIns="91440" bIns="45720" anchor="t" anchorCtr="0" upright="1">
                          <a:noAutofit/>
                        </wps:bodyPr>
                      </wps:wsp>
                      <wps:wsp>
                        <wps:cNvPr id="133" name="Text Box 133"/>
                        <wps:cNvSpPr txBox="1">
                          <a:spLocks noChangeArrowheads="1"/>
                        </wps:cNvSpPr>
                        <wps:spPr bwMode="auto">
                          <a:xfrm>
                            <a:off x="1233476" y="34506"/>
                            <a:ext cx="1035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1CA00" w14:textId="77777777" w:rsidR="00EB6DA3" w:rsidRPr="00F821B4" w:rsidRDefault="00EB6DA3" w:rsidP="00CA0212">
                              <w:pPr>
                                <w:rPr>
                                  <w:b/>
                                </w:rPr>
                              </w:pPr>
                              <w:r w:rsidRPr="00F821B4">
                                <w:rPr>
                                  <w:b/>
                                </w:rPr>
                                <w:t>Diagram 2</w:t>
                              </w:r>
                            </w:p>
                          </w:txbxContent>
                        </wps:txbx>
                        <wps:bodyPr rot="0" vert="horz" wrap="square" lIns="91440" tIns="45720" rIns="91440" bIns="45720" anchor="t" anchorCtr="0" upright="1">
                          <a:spAutoFit/>
                        </wps:bodyPr>
                      </wps:wsp>
                      <wps:wsp>
                        <wps:cNvPr id="134" name="Text Box 134"/>
                        <wps:cNvSpPr txBox="1">
                          <a:spLocks noChangeArrowheads="1"/>
                        </wps:cNvSpPr>
                        <wps:spPr bwMode="auto">
                          <a:xfrm>
                            <a:off x="2182305" y="34506"/>
                            <a:ext cx="1035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B377" w14:textId="77777777" w:rsidR="00EB6DA3" w:rsidRPr="00F821B4" w:rsidRDefault="00EB6DA3" w:rsidP="00CA0212">
                              <w:pPr>
                                <w:rPr>
                                  <w:b/>
                                </w:rPr>
                              </w:pPr>
                              <w:r w:rsidRPr="00F821B4">
                                <w:rPr>
                                  <w:b/>
                                </w:rPr>
                                <w:t>Diagram 3</w:t>
                              </w:r>
                            </w:p>
                          </w:txbxContent>
                        </wps:txbx>
                        <wps:bodyPr rot="0" vert="horz" wrap="square" lIns="91440" tIns="45720" rIns="91440" bIns="45720" anchor="t" anchorCtr="0" upright="1">
                          <a:spAutoFit/>
                        </wps:bodyPr>
                      </wps:wsp>
                      <wps:wsp>
                        <wps:cNvPr id="135" name="Text Box 135"/>
                        <wps:cNvSpPr txBox="1">
                          <a:spLocks noChangeArrowheads="1"/>
                        </wps:cNvSpPr>
                        <wps:spPr bwMode="auto">
                          <a:xfrm>
                            <a:off x="3286664" y="34506"/>
                            <a:ext cx="10350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E5430" w14:textId="77777777" w:rsidR="00EB6DA3" w:rsidRPr="00F821B4" w:rsidRDefault="00EB6DA3" w:rsidP="00CA0212">
                              <w:pPr>
                                <w:rPr>
                                  <w:b/>
                                </w:rPr>
                              </w:pPr>
                              <w:r>
                                <w:rPr>
                                  <w:b/>
                                </w:rPr>
                                <w:t>Diagram 4</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2182483" y="1570008"/>
                            <a:ext cx="1413510" cy="244475"/>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AAAAD" w14:textId="77777777" w:rsidR="00EB6DA3" w:rsidRDefault="00EB6DA3" w:rsidP="00CA0212">
                              <w:r>
                                <w:t>Whale limb</w:t>
                              </w:r>
                            </w:p>
                          </w:txbxContent>
                        </wps:txbx>
                        <wps:bodyPr rot="0" vert="horz" wrap="square" lIns="91440" tIns="45720" rIns="91440" bIns="45720" anchor="t" anchorCtr="0" upright="1">
                          <a:noAutofit/>
                        </wps:bodyPr>
                      </wps:wsp>
                      <wps:wsp>
                        <wps:cNvPr id="137" name="Text Box 137"/>
                        <wps:cNvSpPr txBox="1">
                          <a:spLocks noChangeArrowheads="1"/>
                        </wps:cNvSpPr>
                        <wps:spPr bwMode="auto">
                          <a:xfrm>
                            <a:off x="267397" y="34506"/>
                            <a:ext cx="920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14D1" w14:textId="77777777" w:rsidR="00EB6DA3" w:rsidRPr="00F821B4" w:rsidRDefault="00EB6DA3" w:rsidP="00CA0212">
                              <w:pPr>
                                <w:rPr>
                                  <w:b/>
                                </w:rPr>
                              </w:pPr>
                              <w:r w:rsidRPr="00F821B4">
                                <w:rPr>
                                  <w:b/>
                                </w:rPr>
                                <w:t xml:space="preserve">Diagram </w:t>
                              </w:r>
                              <w:r>
                                <w:rPr>
                                  <w:b/>
                                </w:rPr>
                                <w:t>1</w:t>
                              </w:r>
                            </w:p>
                          </w:txbxContent>
                        </wps:txbx>
                        <wps:bodyPr rot="0" vert="horz" wrap="square" lIns="91440" tIns="45720" rIns="91440" bIns="45720" anchor="t" anchorCtr="0" upright="1">
                          <a:spAutoFit/>
                        </wps:bodyPr>
                      </wps:wsp>
                    </wpg:wgp>
                  </a:graphicData>
                </a:graphic>
              </wp:inline>
            </w:drawing>
          </mc:Choice>
          <mc:Fallback>
            <w:pict>
              <v:group id="Group 23" o:spid="_x0000_s1083" style="width:393.3pt;height:177.75pt;mso-position-horizontal-relative:char;mso-position-vertical-relative:line" coordsize="49946,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">
                <v:shape id="Picture 128" o:spid="_x0000_s1084" type="#_x0000_t75" style="position:absolute;left:3795;top:1380;width:44944;height:19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qjEAAAA3AAAAA8AAABkcnMvZG93bnJldi54bWxEj09rwzAMxe+FfQejwW6tszBKyeqGMVbY&#10;oax/2a4i1pKwWA62m2bfvjoUepN4T+/9tCxH16mBQmw9G3ieZaCIK29brg2cjuvpAlRMyBY7z2Tg&#10;nyKUq4fJEgvrL7yn4ZBqJSEcCzTQpNQXWseqIYdx5nti0X59cJhkDbW2AS8S7jqdZ9lcO2xZGhrs&#10;6b2h6u9wdga+6zYsqpcQv3brtNmOnR5+PrbGPD2Ob6+gEo3pbr5df1rBz4VWnpEJ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o/qjEAAAA3AAAAA8AAAAAAAAAAAAAAAAA&#10;nwIAAGRycy9kb3ducmV2LnhtbFBLBQYAAAAABAAEAPcAAACQAwAAAAA=&#10;">
                  <v:imagedata r:id="rId23" o:title=""/>
                  <v:path arrowok="t"/>
                </v:shape>
                <v:shape id="Text Box 119" o:spid="_x0000_s1085" type="#_x0000_t202" style="position:absolute;left:10265;top:19323;width:1585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RC8IA&#10;AADcAAAADwAAAGRycy9kb3ducmV2LnhtbERP3WrCMBS+H+wdwhl4N1MHLbMziowJ4mDQugc4NGdt&#10;aXNSktjWtzcDwbvz8f2ezW42vRjJ+daygtUyAUFcWd1yreD3fHh9B+EDssbeMim4kofd9vlpg7m2&#10;Exc0lqEWMYR9jgqaEIZcSl81ZNAv7UAcuT/rDIYIXS21wymGm16+JUkmDbYcGxoc6LOhqisvRgGd&#10;9um6OHeHzH//FGMpO51OX0otXub9B4hAc3iI7+6jjvNXa/h/Jl4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ELwgAAANwAAAAPAAAAAAAAAAAAAAAAAJgCAABkcnMvZG93&#10;bnJldi54bWxQSwUGAAAAAAQABAD1AAAAhwMAAAAA&#10;" filled="f" stroked="f">
                  <v:fill opacity="58853f"/>
                  <v:textbox>
                    <w:txbxContent>
                      <w:p w14:paraId="326E2FCC" w14:textId="77777777" w:rsidR="00EB6DA3" w:rsidRDefault="00EB6DA3" w:rsidP="00CA0212">
                        <w:r>
                          <w:t>Human limb</w:t>
                        </w:r>
                      </w:p>
                    </w:txbxContent>
                  </v:textbox>
                </v:shape>
                <v:rect id="Rectangle 136" o:spid="_x0000_s1086" style="position:absolute;width:49946;height:2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hxcQA&#10;AADcAAAADwAAAGRycy9kb3ducmV2LnhtbERP32vCMBB+H/g/hBN8GTOdkyKdUUQQhA3GqoJ7O5Jb&#10;W2wuXZJp/e+XgeDbfXw/b77sbSvO5EPjWMHzOANBrJ1puFKw322eZiBCRDbYOiYFVwqwXAwe5lgY&#10;d+FPOpexEimEQ4EK6hi7Qsqga7IYxq4jTty38xZjgr6SxuMlhdtWTrIslxYbTg01drSuSZ/KX6vg&#10;cZpbczj+XP1X+XY8fMz06j1opUbDfvUKIlIf7+Kbe2vS/Jcc/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IcXEAAAA3AAAAA8AAAAAAAAAAAAAAAAAmAIAAGRycy9k&#10;b3ducmV2LnhtbFBLBQYAAAAABAAEAPUAAACJAwAAAAA=&#10;" filled="f" strokeweight="1.5pt"/>
                <v:shape id="Text Box 126" o:spid="_x0000_s1087" type="#_x0000_t202" style="position:absolute;left:948;top:12939;width:1238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14:paraId="5FD52FF6" w14:textId="77777777" w:rsidR="00EB6DA3" w:rsidRDefault="00EB6DA3" w:rsidP="00CA0212">
                        <w:r>
                          <w:t>Butterfly wing</w:t>
                        </w:r>
                      </w:p>
                    </w:txbxContent>
                  </v:textbox>
                </v:shape>
                <v:shape id="Text Box 127" o:spid="_x0000_s1088" type="#_x0000_t202" style="position:absolute;left:33815;top:12939;width:9430;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qX8IA&#10;AADcAAAADwAAAGRycy9kb3ducmV2LnhtbERP22qDQBB9D/Qflin0LVkbiGmtawilQkkgoOkHDO5U&#10;RXdW3K3av88WCnmbw7lOelhMLyYaXWtZwfMmAkFcWd1yreDrmq9fQDiPrLG3TAp+ycEhe1ilmGg7&#10;c0FT6WsRQtglqKDxfkikdFVDBt3GDsSB+7ajQR/gWEs94hzCTS+3URRLgy2HhgYHem+o6sofo4BO&#10;x91rce3y2J0vxVTKTu/mD6WeHpfjGwhPi7+L/92fOszf7uHvmXCB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6pfwgAAANwAAAAPAAAAAAAAAAAAAAAAAJgCAABkcnMvZG93&#10;bnJldi54bWxQSwUGAAAAAAQABAD1AAAAhwMAAAAA&#10;" filled="f" stroked="f">
                  <v:fill opacity="58853f"/>
                  <v:textbox>
                    <w:txbxContent>
                      <w:p w14:paraId="72EF3FCF" w14:textId="77777777" w:rsidR="00EB6DA3" w:rsidRDefault="00EB6DA3" w:rsidP="00CA0212">
                        <w:r>
                          <w:t>Bat wing</w:t>
                        </w:r>
                      </w:p>
                    </w:txbxContent>
                  </v:textbox>
                </v:shape>
                <v:shape id="Text Box 133" o:spid="_x0000_s1089" type="#_x0000_t202" style="position:absolute;left:12334;top:345;width:1035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14:paraId="2C41CA00" w14:textId="77777777" w:rsidR="00EB6DA3" w:rsidRPr="00F821B4" w:rsidRDefault="00EB6DA3" w:rsidP="00CA0212">
                        <w:pPr>
                          <w:rPr>
                            <w:b/>
                          </w:rPr>
                        </w:pPr>
                        <w:r w:rsidRPr="00F821B4">
                          <w:rPr>
                            <w:b/>
                          </w:rPr>
                          <w:t>Diagram 2</w:t>
                        </w:r>
                      </w:p>
                    </w:txbxContent>
                  </v:textbox>
                </v:shape>
                <v:shape id="Text Box 134" o:spid="_x0000_s1090" type="#_x0000_t202" style="position:absolute;left:21823;top:345;width:1035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14:paraId="4A90B377" w14:textId="77777777" w:rsidR="00EB6DA3" w:rsidRPr="00F821B4" w:rsidRDefault="00EB6DA3" w:rsidP="00CA0212">
                        <w:pPr>
                          <w:rPr>
                            <w:b/>
                          </w:rPr>
                        </w:pPr>
                        <w:r w:rsidRPr="00F821B4">
                          <w:rPr>
                            <w:b/>
                          </w:rPr>
                          <w:t>Diagram 3</w:t>
                        </w:r>
                      </w:p>
                    </w:txbxContent>
                  </v:textbox>
                </v:shape>
                <v:shape id="Text Box 135" o:spid="_x0000_s1091" type="#_x0000_t202" style="position:absolute;left:32866;top:345;width:1035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741E5430" w14:textId="77777777" w:rsidR="00EB6DA3" w:rsidRPr="00F821B4" w:rsidRDefault="00EB6DA3" w:rsidP="00CA0212">
                        <w:pPr>
                          <w:rPr>
                            <w:b/>
                          </w:rPr>
                        </w:pPr>
                        <w:r>
                          <w:rPr>
                            <w:b/>
                          </w:rPr>
                          <w:t>Diagram 4</w:t>
                        </w:r>
                      </w:p>
                    </w:txbxContent>
                  </v:textbox>
                </v:shape>
                <v:shape id="Text Box 122" o:spid="_x0000_s1092" type="#_x0000_t202" style="position:absolute;left:21824;top:15700;width:1413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Jx8EA&#10;AADcAAAADwAAAGRycy9kb3ducmV2LnhtbERP24rCMBB9F/Yfwizsm6ZbULQaRURhURBa/YChmW1L&#10;m0lpsm33740g+DaHc53NbjSN6KlzlWUF37MIBHFudcWFgvvtNF2CcB5ZY2OZFPyTg932Y7LBRNuB&#10;U+ozX4gQwi5BBaX3bSKly0sy6Ga2JQ7cr+0M+gC7QuoOhxBuGhlH0UIarDg0lNjSoaS8zv6MAjrv&#10;56v0Vp8W7nJN+0zWej4clfr6HPdrEJ5G/xa/3D86zI9jeD4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0CcfBAAAA3AAAAA8AAAAAAAAAAAAAAAAAmAIAAGRycy9kb3du&#10;cmV2LnhtbFBLBQYAAAAABAAEAPUAAACGAwAAAAA=&#10;" filled="f" stroked="f">
                  <v:fill opacity="58853f"/>
                  <v:textbox>
                    <w:txbxContent>
                      <w:p w14:paraId="12AAAAAD" w14:textId="77777777" w:rsidR="00EB6DA3" w:rsidRDefault="00EB6DA3" w:rsidP="00CA0212">
                        <w:r>
                          <w:t>Whale limb</w:t>
                        </w:r>
                      </w:p>
                    </w:txbxContent>
                  </v:textbox>
                </v:shape>
                <v:shape id="Text Box 137" o:spid="_x0000_s1093" type="#_x0000_t202" style="position:absolute;left:2673;top:345;width:92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gMMAA&#10;AADcAAAADwAAAGRycy9kb3ducmV2LnhtbERPTWvCQBC9F/wPywi91Y1K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HgMMAAAADcAAAADwAAAAAAAAAAAAAAAACYAgAAZHJzL2Rvd25y&#10;ZXYueG1sUEsFBgAAAAAEAAQA9QAAAIUDAAAAAA==&#10;" filled="f" stroked="f">
                  <v:textbox style="mso-fit-shape-to-text:t">
                    <w:txbxContent>
                      <w:p w14:paraId="088F14D1" w14:textId="77777777" w:rsidR="00EB6DA3" w:rsidRPr="00F821B4" w:rsidRDefault="00EB6DA3" w:rsidP="00CA0212">
                        <w:pPr>
                          <w:rPr>
                            <w:b/>
                          </w:rPr>
                        </w:pPr>
                        <w:r w:rsidRPr="00F821B4">
                          <w:rPr>
                            <w:b/>
                          </w:rPr>
                          <w:t xml:space="preserve">Diagram </w:t>
                        </w:r>
                        <w:r>
                          <w:rPr>
                            <w:b/>
                          </w:rPr>
                          <w:t>1</w:t>
                        </w:r>
                      </w:p>
                    </w:txbxContent>
                  </v:textbox>
                </v:shape>
                <w10:anchorlock/>
              </v:group>
            </w:pict>
          </mc:Fallback>
        </mc:AlternateContent>
      </w:r>
    </w:p>
    <w:tbl>
      <w:tblPr>
        <w:tblW w:w="10598" w:type="dxa"/>
        <w:tblLayout w:type="fixed"/>
        <w:tblLook w:val="0000" w:firstRow="0" w:lastRow="0" w:firstColumn="0" w:lastColumn="0" w:noHBand="0" w:noVBand="0"/>
      </w:tblPr>
      <w:tblGrid>
        <w:gridCol w:w="959"/>
        <w:gridCol w:w="1134"/>
        <w:gridCol w:w="7371"/>
        <w:gridCol w:w="283"/>
        <w:gridCol w:w="851"/>
      </w:tblGrid>
      <w:tr w:rsidR="00CA0212" w:rsidRPr="003D04C6" w14:paraId="22276ABC" w14:textId="77777777" w:rsidTr="00A21BE6">
        <w:trPr>
          <w:trHeight w:val="278"/>
        </w:trPr>
        <w:tc>
          <w:tcPr>
            <w:tcW w:w="959" w:type="dxa"/>
          </w:tcPr>
          <w:p w14:paraId="1F509C45" w14:textId="77777777" w:rsidR="00CA0212" w:rsidRPr="003D04C6" w:rsidRDefault="00CA0212" w:rsidP="00A21BE6">
            <w:pPr>
              <w:rPr>
                <w:bCs w:val="0"/>
              </w:rPr>
            </w:pPr>
          </w:p>
        </w:tc>
        <w:tc>
          <w:tcPr>
            <w:tcW w:w="1134" w:type="dxa"/>
          </w:tcPr>
          <w:p w14:paraId="7287C381" w14:textId="77777777" w:rsidR="00CA0212" w:rsidRPr="003D04C6" w:rsidRDefault="00CA0212" w:rsidP="00A21BE6">
            <w:pPr>
              <w:rPr>
                <w:bCs w:val="0"/>
              </w:rPr>
            </w:pPr>
            <w:r w:rsidRPr="003D04C6">
              <w:rPr>
                <w:bCs w:val="0"/>
              </w:rPr>
              <w:t>2.4.1</w:t>
            </w:r>
          </w:p>
          <w:p w14:paraId="5D640DCB" w14:textId="77777777" w:rsidR="00CA0212" w:rsidRPr="003D04C6" w:rsidRDefault="00CA0212" w:rsidP="00A21BE6">
            <w:pPr>
              <w:rPr>
                <w:bCs w:val="0"/>
              </w:rPr>
            </w:pPr>
          </w:p>
          <w:p w14:paraId="62720E2B" w14:textId="77777777" w:rsidR="00CA0212" w:rsidRPr="003D04C6" w:rsidRDefault="00CA0212" w:rsidP="00A21BE6">
            <w:pPr>
              <w:rPr>
                <w:bCs w:val="0"/>
              </w:rPr>
            </w:pPr>
          </w:p>
          <w:p w14:paraId="4C967744" w14:textId="77777777" w:rsidR="00CA0212" w:rsidRPr="003D04C6" w:rsidRDefault="00CA0212" w:rsidP="00A21BE6">
            <w:pPr>
              <w:rPr>
                <w:bCs w:val="0"/>
              </w:rPr>
            </w:pPr>
            <w:r w:rsidRPr="003D04C6">
              <w:rPr>
                <w:bCs w:val="0"/>
              </w:rPr>
              <w:t>2.4.2</w:t>
            </w:r>
          </w:p>
          <w:p w14:paraId="436A37E8" w14:textId="77777777" w:rsidR="00CA0212" w:rsidRPr="003D04C6" w:rsidRDefault="00CA0212" w:rsidP="00A21BE6">
            <w:pPr>
              <w:rPr>
                <w:bCs w:val="0"/>
              </w:rPr>
            </w:pPr>
          </w:p>
        </w:tc>
        <w:tc>
          <w:tcPr>
            <w:tcW w:w="7371" w:type="dxa"/>
          </w:tcPr>
          <w:p w14:paraId="5CEF8EB4" w14:textId="77777777" w:rsidR="00CA0212" w:rsidRPr="003D04C6" w:rsidRDefault="00CA0212" w:rsidP="00A21BE6">
            <w:pPr>
              <w:jc w:val="both"/>
              <w:rPr>
                <w:bCs w:val="0"/>
              </w:rPr>
            </w:pPr>
            <w:r w:rsidRPr="003D04C6">
              <w:rPr>
                <w:bCs w:val="0"/>
              </w:rPr>
              <w:t>Which diagram represents a structure that is analogous to the structure in Diagram 4?</w:t>
            </w:r>
          </w:p>
          <w:p w14:paraId="6D427DE8" w14:textId="77777777" w:rsidR="00CA0212" w:rsidRPr="003D04C6" w:rsidRDefault="00CA0212" w:rsidP="00A21BE6">
            <w:pPr>
              <w:jc w:val="both"/>
              <w:rPr>
                <w:bCs w:val="0"/>
              </w:rPr>
            </w:pPr>
          </w:p>
          <w:p w14:paraId="3498E506" w14:textId="060D7877" w:rsidR="00CA0212" w:rsidRPr="003D04C6" w:rsidRDefault="00CA0212" w:rsidP="00A21BE6">
            <w:pPr>
              <w:jc w:val="both"/>
              <w:rPr>
                <w:bCs w:val="0"/>
              </w:rPr>
            </w:pPr>
            <w:r w:rsidRPr="003D04C6">
              <w:rPr>
                <w:bCs w:val="0"/>
              </w:rPr>
              <w:t>Write down the number</w:t>
            </w:r>
            <w:r w:rsidR="004E78AB">
              <w:rPr>
                <w:bCs w:val="0"/>
              </w:rPr>
              <w:t>s</w:t>
            </w:r>
            <w:r w:rsidRPr="003D04C6">
              <w:rPr>
                <w:bCs w:val="0"/>
              </w:rPr>
              <w:t xml:space="preserve"> of any TWO diagrams that represent homologous structures.</w:t>
            </w:r>
          </w:p>
        </w:tc>
        <w:tc>
          <w:tcPr>
            <w:tcW w:w="283" w:type="dxa"/>
          </w:tcPr>
          <w:p w14:paraId="6896D9B7" w14:textId="77777777" w:rsidR="00CA0212" w:rsidRPr="003D04C6" w:rsidRDefault="00CA0212" w:rsidP="00A21BE6">
            <w:pPr>
              <w:rPr>
                <w:bCs w:val="0"/>
              </w:rPr>
            </w:pPr>
          </w:p>
        </w:tc>
        <w:tc>
          <w:tcPr>
            <w:tcW w:w="851" w:type="dxa"/>
          </w:tcPr>
          <w:p w14:paraId="7E2B26B5" w14:textId="77777777" w:rsidR="00CA0212" w:rsidRPr="003D04C6" w:rsidRDefault="00CA0212" w:rsidP="00A21BE6">
            <w:pPr>
              <w:rPr>
                <w:bCs w:val="0"/>
              </w:rPr>
            </w:pPr>
          </w:p>
          <w:p w14:paraId="5878D6CD" w14:textId="77777777" w:rsidR="00CA0212" w:rsidRPr="003D04C6" w:rsidRDefault="00CA0212" w:rsidP="00A21BE6">
            <w:pPr>
              <w:rPr>
                <w:bCs w:val="0"/>
              </w:rPr>
            </w:pPr>
            <w:r w:rsidRPr="003D04C6">
              <w:rPr>
                <w:bCs w:val="0"/>
              </w:rPr>
              <w:t>(1)</w:t>
            </w:r>
          </w:p>
          <w:p w14:paraId="2ED569A4" w14:textId="77777777" w:rsidR="00CA0212" w:rsidRPr="003D04C6" w:rsidRDefault="00CA0212" w:rsidP="00A21BE6">
            <w:pPr>
              <w:rPr>
                <w:bCs w:val="0"/>
              </w:rPr>
            </w:pPr>
          </w:p>
          <w:p w14:paraId="0F6464BC" w14:textId="77777777" w:rsidR="002900D8" w:rsidRPr="003D04C6" w:rsidRDefault="002900D8" w:rsidP="00A21BE6">
            <w:pPr>
              <w:rPr>
                <w:bCs w:val="0"/>
              </w:rPr>
            </w:pPr>
          </w:p>
          <w:p w14:paraId="33C831B3" w14:textId="19793606" w:rsidR="00CA0212" w:rsidRPr="003D04C6" w:rsidRDefault="00CA0212" w:rsidP="00A21BE6">
            <w:pPr>
              <w:rPr>
                <w:bCs w:val="0"/>
              </w:rPr>
            </w:pPr>
            <w:r w:rsidRPr="003D04C6">
              <w:rPr>
                <w:bCs w:val="0"/>
              </w:rPr>
              <w:t>(2)</w:t>
            </w:r>
          </w:p>
        </w:tc>
      </w:tr>
    </w:tbl>
    <w:p w14:paraId="5D366571" w14:textId="77777777" w:rsidR="00CA0212" w:rsidRPr="003D04C6" w:rsidRDefault="00CA0212" w:rsidP="00CA0212"/>
    <w:tbl>
      <w:tblPr>
        <w:tblW w:w="10598" w:type="dxa"/>
        <w:tblLook w:val="01E0" w:firstRow="1" w:lastRow="1" w:firstColumn="1" w:lastColumn="1" w:noHBand="0" w:noVBand="0"/>
      </w:tblPr>
      <w:tblGrid>
        <w:gridCol w:w="959"/>
        <w:gridCol w:w="1134"/>
        <w:gridCol w:w="7371"/>
        <w:gridCol w:w="283"/>
        <w:gridCol w:w="851"/>
      </w:tblGrid>
      <w:tr w:rsidR="00CA0212" w:rsidRPr="003D04C6" w14:paraId="4A5988A7" w14:textId="77777777" w:rsidTr="00232D73">
        <w:tc>
          <w:tcPr>
            <w:tcW w:w="959" w:type="dxa"/>
            <w:shd w:val="clear" w:color="auto" w:fill="auto"/>
          </w:tcPr>
          <w:p w14:paraId="0ADE9445" w14:textId="77777777" w:rsidR="00CA0212" w:rsidRPr="003D04C6" w:rsidRDefault="00CA0212" w:rsidP="00232D73">
            <w:pPr>
              <w:jc w:val="both"/>
            </w:pPr>
          </w:p>
        </w:tc>
        <w:tc>
          <w:tcPr>
            <w:tcW w:w="1134" w:type="dxa"/>
            <w:shd w:val="clear" w:color="auto" w:fill="auto"/>
          </w:tcPr>
          <w:p w14:paraId="17EAC3FB" w14:textId="77777777" w:rsidR="00CA0212" w:rsidRPr="003D04C6" w:rsidRDefault="00CA0212" w:rsidP="00232D73">
            <w:pPr>
              <w:rPr>
                <w:bCs w:val="0"/>
              </w:rPr>
            </w:pPr>
            <w:r w:rsidRPr="003D04C6">
              <w:rPr>
                <w:bCs w:val="0"/>
              </w:rPr>
              <w:t>2.4.3</w:t>
            </w:r>
          </w:p>
          <w:p w14:paraId="246D2E68" w14:textId="77777777" w:rsidR="00CA0212" w:rsidRPr="003D04C6" w:rsidRDefault="00CA0212" w:rsidP="00232D73">
            <w:pPr>
              <w:jc w:val="both"/>
            </w:pPr>
          </w:p>
        </w:tc>
        <w:tc>
          <w:tcPr>
            <w:tcW w:w="7371" w:type="dxa"/>
          </w:tcPr>
          <w:p w14:paraId="0B9A046E" w14:textId="7C59D2CD" w:rsidR="00CA0212" w:rsidRPr="003D04C6" w:rsidRDefault="00CA0212" w:rsidP="00232D73">
            <w:pPr>
              <w:jc w:val="both"/>
              <w:rPr>
                <w:bCs w:val="0"/>
              </w:rPr>
            </w:pPr>
            <w:r w:rsidRPr="003D04C6">
              <w:rPr>
                <w:bCs w:val="0"/>
              </w:rPr>
              <w:t xml:space="preserve">What information do analogous and homologous structures provide about </w:t>
            </w:r>
            <w:r w:rsidR="002900D8" w:rsidRPr="003D04C6">
              <w:rPr>
                <w:bCs w:val="0"/>
              </w:rPr>
              <w:t>evolution?</w:t>
            </w:r>
          </w:p>
          <w:p w14:paraId="3E9265E1" w14:textId="17BA7AAB" w:rsidR="00CA0212" w:rsidRPr="003D04C6" w:rsidRDefault="00CA0212" w:rsidP="002900D8">
            <w:pPr>
              <w:rPr>
                <w:lang w:eastAsia="en-ZA"/>
              </w:rPr>
            </w:pPr>
          </w:p>
        </w:tc>
        <w:tc>
          <w:tcPr>
            <w:tcW w:w="283" w:type="dxa"/>
          </w:tcPr>
          <w:p w14:paraId="115B4E0B" w14:textId="77777777" w:rsidR="00CA0212" w:rsidRPr="003D04C6" w:rsidRDefault="00CA0212" w:rsidP="00232D73">
            <w:pPr>
              <w:jc w:val="both"/>
              <w:rPr>
                <w:lang w:eastAsia="en-ZA"/>
              </w:rPr>
            </w:pPr>
          </w:p>
        </w:tc>
        <w:tc>
          <w:tcPr>
            <w:tcW w:w="851" w:type="dxa"/>
            <w:shd w:val="clear" w:color="auto" w:fill="auto"/>
          </w:tcPr>
          <w:p w14:paraId="76CDC5A6" w14:textId="77777777" w:rsidR="00CA0212" w:rsidRPr="003D04C6" w:rsidRDefault="00CA0212" w:rsidP="00232D73">
            <w:pPr>
              <w:rPr>
                <w:bCs w:val="0"/>
              </w:rPr>
            </w:pPr>
          </w:p>
          <w:p w14:paraId="4F246059" w14:textId="77777777" w:rsidR="00CA0212" w:rsidRPr="003D04C6" w:rsidRDefault="00CA0212" w:rsidP="00232D73">
            <w:pPr>
              <w:rPr>
                <w:bCs w:val="0"/>
              </w:rPr>
            </w:pPr>
            <w:r w:rsidRPr="003D04C6">
              <w:rPr>
                <w:bCs w:val="0"/>
              </w:rPr>
              <w:t>(2)</w:t>
            </w:r>
          </w:p>
          <w:p w14:paraId="763FECFB" w14:textId="1CF9017B" w:rsidR="00CA0212" w:rsidRPr="003D04C6" w:rsidRDefault="00CA0212" w:rsidP="00232D73">
            <w:pPr>
              <w:rPr>
                <w:b/>
              </w:rPr>
            </w:pPr>
            <w:r w:rsidRPr="003D04C6">
              <w:rPr>
                <w:b/>
              </w:rPr>
              <w:t>(5)</w:t>
            </w:r>
          </w:p>
          <w:p w14:paraId="1A1FA068" w14:textId="6800A153" w:rsidR="00CA0212" w:rsidRPr="003D04C6" w:rsidRDefault="00CA0212" w:rsidP="002900D8">
            <w:pPr>
              <w:framePr w:hSpace="180" w:wrap="around" w:vAnchor="text" w:hAnchor="margin" w:y="116"/>
              <w:rPr>
                <w:bCs w:val="0"/>
              </w:rPr>
            </w:pPr>
            <w:r w:rsidRPr="003D04C6">
              <w:rPr>
                <w:b/>
              </w:rPr>
              <w:t>[40]</w:t>
            </w:r>
          </w:p>
        </w:tc>
      </w:tr>
    </w:tbl>
    <w:p w14:paraId="67DC4475" w14:textId="32182487" w:rsidR="00CC0A9D" w:rsidRDefault="00CC0A9D" w:rsidP="00CA0212"/>
    <w:p w14:paraId="633E1819" w14:textId="77777777" w:rsidR="00CC0A9D" w:rsidRDefault="00CC0A9D">
      <w:r>
        <w:br w:type="page"/>
      </w:r>
    </w:p>
    <w:p w14:paraId="36212F16" w14:textId="77777777" w:rsidR="00CA0212" w:rsidRDefault="00CA0212" w:rsidP="00CA0212"/>
    <w:p w14:paraId="602F54BE" w14:textId="77777777" w:rsidR="00CC0A9D" w:rsidRPr="003D04C6" w:rsidRDefault="00CC0A9D" w:rsidP="00CA0212"/>
    <w:tbl>
      <w:tblPr>
        <w:tblW w:w="10598" w:type="dxa"/>
        <w:tblLayout w:type="fixed"/>
        <w:tblLook w:val="0000" w:firstRow="0" w:lastRow="0" w:firstColumn="0" w:lastColumn="0" w:noHBand="0" w:noVBand="0"/>
      </w:tblPr>
      <w:tblGrid>
        <w:gridCol w:w="9464"/>
        <w:gridCol w:w="254"/>
        <w:gridCol w:w="880"/>
      </w:tblGrid>
      <w:tr w:rsidR="0002622A" w:rsidRPr="003D04C6" w14:paraId="1C44780B" w14:textId="77777777">
        <w:tc>
          <w:tcPr>
            <w:tcW w:w="9464" w:type="dxa"/>
            <w:shd w:val="clear" w:color="auto" w:fill="auto"/>
          </w:tcPr>
          <w:p w14:paraId="319C0CAC" w14:textId="77777777" w:rsidR="0002622A" w:rsidRPr="003D04C6" w:rsidRDefault="0002622A" w:rsidP="0002622A">
            <w:pPr>
              <w:rPr>
                <w:b/>
                <w:bCs w:val="0"/>
              </w:rPr>
            </w:pPr>
            <w:r w:rsidRPr="003D04C6">
              <w:rPr>
                <w:b/>
                <w:bCs w:val="0"/>
              </w:rPr>
              <w:t>QUESTION 3</w:t>
            </w:r>
          </w:p>
        </w:tc>
        <w:tc>
          <w:tcPr>
            <w:tcW w:w="254" w:type="dxa"/>
            <w:shd w:val="clear" w:color="auto" w:fill="auto"/>
          </w:tcPr>
          <w:p w14:paraId="4A9EF787" w14:textId="77777777" w:rsidR="0002622A" w:rsidRPr="003D04C6" w:rsidRDefault="0002622A">
            <w:pPr>
              <w:rPr>
                <w:b/>
                <w:bCs w:val="0"/>
              </w:rPr>
            </w:pPr>
          </w:p>
        </w:tc>
        <w:tc>
          <w:tcPr>
            <w:tcW w:w="880" w:type="dxa"/>
            <w:shd w:val="clear" w:color="auto" w:fill="auto"/>
          </w:tcPr>
          <w:p w14:paraId="4F8AD61A" w14:textId="77777777" w:rsidR="0002622A" w:rsidRPr="003D04C6" w:rsidRDefault="0002622A">
            <w:pPr>
              <w:rPr>
                <w:b/>
                <w:bCs w:val="0"/>
              </w:rPr>
            </w:pPr>
          </w:p>
        </w:tc>
      </w:tr>
    </w:tbl>
    <w:p w14:paraId="09BDF43F" w14:textId="77777777" w:rsidR="006B3C0F" w:rsidRPr="003D04C6" w:rsidRDefault="006B3C0F"/>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6B3C0F" w:rsidRPr="008D64D4" w14:paraId="1D6EB2C8" w14:textId="77777777" w:rsidTr="006E32C4">
        <w:trPr>
          <w:trHeight w:val="717"/>
        </w:trPr>
        <w:tc>
          <w:tcPr>
            <w:tcW w:w="959" w:type="dxa"/>
          </w:tcPr>
          <w:p w14:paraId="574FDBD8" w14:textId="77777777" w:rsidR="006B3C0F" w:rsidRPr="008D64D4" w:rsidRDefault="006B3C0F">
            <w:pPr>
              <w:rPr>
                <w:bCs w:val="0"/>
              </w:rPr>
            </w:pPr>
            <w:r w:rsidRPr="008D64D4">
              <w:rPr>
                <w:bCs w:val="0"/>
              </w:rPr>
              <w:t>3.1</w:t>
            </w:r>
          </w:p>
          <w:p w14:paraId="2DB1C7D5" w14:textId="77777777" w:rsidR="006B3C0F" w:rsidRPr="008D64D4" w:rsidRDefault="006B3C0F">
            <w:pPr>
              <w:rPr>
                <w:bCs w:val="0"/>
              </w:rPr>
            </w:pPr>
          </w:p>
        </w:tc>
        <w:tc>
          <w:tcPr>
            <w:tcW w:w="8505" w:type="dxa"/>
          </w:tcPr>
          <w:p w14:paraId="7DC3213F" w14:textId="2D0B8D67" w:rsidR="008D64D4" w:rsidRPr="008D64D4" w:rsidRDefault="008D64D4" w:rsidP="008D64D4">
            <w:pPr>
              <w:tabs>
                <w:tab w:val="center" w:pos="8113"/>
              </w:tabs>
              <w:jc w:val="both"/>
            </w:pPr>
            <w:r w:rsidRPr="008D64D4">
              <w:t xml:space="preserve">Scientists </w:t>
            </w:r>
            <w:r>
              <w:t>investigated the resistance of mosquitos to DDT.</w:t>
            </w:r>
          </w:p>
          <w:p w14:paraId="41DF7C67" w14:textId="77777777" w:rsidR="008D64D4" w:rsidRPr="008D64D4" w:rsidRDefault="008D64D4" w:rsidP="008D64D4">
            <w:pPr>
              <w:tabs>
                <w:tab w:val="center" w:pos="8113"/>
              </w:tabs>
              <w:jc w:val="both"/>
            </w:pPr>
          </w:p>
          <w:p w14:paraId="35B44154" w14:textId="6832FE95" w:rsidR="008D64D4" w:rsidRPr="008D64D4" w:rsidRDefault="008D64D4" w:rsidP="008D64D4">
            <w:pPr>
              <w:tabs>
                <w:tab w:val="center" w:pos="8113"/>
              </w:tabs>
              <w:jc w:val="both"/>
            </w:pPr>
            <w:r>
              <w:t>The following steps were followed</w:t>
            </w:r>
            <w:r w:rsidRPr="008D64D4">
              <w:t>:</w:t>
            </w:r>
          </w:p>
          <w:p w14:paraId="5F3AF90C" w14:textId="72E1CB03" w:rsidR="008D64D4" w:rsidRPr="008D64D4" w:rsidRDefault="008D64D4" w:rsidP="008D64D4">
            <w:pPr>
              <w:pStyle w:val="ListParagraph"/>
              <w:numPr>
                <w:ilvl w:val="0"/>
                <w:numId w:val="28"/>
              </w:numPr>
              <w:tabs>
                <w:tab w:val="center" w:pos="8113"/>
              </w:tabs>
              <w:spacing w:line="240" w:lineRule="auto"/>
              <w:ind w:left="459" w:hanging="425"/>
              <w:jc w:val="both"/>
              <w:rPr>
                <w:rFonts w:ascii="Arial" w:hAnsi="Arial" w:cs="Arial"/>
                <w:sz w:val="24"/>
                <w:szCs w:val="24"/>
                <w:lang w:val="en-GB"/>
              </w:rPr>
            </w:pPr>
            <w:r>
              <w:rPr>
                <w:rFonts w:ascii="Arial" w:hAnsi="Arial" w:cs="Arial"/>
                <w:sz w:val="24"/>
                <w:szCs w:val="24"/>
                <w:lang w:val="en-GB"/>
              </w:rPr>
              <w:t>They captured a sample of mosquitos from the environment</w:t>
            </w:r>
            <w:r w:rsidRPr="008D64D4">
              <w:rPr>
                <w:rFonts w:ascii="Arial" w:hAnsi="Arial" w:cs="Arial"/>
                <w:sz w:val="24"/>
                <w:szCs w:val="24"/>
                <w:lang w:val="en-GB"/>
              </w:rPr>
              <w:t xml:space="preserve">. </w:t>
            </w:r>
          </w:p>
          <w:p w14:paraId="747130C6" w14:textId="51F9E0C3" w:rsidR="008D64D4" w:rsidRPr="008D64D4" w:rsidRDefault="008D64D4" w:rsidP="008D64D4">
            <w:pPr>
              <w:pStyle w:val="ListParagraph"/>
              <w:numPr>
                <w:ilvl w:val="0"/>
                <w:numId w:val="28"/>
              </w:numPr>
              <w:tabs>
                <w:tab w:val="center" w:pos="8113"/>
              </w:tabs>
              <w:spacing w:line="240" w:lineRule="auto"/>
              <w:ind w:left="459" w:hanging="425"/>
              <w:jc w:val="both"/>
              <w:rPr>
                <w:lang w:val="en-GB"/>
              </w:rPr>
            </w:pPr>
            <w:r>
              <w:rPr>
                <w:rFonts w:ascii="Arial" w:hAnsi="Arial" w:cs="Arial"/>
                <w:sz w:val="24"/>
                <w:szCs w:val="24"/>
                <w:lang w:val="en-GB"/>
              </w:rPr>
              <w:t xml:space="preserve">The mosquitos were then exposed to a standard dose of DDT </w:t>
            </w:r>
            <w:r w:rsidRPr="008D64D4">
              <w:rPr>
                <w:rFonts w:ascii="Arial" w:hAnsi="Arial" w:cs="Arial"/>
                <w:sz w:val="24"/>
                <w:szCs w:val="24"/>
                <w:lang w:val="en-GB"/>
              </w:rPr>
              <w:t xml:space="preserve">(4% DDT </w:t>
            </w:r>
            <w:r>
              <w:rPr>
                <w:rFonts w:ascii="Arial" w:hAnsi="Arial" w:cs="Arial"/>
                <w:sz w:val="24"/>
                <w:szCs w:val="24"/>
                <w:lang w:val="en-GB"/>
              </w:rPr>
              <w:t>for</w:t>
            </w:r>
            <w:r w:rsidRPr="008D64D4">
              <w:rPr>
                <w:rFonts w:ascii="Arial" w:hAnsi="Arial" w:cs="Arial"/>
                <w:sz w:val="24"/>
                <w:szCs w:val="24"/>
                <w:lang w:val="en-GB"/>
              </w:rPr>
              <w:t xml:space="preserve"> 1 </w:t>
            </w:r>
            <w:r>
              <w:rPr>
                <w:rFonts w:ascii="Arial" w:hAnsi="Arial" w:cs="Arial"/>
                <w:sz w:val="24"/>
                <w:szCs w:val="24"/>
                <w:lang w:val="en-GB"/>
              </w:rPr>
              <w:t>hour</w:t>
            </w:r>
            <w:r w:rsidRPr="008D64D4">
              <w:rPr>
                <w:rFonts w:ascii="Arial" w:hAnsi="Arial" w:cs="Arial"/>
                <w:sz w:val="24"/>
                <w:szCs w:val="24"/>
                <w:lang w:val="en-GB"/>
              </w:rPr>
              <w:t xml:space="preserve">) in </w:t>
            </w:r>
            <w:r>
              <w:rPr>
                <w:rFonts w:ascii="Arial" w:hAnsi="Arial" w:cs="Arial"/>
                <w:sz w:val="24"/>
                <w:szCs w:val="24"/>
                <w:lang w:val="en-GB"/>
              </w:rPr>
              <w:t>the laboratory</w:t>
            </w:r>
            <w:r w:rsidRPr="008D64D4">
              <w:rPr>
                <w:rFonts w:ascii="Arial" w:hAnsi="Arial" w:cs="Arial"/>
                <w:sz w:val="24"/>
                <w:szCs w:val="24"/>
                <w:lang w:val="en-GB"/>
              </w:rPr>
              <w:t>.</w:t>
            </w:r>
          </w:p>
          <w:p w14:paraId="35691FF4" w14:textId="0BA548D9" w:rsidR="008D64D4" w:rsidRPr="008D64D4" w:rsidRDefault="008D64D4" w:rsidP="008D64D4">
            <w:pPr>
              <w:pStyle w:val="ListParagraph"/>
              <w:numPr>
                <w:ilvl w:val="0"/>
                <w:numId w:val="28"/>
              </w:numPr>
              <w:tabs>
                <w:tab w:val="center" w:pos="8113"/>
              </w:tabs>
              <w:spacing w:line="240" w:lineRule="auto"/>
              <w:ind w:left="459" w:hanging="425"/>
              <w:jc w:val="both"/>
              <w:rPr>
                <w:lang w:val="en-GB"/>
              </w:rPr>
            </w:pPr>
            <w:r>
              <w:rPr>
                <w:rFonts w:ascii="Arial" w:hAnsi="Arial" w:cs="Arial"/>
                <w:sz w:val="24"/>
                <w:szCs w:val="24"/>
                <w:lang w:val="en-GB"/>
              </w:rPr>
              <w:t>The number of mosquitos that died was counted</w:t>
            </w:r>
            <w:r w:rsidRPr="008D64D4">
              <w:rPr>
                <w:rFonts w:ascii="Arial" w:hAnsi="Arial" w:cs="Arial"/>
                <w:sz w:val="24"/>
                <w:szCs w:val="24"/>
                <w:lang w:val="en-GB"/>
              </w:rPr>
              <w:t xml:space="preserve">. </w:t>
            </w:r>
          </w:p>
          <w:p w14:paraId="1CFBAF6E" w14:textId="61616DD0" w:rsidR="008D64D4" w:rsidRPr="008D64D4" w:rsidRDefault="008D64D4" w:rsidP="008D64D4">
            <w:pPr>
              <w:pStyle w:val="ListParagraph"/>
              <w:numPr>
                <w:ilvl w:val="0"/>
                <w:numId w:val="28"/>
              </w:numPr>
              <w:tabs>
                <w:tab w:val="center" w:pos="8113"/>
              </w:tabs>
              <w:spacing w:line="240" w:lineRule="auto"/>
              <w:ind w:left="459" w:hanging="425"/>
              <w:jc w:val="both"/>
              <w:rPr>
                <w:lang w:val="en-GB"/>
              </w:rPr>
            </w:pPr>
            <w:r>
              <w:rPr>
                <w:rFonts w:ascii="Arial" w:hAnsi="Arial" w:cs="Arial"/>
                <w:sz w:val="24"/>
                <w:szCs w:val="24"/>
                <w:lang w:val="en-GB"/>
              </w:rPr>
              <w:t>Those that survived were left to reproduce</w:t>
            </w:r>
            <w:r w:rsidRPr="008D64D4">
              <w:rPr>
                <w:rFonts w:ascii="Arial" w:hAnsi="Arial" w:cs="Arial"/>
                <w:sz w:val="24"/>
                <w:szCs w:val="24"/>
                <w:lang w:val="en-GB"/>
              </w:rPr>
              <w:t>.</w:t>
            </w:r>
          </w:p>
          <w:p w14:paraId="7E85D5FD" w14:textId="4134A3AB" w:rsidR="008D64D4" w:rsidRPr="008D64D4" w:rsidRDefault="008D64D4" w:rsidP="008D64D4">
            <w:pPr>
              <w:pStyle w:val="ListParagraph"/>
              <w:numPr>
                <w:ilvl w:val="0"/>
                <w:numId w:val="28"/>
              </w:numPr>
              <w:tabs>
                <w:tab w:val="center" w:pos="8113"/>
              </w:tabs>
              <w:spacing w:line="240" w:lineRule="auto"/>
              <w:ind w:left="459" w:hanging="425"/>
              <w:jc w:val="both"/>
              <w:rPr>
                <w:lang w:val="en-GB"/>
              </w:rPr>
            </w:pPr>
            <w:r>
              <w:rPr>
                <w:rFonts w:ascii="Arial" w:hAnsi="Arial" w:cs="Arial"/>
                <w:sz w:val="24"/>
                <w:szCs w:val="24"/>
                <w:lang w:val="en-GB"/>
              </w:rPr>
              <w:t xml:space="preserve">A sample was taken from this population every two months and the same procedure was followed for a period of 16 months. </w:t>
            </w:r>
          </w:p>
          <w:p w14:paraId="184C1278" w14:textId="2AEECF5B" w:rsidR="006B3C0F" w:rsidRPr="008D64D4" w:rsidRDefault="008D64D4" w:rsidP="008D64D4">
            <w:pPr>
              <w:tabs>
                <w:tab w:val="center" w:pos="8113"/>
              </w:tabs>
              <w:jc w:val="both"/>
              <w:rPr>
                <w:bCs w:val="0"/>
              </w:rPr>
            </w:pPr>
            <w:r>
              <w:t>The results are shown in the table below</w:t>
            </w:r>
            <w:r w:rsidRPr="008D64D4">
              <w:t>.</w:t>
            </w:r>
          </w:p>
        </w:tc>
        <w:tc>
          <w:tcPr>
            <w:tcW w:w="236" w:type="dxa"/>
          </w:tcPr>
          <w:p w14:paraId="396D4223" w14:textId="77777777" w:rsidR="006B3C0F" w:rsidRPr="008D64D4" w:rsidRDefault="006B3C0F">
            <w:pPr>
              <w:rPr>
                <w:bCs w:val="0"/>
              </w:rPr>
            </w:pPr>
          </w:p>
        </w:tc>
        <w:tc>
          <w:tcPr>
            <w:tcW w:w="898" w:type="dxa"/>
          </w:tcPr>
          <w:p w14:paraId="2F8F0990" w14:textId="77777777" w:rsidR="006B3C0F" w:rsidRPr="008D64D4" w:rsidRDefault="006B3C0F">
            <w:pPr>
              <w:rPr>
                <w:b/>
              </w:rPr>
            </w:pPr>
          </w:p>
        </w:tc>
      </w:tr>
    </w:tbl>
    <w:p w14:paraId="16501C19" w14:textId="77777777" w:rsidR="006E32C4" w:rsidRPr="003D04C6" w:rsidRDefault="006E32C4" w:rsidP="006E32C4"/>
    <w:tbl>
      <w:tblPr>
        <w:tblW w:w="0" w:type="auto"/>
        <w:tblInd w:w="22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23"/>
        <w:gridCol w:w="3842"/>
      </w:tblGrid>
      <w:tr w:rsidR="006E32C4" w:rsidRPr="003D04C6" w14:paraId="41417FC8" w14:textId="77777777" w:rsidTr="006E32C4">
        <w:tc>
          <w:tcPr>
            <w:tcW w:w="2223" w:type="dxa"/>
          </w:tcPr>
          <w:p w14:paraId="6F1D1EFB" w14:textId="77777777" w:rsidR="006E32C4" w:rsidRPr="003D04C6" w:rsidRDefault="006E32C4" w:rsidP="00E65A59">
            <w:pPr>
              <w:jc w:val="center"/>
              <w:rPr>
                <w:b/>
              </w:rPr>
            </w:pPr>
            <w:r w:rsidRPr="003D04C6">
              <w:rPr>
                <w:b/>
              </w:rPr>
              <w:t xml:space="preserve">TIME </w:t>
            </w:r>
          </w:p>
          <w:p w14:paraId="057BCDD5" w14:textId="4B3A6BDC" w:rsidR="006E32C4" w:rsidRPr="003D04C6" w:rsidRDefault="006E32C4" w:rsidP="00E65A59">
            <w:pPr>
              <w:jc w:val="center"/>
              <w:rPr>
                <w:b/>
              </w:rPr>
            </w:pPr>
            <w:r w:rsidRPr="003D04C6">
              <w:rPr>
                <w:b/>
              </w:rPr>
              <w:t>(IN MONTHS)</w:t>
            </w:r>
          </w:p>
        </w:tc>
        <w:tc>
          <w:tcPr>
            <w:tcW w:w="3842" w:type="dxa"/>
          </w:tcPr>
          <w:p w14:paraId="799416F4" w14:textId="1B322E0B" w:rsidR="006E32C4" w:rsidRPr="003D04C6" w:rsidRDefault="006E32C4" w:rsidP="00E65A59">
            <w:pPr>
              <w:jc w:val="center"/>
              <w:rPr>
                <w:b/>
              </w:rPr>
            </w:pPr>
            <w:r w:rsidRPr="003D04C6">
              <w:rPr>
                <w:b/>
              </w:rPr>
              <w:t>MORTALITY OF MOSQUITOES (%)</w:t>
            </w:r>
          </w:p>
        </w:tc>
      </w:tr>
      <w:tr w:rsidR="006E32C4" w:rsidRPr="003D04C6" w14:paraId="192ACD11" w14:textId="77777777" w:rsidTr="006E32C4">
        <w:tc>
          <w:tcPr>
            <w:tcW w:w="2223" w:type="dxa"/>
          </w:tcPr>
          <w:p w14:paraId="08D00024" w14:textId="77777777" w:rsidR="006E32C4" w:rsidRPr="003D04C6" w:rsidRDefault="006E32C4" w:rsidP="00E65A59">
            <w:pPr>
              <w:jc w:val="center"/>
            </w:pPr>
            <w:r w:rsidRPr="003D04C6">
              <w:t>0</w:t>
            </w:r>
          </w:p>
        </w:tc>
        <w:tc>
          <w:tcPr>
            <w:tcW w:w="3842" w:type="dxa"/>
          </w:tcPr>
          <w:p w14:paraId="2EA20872" w14:textId="77777777" w:rsidR="006E32C4" w:rsidRPr="003D04C6" w:rsidRDefault="006E32C4" w:rsidP="00E65A59">
            <w:pPr>
              <w:jc w:val="center"/>
            </w:pPr>
            <w:r w:rsidRPr="003D04C6">
              <w:t>95</w:t>
            </w:r>
          </w:p>
        </w:tc>
      </w:tr>
      <w:tr w:rsidR="006E32C4" w:rsidRPr="003D04C6" w14:paraId="02369C4C" w14:textId="77777777" w:rsidTr="006E32C4">
        <w:tc>
          <w:tcPr>
            <w:tcW w:w="2223" w:type="dxa"/>
          </w:tcPr>
          <w:p w14:paraId="1A09BBE0" w14:textId="77777777" w:rsidR="006E32C4" w:rsidRPr="003D04C6" w:rsidRDefault="006E32C4" w:rsidP="00E65A59">
            <w:pPr>
              <w:jc w:val="center"/>
            </w:pPr>
            <w:r w:rsidRPr="003D04C6">
              <w:t>2</w:t>
            </w:r>
          </w:p>
        </w:tc>
        <w:tc>
          <w:tcPr>
            <w:tcW w:w="3842" w:type="dxa"/>
          </w:tcPr>
          <w:p w14:paraId="02794AC8" w14:textId="77777777" w:rsidR="006E32C4" w:rsidRPr="003D04C6" w:rsidRDefault="006E32C4" w:rsidP="00E65A59">
            <w:pPr>
              <w:jc w:val="center"/>
            </w:pPr>
            <w:r w:rsidRPr="003D04C6">
              <w:t>87</w:t>
            </w:r>
          </w:p>
        </w:tc>
      </w:tr>
      <w:tr w:rsidR="006E32C4" w:rsidRPr="003D04C6" w14:paraId="311812E5" w14:textId="77777777" w:rsidTr="006E32C4">
        <w:tc>
          <w:tcPr>
            <w:tcW w:w="2223" w:type="dxa"/>
          </w:tcPr>
          <w:p w14:paraId="0416C796" w14:textId="77777777" w:rsidR="006E32C4" w:rsidRPr="003D04C6" w:rsidRDefault="006E32C4" w:rsidP="00E65A59">
            <w:pPr>
              <w:jc w:val="center"/>
            </w:pPr>
            <w:r w:rsidRPr="003D04C6">
              <w:t>4</w:t>
            </w:r>
          </w:p>
        </w:tc>
        <w:tc>
          <w:tcPr>
            <w:tcW w:w="3842" w:type="dxa"/>
          </w:tcPr>
          <w:p w14:paraId="78F383E6" w14:textId="77777777" w:rsidR="006E32C4" w:rsidRPr="003D04C6" w:rsidRDefault="006E32C4" w:rsidP="00E65A59">
            <w:pPr>
              <w:jc w:val="center"/>
            </w:pPr>
            <w:r w:rsidRPr="003D04C6">
              <w:t>80</w:t>
            </w:r>
          </w:p>
        </w:tc>
      </w:tr>
      <w:tr w:rsidR="006E32C4" w:rsidRPr="003D04C6" w14:paraId="051E3B26" w14:textId="77777777" w:rsidTr="006E32C4">
        <w:tc>
          <w:tcPr>
            <w:tcW w:w="2223" w:type="dxa"/>
          </w:tcPr>
          <w:p w14:paraId="03999D0F" w14:textId="77777777" w:rsidR="006E32C4" w:rsidRPr="003D04C6" w:rsidRDefault="006E32C4" w:rsidP="00E65A59">
            <w:pPr>
              <w:jc w:val="center"/>
            </w:pPr>
            <w:r w:rsidRPr="003D04C6">
              <w:t>6</w:t>
            </w:r>
          </w:p>
        </w:tc>
        <w:tc>
          <w:tcPr>
            <w:tcW w:w="3842" w:type="dxa"/>
          </w:tcPr>
          <w:p w14:paraId="372AEEF7" w14:textId="77777777" w:rsidR="006E32C4" w:rsidRPr="003D04C6" w:rsidRDefault="006E32C4" w:rsidP="00E65A59">
            <w:pPr>
              <w:jc w:val="center"/>
            </w:pPr>
            <w:r w:rsidRPr="003D04C6">
              <w:t>69</w:t>
            </w:r>
          </w:p>
        </w:tc>
      </w:tr>
      <w:tr w:rsidR="006E32C4" w:rsidRPr="003D04C6" w14:paraId="2736CB6D" w14:textId="77777777" w:rsidTr="006E32C4">
        <w:tc>
          <w:tcPr>
            <w:tcW w:w="2223" w:type="dxa"/>
          </w:tcPr>
          <w:p w14:paraId="73CFC3DE" w14:textId="77777777" w:rsidR="006E32C4" w:rsidRPr="003D04C6" w:rsidRDefault="006E32C4" w:rsidP="00E65A59">
            <w:pPr>
              <w:jc w:val="center"/>
            </w:pPr>
            <w:r w:rsidRPr="003D04C6">
              <w:t>8</w:t>
            </w:r>
          </w:p>
        </w:tc>
        <w:tc>
          <w:tcPr>
            <w:tcW w:w="3842" w:type="dxa"/>
          </w:tcPr>
          <w:p w14:paraId="049A1C28" w14:textId="77777777" w:rsidR="006E32C4" w:rsidRPr="003D04C6" w:rsidRDefault="006E32C4" w:rsidP="00E65A59">
            <w:pPr>
              <w:jc w:val="center"/>
            </w:pPr>
            <w:r w:rsidRPr="003D04C6">
              <w:t>60</w:t>
            </w:r>
          </w:p>
        </w:tc>
      </w:tr>
      <w:tr w:rsidR="006E32C4" w:rsidRPr="003D04C6" w14:paraId="59696F6D" w14:textId="77777777" w:rsidTr="006E32C4">
        <w:tc>
          <w:tcPr>
            <w:tcW w:w="2223" w:type="dxa"/>
          </w:tcPr>
          <w:p w14:paraId="7C26E478" w14:textId="77777777" w:rsidR="006E32C4" w:rsidRPr="003D04C6" w:rsidRDefault="006E32C4" w:rsidP="00E65A59">
            <w:pPr>
              <w:jc w:val="center"/>
            </w:pPr>
            <w:r w:rsidRPr="003D04C6">
              <w:t>10</w:t>
            </w:r>
          </w:p>
        </w:tc>
        <w:tc>
          <w:tcPr>
            <w:tcW w:w="3842" w:type="dxa"/>
          </w:tcPr>
          <w:p w14:paraId="7B17C18E" w14:textId="77777777" w:rsidR="006E32C4" w:rsidRPr="003D04C6" w:rsidRDefault="006E32C4" w:rsidP="00E65A59">
            <w:pPr>
              <w:jc w:val="center"/>
            </w:pPr>
            <w:r w:rsidRPr="003D04C6">
              <w:t>54</w:t>
            </w:r>
          </w:p>
        </w:tc>
      </w:tr>
      <w:tr w:rsidR="006E32C4" w:rsidRPr="003D04C6" w14:paraId="3912EA3B" w14:textId="77777777" w:rsidTr="006E32C4">
        <w:tc>
          <w:tcPr>
            <w:tcW w:w="2223" w:type="dxa"/>
          </w:tcPr>
          <w:p w14:paraId="3CE498C4" w14:textId="77777777" w:rsidR="006E32C4" w:rsidRPr="003D04C6" w:rsidRDefault="006E32C4" w:rsidP="00E65A59">
            <w:pPr>
              <w:jc w:val="center"/>
            </w:pPr>
            <w:r w:rsidRPr="003D04C6">
              <w:t>12</w:t>
            </w:r>
          </w:p>
        </w:tc>
        <w:tc>
          <w:tcPr>
            <w:tcW w:w="3842" w:type="dxa"/>
          </w:tcPr>
          <w:p w14:paraId="28C56DD2" w14:textId="77777777" w:rsidR="006E32C4" w:rsidRPr="003D04C6" w:rsidRDefault="006E32C4" w:rsidP="00E65A59">
            <w:pPr>
              <w:jc w:val="center"/>
            </w:pPr>
            <w:r w:rsidRPr="003D04C6">
              <w:t>35</w:t>
            </w:r>
          </w:p>
        </w:tc>
      </w:tr>
      <w:tr w:rsidR="006E32C4" w:rsidRPr="003D04C6" w14:paraId="6BDCD8CF" w14:textId="77777777" w:rsidTr="006E32C4">
        <w:tc>
          <w:tcPr>
            <w:tcW w:w="2223" w:type="dxa"/>
          </w:tcPr>
          <w:p w14:paraId="25B0A437" w14:textId="77777777" w:rsidR="006E32C4" w:rsidRPr="003D04C6" w:rsidRDefault="006E32C4" w:rsidP="00E65A59">
            <w:pPr>
              <w:jc w:val="center"/>
            </w:pPr>
            <w:r w:rsidRPr="003D04C6">
              <w:t>14</w:t>
            </w:r>
          </w:p>
        </w:tc>
        <w:tc>
          <w:tcPr>
            <w:tcW w:w="3842" w:type="dxa"/>
          </w:tcPr>
          <w:p w14:paraId="0498901A" w14:textId="77777777" w:rsidR="006E32C4" w:rsidRPr="003D04C6" w:rsidRDefault="006E32C4" w:rsidP="00E65A59">
            <w:pPr>
              <w:jc w:val="center"/>
            </w:pPr>
            <w:r w:rsidRPr="003D04C6">
              <w:t>27</w:t>
            </w:r>
          </w:p>
        </w:tc>
      </w:tr>
      <w:tr w:rsidR="006E32C4" w:rsidRPr="003D04C6" w14:paraId="4CE5AC7C" w14:textId="77777777" w:rsidTr="006E32C4">
        <w:tc>
          <w:tcPr>
            <w:tcW w:w="2223" w:type="dxa"/>
          </w:tcPr>
          <w:p w14:paraId="12767337" w14:textId="77777777" w:rsidR="006E32C4" w:rsidRPr="003D04C6" w:rsidRDefault="006E32C4" w:rsidP="00E65A59">
            <w:pPr>
              <w:jc w:val="center"/>
            </w:pPr>
            <w:r w:rsidRPr="003D04C6">
              <w:t>16</w:t>
            </w:r>
          </w:p>
        </w:tc>
        <w:tc>
          <w:tcPr>
            <w:tcW w:w="3842" w:type="dxa"/>
          </w:tcPr>
          <w:p w14:paraId="652EBBC0" w14:textId="77777777" w:rsidR="006E32C4" w:rsidRPr="003D04C6" w:rsidRDefault="006E32C4" w:rsidP="00E65A59">
            <w:pPr>
              <w:jc w:val="center"/>
            </w:pPr>
            <w:r w:rsidRPr="003D04C6">
              <w:t>22</w:t>
            </w:r>
          </w:p>
        </w:tc>
      </w:tr>
    </w:tbl>
    <w:p w14:paraId="00706619" w14:textId="77777777" w:rsidR="009E54B7" w:rsidRPr="003D04C6" w:rsidRDefault="009E54B7">
      <w:pPr>
        <w:rPr>
          <w:bCs w:val="0"/>
        </w:rPr>
      </w:pPr>
    </w:p>
    <w:tbl>
      <w:tblPr>
        <w:tblW w:w="10598" w:type="dxa"/>
        <w:tblLook w:val="04A0" w:firstRow="1" w:lastRow="0" w:firstColumn="1" w:lastColumn="0" w:noHBand="0" w:noVBand="1"/>
      </w:tblPr>
      <w:tblGrid>
        <w:gridCol w:w="959"/>
        <w:gridCol w:w="1134"/>
        <w:gridCol w:w="7371"/>
        <w:gridCol w:w="236"/>
        <w:gridCol w:w="898"/>
      </w:tblGrid>
      <w:tr w:rsidR="00BC3920" w:rsidRPr="003D04C6" w14:paraId="6F5AB53F" w14:textId="77777777" w:rsidTr="00FD4B77">
        <w:trPr>
          <w:trHeight w:val="5607"/>
        </w:trPr>
        <w:tc>
          <w:tcPr>
            <w:tcW w:w="959" w:type="dxa"/>
          </w:tcPr>
          <w:p w14:paraId="29B5D595" w14:textId="77777777" w:rsidR="00BC3920" w:rsidRPr="003D04C6" w:rsidRDefault="00BC3920" w:rsidP="00E65A59"/>
        </w:tc>
        <w:tc>
          <w:tcPr>
            <w:tcW w:w="1134" w:type="dxa"/>
          </w:tcPr>
          <w:p w14:paraId="3FCF890D" w14:textId="77777777" w:rsidR="00BC3920" w:rsidRPr="003D04C6" w:rsidRDefault="00BC3920" w:rsidP="00E65A59">
            <w:pPr>
              <w:pStyle w:val="Header"/>
            </w:pPr>
            <w:r w:rsidRPr="003D04C6">
              <w:t>3.1.1</w:t>
            </w:r>
          </w:p>
          <w:p w14:paraId="17C97BFC" w14:textId="77777777" w:rsidR="00BC3920" w:rsidRPr="003D04C6" w:rsidRDefault="00BC3920" w:rsidP="00E65A59">
            <w:pPr>
              <w:pStyle w:val="Header"/>
            </w:pPr>
          </w:p>
          <w:p w14:paraId="27A6383B" w14:textId="77777777" w:rsidR="00BC3920" w:rsidRPr="003D04C6" w:rsidRDefault="00BC3920" w:rsidP="00E65A59">
            <w:pPr>
              <w:pStyle w:val="Header"/>
            </w:pPr>
          </w:p>
          <w:p w14:paraId="2EC8066D" w14:textId="77777777" w:rsidR="00BC3920" w:rsidRPr="003D04C6" w:rsidRDefault="00BC3920" w:rsidP="00E65A59">
            <w:pPr>
              <w:pStyle w:val="Header"/>
            </w:pPr>
          </w:p>
          <w:p w14:paraId="4AAB5904" w14:textId="77777777" w:rsidR="00BC3920" w:rsidRPr="003D04C6" w:rsidRDefault="00BC3920" w:rsidP="00E65A59">
            <w:pPr>
              <w:pStyle w:val="Header"/>
            </w:pPr>
          </w:p>
          <w:p w14:paraId="24B1BDCB" w14:textId="77777777" w:rsidR="00FD4B77" w:rsidRPr="003D04C6" w:rsidRDefault="00FD4B77" w:rsidP="00E65A59">
            <w:pPr>
              <w:pStyle w:val="Header"/>
            </w:pPr>
          </w:p>
          <w:p w14:paraId="2A82CAFE" w14:textId="77777777" w:rsidR="00BC3920" w:rsidRPr="003D04C6" w:rsidRDefault="00BC3920" w:rsidP="00E65A59">
            <w:pPr>
              <w:pStyle w:val="Header"/>
            </w:pPr>
            <w:r w:rsidRPr="003D04C6">
              <w:t>3.1.2</w:t>
            </w:r>
          </w:p>
          <w:p w14:paraId="76B23242" w14:textId="77777777" w:rsidR="00BC3920" w:rsidRPr="003D04C6" w:rsidRDefault="00BC3920" w:rsidP="00E65A59">
            <w:pPr>
              <w:pStyle w:val="Header"/>
            </w:pPr>
          </w:p>
          <w:p w14:paraId="2D3F12D3" w14:textId="77777777" w:rsidR="00BC3920" w:rsidRPr="003D04C6" w:rsidRDefault="00BC3920" w:rsidP="00E65A59">
            <w:pPr>
              <w:pStyle w:val="Header"/>
            </w:pPr>
            <w:r w:rsidRPr="003D04C6">
              <w:t>3.1.3</w:t>
            </w:r>
          </w:p>
          <w:p w14:paraId="67C20470" w14:textId="77777777" w:rsidR="00BC3920" w:rsidRPr="003D04C6" w:rsidRDefault="00BC3920" w:rsidP="00E65A59">
            <w:pPr>
              <w:pStyle w:val="Header"/>
            </w:pPr>
          </w:p>
          <w:p w14:paraId="0E2848F7" w14:textId="77777777" w:rsidR="00BC3920" w:rsidRPr="003D04C6" w:rsidRDefault="00BC3920" w:rsidP="00E65A59">
            <w:pPr>
              <w:pStyle w:val="Header"/>
            </w:pPr>
          </w:p>
          <w:p w14:paraId="5DEF6B20" w14:textId="77777777" w:rsidR="00FD4B77" w:rsidRPr="003D04C6" w:rsidRDefault="00FD4B77" w:rsidP="00E65A59">
            <w:pPr>
              <w:pStyle w:val="Header"/>
            </w:pPr>
          </w:p>
          <w:p w14:paraId="3A83DD55" w14:textId="77777777" w:rsidR="00BC3920" w:rsidRPr="003D04C6" w:rsidRDefault="00BC3920" w:rsidP="00E65A59">
            <w:pPr>
              <w:pStyle w:val="Header"/>
            </w:pPr>
            <w:r w:rsidRPr="003D04C6">
              <w:t>3.1.4</w:t>
            </w:r>
          </w:p>
          <w:p w14:paraId="6FCEE928" w14:textId="77777777" w:rsidR="00BC3920" w:rsidRPr="003D04C6" w:rsidRDefault="00BC3920" w:rsidP="00E65A59">
            <w:pPr>
              <w:pStyle w:val="Header"/>
            </w:pPr>
          </w:p>
          <w:p w14:paraId="6FD39738" w14:textId="77777777" w:rsidR="00BC3920" w:rsidRPr="003D04C6" w:rsidRDefault="00BC3920" w:rsidP="00E65A59">
            <w:pPr>
              <w:pStyle w:val="Header"/>
            </w:pPr>
          </w:p>
          <w:p w14:paraId="235D2A91" w14:textId="77777777" w:rsidR="00BC3920" w:rsidRPr="003D04C6" w:rsidRDefault="00BC3920" w:rsidP="00E65A59">
            <w:pPr>
              <w:pStyle w:val="Header"/>
            </w:pPr>
            <w:r w:rsidRPr="003D04C6">
              <w:t>3.1.5</w:t>
            </w:r>
          </w:p>
          <w:p w14:paraId="4836D3D1" w14:textId="77777777" w:rsidR="00BC3920" w:rsidRPr="003D04C6" w:rsidRDefault="00BC3920" w:rsidP="00E65A59">
            <w:pPr>
              <w:pStyle w:val="Header"/>
            </w:pPr>
          </w:p>
          <w:p w14:paraId="7A68DC47" w14:textId="77777777" w:rsidR="00BC3920" w:rsidRPr="003D04C6" w:rsidRDefault="00BC3920" w:rsidP="00E65A59">
            <w:pPr>
              <w:pStyle w:val="Header"/>
            </w:pPr>
          </w:p>
          <w:p w14:paraId="23D78A74" w14:textId="77777777" w:rsidR="00BC3920" w:rsidRPr="003D04C6" w:rsidRDefault="00BC3920" w:rsidP="00E65A59">
            <w:pPr>
              <w:pStyle w:val="Header"/>
            </w:pPr>
            <w:r w:rsidRPr="003D04C6">
              <w:t>3.1.6</w:t>
            </w:r>
          </w:p>
          <w:p w14:paraId="1EE744F5" w14:textId="77777777" w:rsidR="00BC3920" w:rsidRPr="003D04C6" w:rsidRDefault="00BC3920" w:rsidP="00E65A59">
            <w:pPr>
              <w:pStyle w:val="Header"/>
            </w:pPr>
          </w:p>
          <w:p w14:paraId="294D230D" w14:textId="77777777" w:rsidR="00BC3920" w:rsidRPr="003D04C6" w:rsidRDefault="00BC3920" w:rsidP="00E65A59"/>
        </w:tc>
        <w:tc>
          <w:tcPr>
            <w:tcW w:w="7371" w:type="dxa"/>
          </w:tcPr>
          <w:p w14:paraId="0F467E78" w14:textId="77777777" w:rsidR="00BC3920" w:rsidRPr="003D04C6" w:rsidRDefault="00BC3920" w:rsidP="00E65A59">
            <w:pPr>
              <w:jc w:val="both"/>
            </w:pPr>
            <w:r w:rsidRPr="003D04C6">
              <w:t>Identify the:</w:t>
            </w:r>
          </w:p>
          <w:p w14:paraId="1E6E85C8" w14:textId="77777777" w:rsidR="00BC3920" w:rsidRPr="003D04C6" w:rsidRDefault="00BC3920" w:rsidP="00E65A59">
            <w:pPr>
              <w:jc w:val="both"/>
            </w:pPr>
          </w:p>
          <w:p w14:paraId="110F0860" w14:textId="77777777" w:rsidR="00BC3920" w:rsidRPr="003D04C6" w:rsidRDefault="00BC3920" w:rsidP="00BC3920">
            <w:pPr>
              <w:numPr>
                <w:ilvl w:val="0"/>
                <w:numId w:val="27"/>
              </w:numPr>
              <w:ind w:left="743" w:hanging="743"/>
              <w:jc w:val="both"/>
            </w:pPr>
            <w:r w:rsidRPr="003D04C6">
              <w:t>Independent variable</w:t>
            </w:r>
          </w:p>
          <w:p w14:paraId="59118F79" w14:textId="77777777" w:rsidR="00FD4B77" w:rsidRPr="003D04C6" w:rsidRDefault="00FD4B77" w:rsidP="00FD4B77">
            <w:pPr>
              <w:ind w:left="743"/>
              <w:jc w:val="both"/>
            </w:pPr>
          </w:p>
          <w:p w14:paraId="08C0FFA1" w14:textId="77777777" w:rsidR="00BC3920" w:rsidRPr="003D04C6" w:rsidRDefault="00BC3920" w:rsidP="00BC3920">
            <w:pPr>
              <w:numPr>
                <w:ilvl w:val="0"/>
                <w:numId w:val="27"/>
              </w:numPr>
              <w:ind w:left="743" w:hanging="743"/>
              <w:jc w:val="both"/>
            </w:pPr>
            <w:r w:rsidRPr="003D04C6">
              <w:t xml:space="preserve">Dependent variable </w:t>
            </w:r>
          </w:p>
          <w:p w14:paraId="6F1B722B" w14:textId="77777777" w:rsidR="00BC3920" w:rsidRPr="003D04C6" w:rsidRDefault="00BC3920" w:rsidP="00E65A59">
            <w:pPr>
              <w:jc w:val="both"/>
            </w:pPr>
          </w:p>
          <w:p w14:paraId="0AF7BBAF" w14:textId="77777777" w:rsidR="00BC3920" w:rsidRPr="003D04C6" w:rsidRDefault="00BC3920" w:rsidP="00E65A59">
            <w:pPr>
              <w:jc w:val="both"/>
            </w:pPr>
            <w:r w:rsidRPr="003D04C6">
              <w:t>Formulate a hypothesis for this investigation</w:t>
            </w:r>
            <w:r w:rsidRPr="003D04C6">
              <w:rPr>
                <w:color w:val="FF0000"/>
              </w:rPr>
              <w:t>.</w:t>
            </w:r>
          </w:p>
          <w:p w14:paraId="5CE7D6CE" w14:textId="77777777" w:rsidR="00BC3920" w:rsidRPr="003D04C6" w:rsidRDefault="00BC3920" w:rsidP="00E65A59">
            <w:pPr>
              <w:jc w:val="both"/>
            </w:pPr>
          </w:p>
          <w:p w14:paraId="45287973" w14:textId="77777777" w:rsidR="00BC3920" w:rsidRPr="003D04C6" w:rsidRDefault="00BC3920" w:rsidP="00E65A59">
            <w:pPr>
              <w:jc w:val="both"/>
            </w:pPr>
            <w:r w:rsidRPr="003D04C6">
              <w:t xml:space="preserve">Draw a line graph to show how the mortality of mosquitoes changed over the period of the investigation due to the application of DDT. </w:t>
            </w:r>
          </w:p>
          <w:p w14:paraId="3CC7F7BC" w14:textId="77777777" w:rsidR="00BC3920" w:rsidRPr="003D04C6" w:rsidRDefault="00BC3920" w:rsidP="00E65A59">
            <w:pPr>
              <w:jc w:val="both"/>
            </w:pPr>
          </w:p>
          <w:p w14:paraId="5E77C1A9" w14:textId="29FEA765" w:rsidR="00BC3920" w:rsidRPr="003D04C6" w:rsidRDefault="00FD4B77" w:rsidP="00E65A59">
            <w:pPr>
              <w:jc w:val="both"/>
            </w:pPr>
            <w:r w:rsidRPr="003D04C6">
              <w:t>State</w:t>
            </w:r>
            <w:r w:rsidR="00BC3920" w:rsidRPr="003D04C6">
              <w:t xml:space="preserve"> TWO factors</w:t>
            </w:r>
            <w:r w:rsidRPr="003D04C6">
              <w:t>,</w:t>
            </w:r>
            <w:r w:rsidR="00BC3920" w:rsidRPr="003D04C6">
              <w:t xml:space="preserve"> other than those mentioned</w:t>
            </w:r>
            <w:proofErr w:type="gramStart"/>
            <w:r w:rsidR="00BC3920" w:rsidRPr="003D04C6">
              <w:t>,</w:t>
            </w:r>
            <w:proofErr w:type="gramEnd"/>
            <w:r w:rsidR="00BC3920" w:rsidRPr="003D04C6">
              <w:t xml:space="preserve"> that should be controlled in this investigation. </w:t>
            </w:r>
          </w:p>
          <w:p w14:paraId="334D4C7C" w14:textId="77777777" w:rsidR="00BC3920" w:rsidRPr="003D04C6" w:rsidRDefault="00BC3920" w:rsidP="00E65A59">
            <w:pPr>
              <w:jc w:val="both"/>
            </w:pPr>
          </w:p>
          <w:p w14:paraId="377BED97" w14:textId="77777777" w:rsidR="00BC3920" w:rsidRPr="003D04C6" w:rsidRDefault="00BC3920" w:rsidP="00E65A59">
            <w:pPr>
              <w:jc w:val="both"/>
            </w:pPr>
            <w:r w:rsidRPr="003D04C6">
              <w:t xml:space="preserve">State TWO ways in which the scientists could improve the reliability of their results. </w:t>
            </w:r>
          </w:p>
          <w:p w14:paraId="28568AB4" w14:textId="77777777" w:rsidR="00BC3920" w:rsidRPr="003D04C6" w:rsidRDefault="00BC3920" w:rsidP="00E65A59">
            <w:pPr>
              <w:jc w:val="both"/>
            </w:pPr>
          </w:p>
          <w:p w14:paraId="1B13F4DC" w14:textId="77777777" w:rsidR="00BC3920" w:rsidRPr="003D04C6" w:rsidRDefault="00BC3920" w:rsidP="00E65A59">
            <w:pPr>
              <w:tabs>
                <w:tab w:val="left" w:pos="3436"/>
                <w:tab w:val="right" w:pos="7155"/>
              </w:tabs>
              <w:jc w:val="both"/>
            </w:pPr>
            <w:r w:rsidRPr="003D04C6">
              <w:t xml:space="preserve">Explain, in terms of natural selection, how mosquitoes may develop resistance to DDT.     </w:t>
            </w:r>
          </w:p>
        </w:tc>
        <w:tc>
          <w:tcPr>
            <w:tcW w:w="236" w:type="dxa"/>
          </w:tcPr>
          <w:p w14:paraId="67A54AC0" w14:textId="77777777" w:rsidR="00BC3920" w:rsidRPr="003D04C6" w:rsidRDefault="00BC3920" w:rsidP="00E65A59"/>
        </w:tc>
        <w:tc>
          <w:tcPr>
            <w:tcW w:w="898" w:type="dxa"/>
          </w:tcPr>
          <w:p w14:paraId="4B3195BF" w14:textId="77777777" w:rsidR="00BC3920" w:rsidRPr="003D04C6" w:rsidRDefault="00BC3920" w:rsidP="00E65A59"/>
          <w:p w14:paraId="484A8CBD" w14:textId="77777777" w:rsidR="00BC3920" w:rsidRPr="003D04C6" w:rsidRDefault="00BC3920" w:rsidP="00E65A59"/>
          <w:p w14:paraId="6F060C05" w14:textId="77777777" w:rsidR="00BC3920" w:rsidRPr="003D04C6" w:rsidRDefault="00BC3920" w:rsidP="00E65A59">
            <w:r w:rsidRPr="003D04C6">
              <w:t>(1)</w:t>
            </w:r>
          </w:p>
          <w:p w14:paraId="11B9EC7A" w14:textId="77777777" w:rsidR="00FD4B77" w:rsidRPr="003D04C6" w:rsidRDefault="00FD4B77" w:rsidP="00E65A59"/>
          <w:p w14:paraId="56080218" w14:textId="77777777" w:rsidR="00BC3920" w:rsidRPr="003D04C6" w:rsidRDefault="00BC3920" w:rsidP="00E65A59">
            <w:r w:rsidRPr="003D04C6">
              <w:t>(1)</w:t>
            </w:r>
          </w:p>
          <w:p w14:paraId="0C452A50" w14:textId="77777777" w:rsidR="00BC3920" w:rsidRPr="003D04C6" w:rsidRDefault="00BC3920" w:rsidP="00E65A59"/>
          <w:p w14:paraId="5474FF80" w14:textId="77777777" w:rsidR="00BC3920" w:rsidRPr="003D04C6" w:rsidRDefault="00BC3920" w:rsidP="00E65A59">
            <w:pPr>
              <w:pStyle w:val="Header"/>
            </w:pPr>
            <w:r w:rsidRPr="003D04C6">
              <w:t>(3)</w:t>
            </w:r>
          </w:p>
          <w:p w14:paraId="277AB36F" w14:textId="77777777" w:rsidR="00BC3920" w:rsidRPr="003D04C6" w:rsidRDefault="00BC3920" w:rsidP="00E65A59">
            <w:pPr>
              <w:pStyle w:val="Header"/>
            </w:pPr>
          </w:p>
          <w:p w14:paraId="29426C50" w14:textId="77777777" w:rsidR="00BC3920" w:rsidRPr="003D04C6" w:rsidRDefault="00BC3920" w:rsidP="00E65A59">
            <w:pPr>
              <w:pStyle w:val="Header"/>
            </w:pPr>
          </w:p>
          <w:p w14:paraId="44ED8B0F" w14:textId="77777777" w:rsidR="00FD4B77" w:rsidRPr="003D04C6" w:rsidRDefault="00FD4B77" w:rsidP="00E65A59">
            <w:pPr>
              <w:pStyle w:val="Header"/>
            </w:pPr>
          </w:p>
          <w:p w14:paraId="22556233" w14:textId="77777777" w:rsidR="00BC3920" w:rsidRPr="003D04C6" w:rsidRDefault="00BC3920" w:rsidP="00E65A59">
            <w:pPr>
              <w:pStyle w:val="Header"/>
            </w:pPr>
            <w:r w:rsidRPr="003D04C6">
              <w:t>(6)</w:t>
            </w:r>
          </w:p>
          <w:p w14:paraId="40A50D94" w14:textId="77777777" w:rsidR="00BC3920" w:rsidRPr="003D04C6" w:rsidRDefault="00BC3920" w:rsidP="00E65A59">
            <w:pPr>
              <w:pStyle w:val="Header"/>
            </w:pPr>
          </w:p>
          <w:p w14:paraId="1706B272" w14:textId="77777777" w:rsidR="00BC3920" w:rsidRPr="003D04C6" w:rsidRDefault="00BC3920" w:rsidP="00E65A59">
            <w:pPr>
              <w:pStyle w:val="Header"/>
            </w:pPr>
          </w:p>
          <w:p w14:paraId="76F8846C" w14:textId="77777777" w:rsidR="00BC3920" w:rsidRPr="003D04C6" w:rsidRDefault="00BC3920" w:rsidP="00E65A59">
            <w:pPr>
              <w:pStyle w:val="Header"/>
            </w:pPr>
            <w:r w:rsidRPr="003D04C6">
              <w:t>(2)</w:t>
            </w:r>
          </w:p>
          <w:p w14:paraId="36FD083D" w14:textId="77777777" w:rsidR="00BC3920" w:rsidRPr="003D04C6" w:rsidRDefault="00BC3920" w:rsidP="00E65A59">
            <w:pPr>
              <w:pStyle w:val="Header"/>
            </w:pPr>
          </w:p>
          <w:p w14:paraId="2431E04F" w14:textId="77777777" w:rsidR="00BC3920" w:rsidRPr="003D04C6" w:rsidRDefault="00BC3920" w:rsidP="00E65A59">
            <w:pPr>
              <w:pStyle w:val="Header"/>
            </w:pPr>
          </w:p>
          <w:p w14:paraId="2876E981" w14:textId="77777777" w:rsidR="00BC3920" w:rsidRPr="003D04C6" w:rsidRDefault="00BC3920" w:rsidP="00E65A59">
            <w:pPr>
              <w:pStyle w:val="Header"/>
            </w:pPr>
            <w:r w:rsidRPr="003D04C6">
              <w:t>(2)</w:t>
            </w:r>
          </w:p>
          <w:p w14:paraId="74E8B32E" w14:textId="77777777" w:rsidR="00BC3920" w:rsidRPr="003D04C6" w:rsidRDefault="00BC3920" w:rsidP="00E65A59">
            <w:pPr>
              <w:pStyle w:val="Header"/>
              <w:rPr>
                <w:b/>
              </w:rPr>
            </w:pPr>
          </w:p>
          <w:p w14:paraId="1E2EEA31" w14:textId="77777777" w:rsidR="00BC3920" w:rsidRPr="003D04C6" w:rsidRDefault="00BC3920" w:rsidP="00E65A59">
            <w:pPr>
              <w:pStyle w:val="Header"/>
              <w:rPr>
                <w:b/>
              </w:rPr>
            </w:pPr>
          </w:p>
          <w:p w14:paraId="08DB24A8" w14:textId="77777777" w:rsidR="00BC3920" w:rsidRPr="003D04C6" w:rsidRDefault="00BC3920" w:rsidP="00E65A59">
            <w:pPr>
              <w:pStyle w:val="Header"/>
            </w:pPr>
            <w:r w:rsidRPr="003D04C6">
              <w:t>(8)</w:t>
            </w:r>
          </w:p>
          <w:p w14:paraId="33697282" w14:textId="2968A8E1" w:rsidR="00BC3920" w:rsidRPr="003D04C6" w:rsidRDefault="00BC3920" w:rsidP="00E65A59">
            <w:pPr>
              <w:rPr>
                <w:b/>
              </w:rPr>
            </w:pPr>
            <w:r w:rsidRPr="003D04C6">
              <w:rPr>
                <w:b/>
              </w:rPr>
              <w:t>(23)</w:t>
            </w:r>
          </w:p>
        </w:tc>
      </w:tr>
    </w:tbl>
    <w:p w14:paraId="534D650F" w14:textId="77777777" w:rsidR="00CC0A9D" w:rsidRDefault="00CC0A9D">
      <w:pPr>
        <w:rPr>
          <w:bCs w:val="0"/>
        </w:rPr>
      </w:pPr>
      <w:r>
        <w:rPr>
          <w:bCs w:val="0"/>
        </w:rPr>
        <w:br w:type="page"/>
      </w:r>
    </w:p>
    <w:p w14:paraId="5B2AE483" w14:textId="77777777" w:rsidR="00CC0A9D" w:rsidRPr="008D64D4" w:rsidRDefault="00CC0A9D">
      <w:pPr>
        <w:rPr>
          <w:bCs w:val="0"/>
          <w:sz w:val="20"/>
          <w:szCs w:val="20"/>
        </w:rPr>
      </w:pPr>
    </w:p>
    <w:tbl>
      <w:tblPr>
        <w:tblW w:w="10598" w:type="dxa"/>
        <w:tblLook w:val="04A0" w:firstRow="1" w:lastRow="0" w:firstColumn="1" w:lastColumn="0" w:noHBand="0" w:noVBand="1"/>
      </w:tblPr>
      <w:tblGrid>
        <w:gridCol w:w="959"/>
        <w:gridCol w:w="8505"/>
        <w:gridCol w:w="316"/>
        <w:gridCol w:w="818"/>
      </w:tblGrid>
      <w:tr w:rsidR="00FD4B77" w:rsidRPr="003D04C6" w14:paraId="7ED1ED67" w14:textId="77777777" w:rsidTr="00FD4B77">
        <w:tc>
          <w:tcPr>
            <w:tcW w:w="959" w:type="dxa"/>
          </w:tcPr>
          <w:p w14:paraId="4ABAF072" w14:textId="77777777" w:rsidR="00FD4B77" w:rsidRPr="003D04C6" w:rsidRDefault="00FD4B77" w:rsidP="00E65A59">
            <w:pPr>
              <w:rPr>
                <w:color w:val="000000"/>
              </w:rPr>
            </w:pPr>
            <w:r w:rsidRPr="003D04C6">
              <w:rPr>
                <w:color w:val="000000"/>
              </w:rPr>
              <w:t>3.2</w:t>
            </w:r>
          </w:p>
          <w:p w14:paraId="00A72AB9" w14:textId="77777777" w:rsidR="00FD4B77" w:rsidRPr="003D04C6" w:rsidRDefault="00FD4B77" w:rsidP="00E65A59"/>
        </w:tc>
        <w:tc>
          <w:tcPr>
            <w:tcW w:w="8505" w:type="dxa"/>
          </w:tcPr>
          <w:p w14:paraId="281E9E80" w14:textId="77777777" w:rsidR="00FD4B77" w:rsidRPr="003D04C6" w:rsidRDefault="00FD4B77" w:rsidP="00E65A59">
            <w:pPr>
              <w:tabs>
                <w:tab w:val="right" w:pos="8289"/>
              </w:tabs>
              <w:jc w:val="both"/>
              <w:rPr>
                <w:color w:val="000000"/>
              </w:rPr>
            </w:pPr>
            <w:r w:rsidRPr="003D04C6">
              <w:rPr>
                <w:color w:val="000000"/>
              </w:rPr>
              <w:t>Study the table below, which indicates some of the hominid fossils found in different parts of the world.</w:t>
            </w:r>
          </w:p>
        </w:tc>
        <w:tc>
          <w:tcPr>
            <w:tcW w:w="316" w:type="dxa"/>
          </w:tcPr>
          <w:p w14:paraId="39B35D2F" w14:textId="77777777" w:rsidR="00FD4B77" w:rsidRPr="003D04C6" w:rsidRDefault="00FD4B77" w:rsidP="00E65A59"/>
        </w:tc>
        <w:tc>
          <w:tcPr>
            <w:tcW w:w="818" w:type="dxa"/>
          </w:tcPr>
          <w:p w14:paraId="310A9A65" w14:textId="77777777" w:rsidR="00FD4B77" w:rsidRPr="003D04C6" w:rsidRDefault="00FD4B77" w:rsidP="00E65A59">
            <w:pPr>
              <w:rPr>
                <w:color w:val="000000"/>
              </w:rPr>
            </w:pPr>
          </w:p>
        </w:tc>
      </w:tr>
    </w:tbl>
    <w:p w14:paraId="568D8B04" w14:textId="77777777" w:rsidR="00FD4B77" w:rsidRPr="002C00DB" w:rsidRDefault="00FD4B77" w:rsidP="00FD4B77">
      <w:pPr>
        <w:rPr>
          <w:color w:val="000000"/>
          <w:sz w:val="16"/>
        </w:rPr>
      </w:pPr>
    </w:p>
    <w:tbl>
      <w:tblPr>
        <w:tblW w:w="9537" w:type="dxa"/>
        <w:jc w:val="center"/>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0"/>
        <w:gridCol w:w="2865"/>
        <w:gridCol w:w="3412"/>
      </w:tblGrid>
      <w:tr w:rsidR="00FD4B77" w:rsidRPr="003D04C6" w14:paraId="5EA00D84" w14:textId="77777777" w:rsidTr="00EB6DA3">
        <w:trPr>
          <w:jc w:val="center"/>
        </w:trPr>
        <w:tc>
          <w:tcPr>
            <w:tcW w:w="3260" w:type="dxa"/>
          </w:tcPr>
          <w:p w14:paraId="0F1B0960" w14:textId="77777777" w:rsidR="00FD4B77" w:rsidRPr="003D04C6" w:rsidRDefault="00FD4B77" w:rsidP="00E65A59">
            <w:pPr>
              <w:jc w:val="center"/>
              <w:rPr>
                <w:b/>
                <w:color w:val="000000"/>
              </w:rPr>
            </w:pPr>
            <w:r w:rsidRPr="003D04C6">
              <w:rPr>
                <w:b/>
                <w:color w:val="000000"/>
              </w:rPr>
              <w:t>SPECIES</w:t>
            </w:r>
          </w:p>
        </w:tc>
        <w:tc>
          <w:tcPr>
            <w:tcW w:w="2865" w:type="dxa"/>
          </w:tcPr>
          <w:p w14:paraId="1B435117" w14:textId="178D5D4B" w:rsidR="00FD4B77" w:rsidRPr="003D04C6" w:rsidRDefault="004E78AB" w:rsidP="00E65A59">
            <w:pPr>
              <w:jc w:val="center"/>
              <w:rPr>
                <w:b/>
                <w:color w:val="000000"/>
              </w:rPr>
            </w:pPr>
            <w:r>
              <w:rPr>
                <w:b/>
                <w:color w:val="000000"/>
              </w:rPr>
              <w:t>AREA</w:t>
            </w:r>
            <w:r w:rsidRPr="003D04C6">
              <w:rPr>
                <w:b/>
                <w:color w:val="000000"/>
              </w:rPr>
              <w:t xml:space="preserve"> </w:t>
            </w:r>
            <w:r w:rsidR="005C4C47" w:rsidRPr="003D04C6">
              <w:rPr>
                <w:b/>
                <w:color w:val="000000"/>
              </w:rPr>
              <w:t>WHERE</w:t>
            </w:r>
            <w:r w:rsidR="00FD4B77" w:rsidRPr="003D04C6">
              <w:rPr>
                <w:b/>
                <w:color w:val="000000"/>
              </w:rPr>
              <w:t xml:space="preserve"> IT</w:t>
            </w:r>
            <w:r w:rsidR="00CC0A9D">
              <w:rPr>
                <w:b/>
                <w:color w:val="000000"/>
              </w:rPr>
              <w:t xml:space="preserve">       </w:t>
            </w:r>
            <w:r w:rsidR="00FD4B77" w:rsidRPr="003D04C6">
              <w:rPr>
                <w:b/>
                <w:color w:val="000000"/>
              </w:rPr>
              <w:t xml:space="preserve"> WAS FOUND</w:t>
            </w:r>
          </w:p>
        </w:tc>
        <w:tc>
          <w:tcPr>
            <w:tcW w:w="3412" w:type="dxa"/>
          </w:tcPr>
          <w:p w14:paraId="008A8F17" w14:textId="77777777" w:rsidR="00FD4B77" w:rsidRPr="003D04C6" w:rsidRDefault="00FD4B77" w:rsidP="00E65A59">
            <w:pPr>
              <w:jc w:val="center"/>
              <w:rPr>
                <w:b/>
                <w:color w:val="000000"/>
              </w:rPr>
            </w:pPr>
            <w:r w:rsidRPr="003D04C6">
              <w:rPr>
                <w:b/>
                <w:color w:val="000000"/>
              </w:rPr>
              <w:t>PERIOD OF EXISTENCE</w:t>
            </w:r>
          </w:p>
        </w:tc>
      </w:tr>
      <w:tr w:rsidR="00FD4B77" w:rsidRPr="003D04C6" w14:paraId="475C8825" w14:textId="77777777" w:rsidTr="00EB6DA3">
        <w:trPr>
          <w:jc w:val="center"/>
        </w:trPr>
        <w:tc>
          <w:tcPr>
            <w:tcW w:w="3260" w:type="dxa"/>
          </w:tcPr>
          <w:p w14:paraId="3D336895" w14:textId="77777777" w:rsidR="00FD4B77" w:rsidRPr="003D04C6" w:rsidRDefault="00FD4B77" w:rsidP="00E65A59">
            <w:pPr>
              <w:spacing w:line="276" w:lineRule="auto"/>
              <w:rPr>
                <w:color w:val="000000"/>
              </w:rPr>
            </w:pPr>
            <w:r w:rsidRPr="003D04C6">
              <w:rPr>
                <w:i/>
              </w:rPr>
              <w:t xml:space="preserve">Australopithecus </w:t>
            </w:r>
            <w:proofErr w:type="spellStart"/>
            <w:r w:rsidRPr="003D04C6">
              <w:rPr>
                <w:i/>
              </w:rPr>
              <w:t>afarensis</w:t>
            </w:r>
            <w:proofErr w:type="spellEnd"/>
          </w:p>
        </w:tc>
        <w:tc>
          <w:tcPr>
            <w:tcW w:w="2865" w:type="dxa"/>
          </w:tcPr>
          <w:p w14:paraId="783FE315" w14:textId="77777777" w:rsidR="00FD4B77" w:rsidRPr="003D04C6" w:rsidRDefault="00FD4B77" w:rsidP="00CC0A9D">
            <w:pPr>
              <w:spacing w:line="276" w:lineRule="auto"/>
              <w:jc w:val="center"/>
              <w:rPr>
                <w:color w:val="000000"/>
              </w:rPr>
            </w:pPr>
            <w:r w:rsidRPr="003D04C6">
              <w:rPr>
                <w:color w:val="000000"/>
              </w:rPr>
              <w:t>Eastern Africa</w:t>
            </w:r>
          </w:p>
        </w:tc>
        <w:tc>
          <w:tcPr>
            <w:tcW w:w="3412" w:type="dxa"/>
          </w:tcPr>
          <w:p w14:paraId="45F79D5B" w14:textId="56057603" w:rsidR="00FD4B77" w:rsidRPr="003D04C6" w:rsidRDefault="00EB6DA3" w:rsidP="00EB6DA3">
            <w:pPr>
              <w:spacing w:line="276" w:lineRule="auto"/>
              <w:ind w:right="601"/>
              <w:jc w:val="center"/>
              <w:rPr>
                <w:color w:val="000000"/>
              </w:rPr>
            </w:pPr>
            <w:r>
              <w:rPr>
                <w:color w:val="000000"/>
              </w:rPr>
              <w:tab/>
            </w:r>
            <w:r w:rsidR="00FD4B77" w:rsidRPr="003D04C6">
              <w:rPr>
                <w:color w:val="000000"/>
              </w:rPr>
              <w:t xml:space="preserve">3,4–2,8 </w:t>
            </w:r>
            <w:proofErr w:type="spellStart"/>
            <w:r w:rsidR="00FD4B77" w:rsidRPr="003D04C6">
              <w:rPr>
                <w:color w:val="000000"/>
              </w:rPr>
              <w:t>mya</w:t>
            </w:r>
            <w:proofErr w:type="spellEnd"/>
          </w:p>
        </w:tc>
      </w:tr>
      <w:tr w:rsidR="00FD4B77" w:rsidRPr="003D04C6" w14:paraId="2356668B" w14:textId="77777777" w:rsidTr="00EB6DA3">
        <w:trPr>
          <w:jc w:val="center"/>
        </w:trPr>
        <w:tc>
          <w:tcPr>
            <w:tcW w:w="3260" w:type="dxa"/>
          </w:tcPr>
          <w:p w14:paraId="43DFD659" w14:textId="77777777" w:rsidR="00FD4B77" w:rsidRPr="003D04C6" w:rsidRDefault="00FD4B77" w:rsidP="00E65A59">
            <w:pPr>
              <w:spacing w:line="276" w:lineRule="auto"/>
              <w:rPr>
                <w:color w:val="000000"/>
              </w:rPr>
            </w:pPr>
            <w:r w:rsidRPr="003D04C6">
              <w:rPr>
                <w:i/>
              </w:rPr>
              <w:t xml:space="preserve">Australopithecus </w:t>
            </w:r>
            <w:proofErr w:type="spellStart"/>
            <w:r w:rsidRPr="003D04C6">
              <w:rPr>
                <w:i/>
              </w:rPr>
              <w:t>africanus</w:t>
            </w:r>
            <w:proofErr w:type="spellEnd"/>
          </w:p>
        </w:tc>
        <w:tc>
          <w:tcPr>
            <w:tcW w:w="2865" w:type="dxa"/>
          </w:tcPr>
          <w:p w14:paraId="7D2EE52D" w14:textId="77777777" w:rsidR="00FD4B77" w:rsidRPr="003D04C6" w:rsidRDefault="00FD4B77" w:rsidP="00CC0A9D">
            <w:pPr>
              <w:spacing w:line="276" w:lineRule="auto"/>
              <w:jc w:val="center"/>
              <w:rPr>
                <w:color w:val="000000"/>
              </w:rPr>
            </w:pPr>
            <w:r w:rsidRPr="003D04C6">
              <w:rPr>
                <w:color w:val="000000"/>
              </w:rPr>
              <w:t>Southern Africa</w:t>
            </w:r>
          </w:p>
        </w:tc>
        <w:tc>
          <w:tcPr>
            <w:tcW w:w="3412" w:type="dxa"/>
          </w:tcPr>
          <w:p w14:paraId="0B1AEF2E" w14:textId="7B0C70B0" w:rsidR="00FD4B77" w:rsidRPr="003D04C6" w:rsidRDefault="00EB6DA3" w:rsidP="00EB6DA3">
            <w:pPr>
              <w:spacing w:line="276" w:lineRule="auto"/>
              <w:ind w:right="601"/>
              <w:jc w:val="center"/>
              <w:rPr>
                <w:color w:val="000000"/>
              </w:rPr>
            </w:pPr>
            <w:r>
              <w:rPr>
                <w:color w:val="000000"/>
              </w:rPr>
              <w:tab/>
            </w:r>
            <w:r w:rsidR="00FD4B77" w:rsidRPr="003D04C6">
              <w:rPr>
                <w:color w:val="000000"/>
              </w:rPr>
              <w:t xml:space="preserve">2,1–2,8 </w:t>
            </w:r>
            <w:proofErr w:type="spellStart"/>
            <w:r w:rsidR="00FD4B77" w:rsidRPr="003D04C6">
              <w:rPr>
                <w:color w:val="000000"/>
              </w:rPr>
              <w:t>mya</w:t>
            </w:r>
            <w:proofErr w:type="spellEnd"/>
          </w:p>
        </w:tc>
      </w:tr>
      <w:tr w:rsidR="00FD4B77" w:rsidRPr="003D04C6" w14:paraId="220DF802" w14:textId="77777777" w:rsidTr="00EB6DA3">
        <w:trPr>
          <w:jc w:val="center"/>
        </w:trPr>
        <w:tc>
          <w:tcPr>
            <w:tcW w:w="3260" w:type="dxa"/>
          </w:tcPr>
          <w:p w14:paraId="44A8AA21" w14:textId="77777777" w:rsidR="00FD4B77" w:rsidRPr="003D04C6" w:rsidRDefault="00FD4B77" w:rsidP="00E65A59">
            <w:pPr>
              <w:spacing w:line="276" w:lineRule="auto"/>
              <w:rPr>
                <w:color w:val="000000"/>
              </w:rPr>
            </w:pPr>
            <w:r w:rsidRPr="003D04C6">
              <w:rPr>
                <w:i/>
              </w:rPr>
              <w:t xml:space="preserve">Australopithecus </w:t>
            </w:r>
            <w:proofErr w:type="spellStart"/>
            <w:r w:rsidRPr="003D04C6">
              <w:rPr>
                <w:i/>
              </w:rPr>
              <w:t>sediba</w:t>
            </w:r>
            <w:proofErr w:type="spellEnd"/>
          </w:p>
        </w:tc>
        <w:tc>
          <w:tcPr>
            <w:tcW w:w="2865" w:type="dxa"/>
          </w:tcPr>
          <w:p w14:paraId="15938058" w14:textId="77777777" w:rsidR="00FD4B77" w:rsidRPr="003D04C6" w:rsidRDefault="00FD4B77" w:rsidP="00CC0A9D">
            <w:pPr>
              <w:spacing w:line="276" w:lineRule="auto"/>
              <w:jc w:val="center"/>
              <w:rPr>
                <w:color w:val="000000"/>
              </w:rPr>
            </w:pPr>
            <w:r w:rsidRPr="003D04C6">
              <w:rPr>
                <w:color w:val="000000"/>
              </w:rPr>
              <w:t>Southern Africa</w:t>
            </w:r>
          </w:p>
        </w:tc>
        <w:tc>
          <w:tcPr>
            <w:tcW w:w="3412" w:type="dxa"/>
          </w:tcPr>
          <w:p w14:paraId="56AF66F7" w14:textId="274BFBD6" w:rsidR="00FD4B77" w:rsidRPr="003D04C6" w:rsidRDefault="00EB6DA3" w:rsidP="00EB6DA3">
            <w:pPr>
              <w:spacing w:line="276" w:lineRule="auto"/>
              <w:ind w:right="601"/>
              <w:jc w:val="center"/>
              <w:rPr>
                <w:color w:val="000000"/>
              </w:rPr>
            </w:pPr>
            <w:r>
              <w:rPr>
                <w:color w:val="000000"/>
              </w:rPr>
              <w:tab/>
            </w:r>
            <w:r w:rsidR="00FD4B77" w:rsidRPr="003D04C6">
              <w:rPr>
                <w:color w:val="000000"/>
              </w:rPr>
              <w:t xml:space="preserve">2,0–1,9 </w:t>
            </w:r>
            <w:proofErr w:type="spellStart"/>
            <w:r w:rsidR="00FD4B77" w:rsidRPr="003D04C6">
              <w:rPr>
                <w:color w:val="000000"/>
              </w:rPr>
              <w:t>mya</w:t>
            </w:r>
            <w:proofErr w:type="spellEnd"/>
          </w:p>
        </w:tc>
      </w:tr>
      <w:tr w:rsidR="00FD4B77" w:rsidRPr="003D04C6" w14:paraId="3F050626" w14:textId="77777777" w:rsidTr="00EB6DA3">
        <w:trPr>
          <w:jc w:val="center"/>
        </w:trPr>
        <w:tc>
          <w:tcPr>
            <w:tcW w:w="3260" w:type="dxa"/>
          </w:tcPr>
          <w:p w14:paraId="0CF03C3F" w14:textId="77777777" w:rsidR="00FD4B77" w:rsidRPr="003D04C6" w:rsidRDefault="00FD4B77" w:rsidP="00E65A59">
            <w:pPr>
              <w:spacing w:line="276" w:lineRule="auto"/>
              <w:rPr>
                <w:i/>
              </w:rPr>
            </w:pPr>
            <w:r w:rsidRPr="003D04C6">
              <w:rPr>
                <w:i/>
              </w:rPr>
              <w:t xml:space="preserve">Homo </w:t>
            </w:r>
            <w:proofErr w:type="spellStart"/>
            <w:r w:rsidRPr="003D04C6">
              <w:rPr>
                <w:i/>
              </w:rPr>
              <w:t>habilis</w:t>
            </w:r>
            <w:proofErr w:type="spellEnd"/>
          </w:p>
        </w:tc>
        <w:tc>
          <w:tcPr>
            <w:tcW w:w="2865" w:type="dxa"/>
          </w:tcPr>
          <w:p w14:paraId="7743F65B" w14:textId="77777777" w:rsidR="00FD4B77" w:rsidRPr="003D04C6" w:rsidRDefault="00FD4B77" w:rsidP="00CC0A9D">
            <w:pPr>
              <w:spacing w:line="276" w:lineRule="auto"/>
              <w:jc w:val="center"/>
              <w:rPr>
                <w:color w:val="000000"/>
              </w:rPr>
            </w:pPr>
            <w:r w:rsidRPr="003D04C6">
              <w:rPr>
                <w:color w:val="000000"/>
              </w:rPr>
              <w:t>Sub-Saharan (Africa)</w:t>
            </w:r>
          </w:p>
        </w:tc>
        <w:tc>
          <w:tcPr>
            <w:tcW w:w="3412" w:type="dxa"/>
          </w:tcPr>
          <w:p w14:paraId="054EE71D" w14:textId="290909CD" w:rsidR="00FD4B77" w:rsidRPr="003D04C6" w:rsidRDefault="00EB6DA3" w:rsidP="00EB6DA3">
            <w:pPr>
              <w:spacing w:line="276" w:lineRule="auto"/>
              <w:ind w:right="601"/>
              <w:jc w:val="center"/>
              <w:rPr>
                <w:color w:val="000000"/>
              </w:rPr>
            </w:pPr>
            <w:r>
              <w:rPr>
                <w:color w:val="000000"/>
              </w:rPr>
              <w:tab/>
            </w:r>
            <w:r w:rsidR="00FD4B77" w:rsidRPr="003D04C6">
              <w:rPr>
                <w:color w:val="000000"/>
              </w:rPr>
              <w:t xml:space="preserve">2,3–1,4 </w:t>
            </w:r>
            <w:proofErr w:type="spellStart"/>
            <w:r w:rsidR="00FD4B77" w:rsidRPr="003D04C6">
              <w:rPr>
                <w:color w:val="000000"/>
              </w:rPr>
              <w:t>mya</w:t>
            </w:r>
            <w:proofErr w:type="spellEnd"/>
          </w:p>
        </w:tc>
      </w:tr>
      <w:tr w:rsidR="00FD4B77" w:rsidRPr="003D04C6" w14:paraId="778E1DAE" w14:textId="77777777" w:rsidTr="00EB6DA3">
        <w:trPr>
          <w:jc w:val="center"/>
        </w:trPr>
        <w:tc>
          <w:tcPr>
            <w:tcW w:w="3260" w:type="dxa"/>
          </w:tcPr>
          <w:p w14:paraId="3EC9A5A3" w14:textId="77777777" w:rsidR="00FD4B77" w:rsidRPr="003D04C6" w:rsidRDefault="00FD4B77" w:rsidP="00E65A59">
            <w:pPr>
              <w:spacing w:line="276" w:lineRule="auto"/>
              <w:rPr>
                <w:i/>
              </w:rPr>
            </w:pPr>
            <w:r w:rsidRPr="003D04C6">
              <w:rPr>
                <w:i/>
              </w:rPr>
              <w:t>Homo erectus</w:t>
            </w:r>
          </w:p>
        </w:tc>
        <w:tc>
          <w:tcPr>
            <w:tcW w:w="2865" w:type="dxa"/>
          </w:tcPr>
          <w:p w14:paraId="58E44324" w14:textId="77777777" w:rsidR="00FD4B77" w:rsidRPr="003D04C6" w:rsidRDefault="00FD4B77" w:rsidP="00CC0A9D">
            <w:pPr>
              <w:spacing w:line="276" w:lineRule="auto"/>
              <w:jc w:val="center"/>
              <w:rPr>
                <w:color w:val="000000"/>
              </w:rPr>
            </w:pPr>
            <w:r w:rsidRPr="003D04C6">
              <w:rPr>
                <w:color w:val="000000"/>
              </w:rPr>
              <w:t>Africa, Europe, Asia</w:t>
            </w:r>
          </w:p>
        </w:tc>
        <w:tc>
          <w:tcPr>
            <w:tcW w:w="3412" w:type="dxa"/>
          </w:tcPr>
          <w:p w14:paraId="47F0AF9E" w14:textId="5AC9B4C5" w:rsidR="00FD4B77" w:rsidRPr="003D04C6" w:rsidRDefault="00EB6DA3" w:rsidP="00EB6DA3">
            <w:pPr>
              <w:spacing w:line="276" w:lineRule="auto"/>
              <w:ind w:right="601"/>
              <w:jc w:val="center"/>
              <w:rPr>
                <w:color w:val="000000"/>
              </w:rPr>
            </w:pPr>
            <w:r>
              <w:rPr>
                <w:color w:val="000000"/>
              </w:rPr>
              <w:tab/>
            </w:r>
            <w:r w:rsidR="00FD4B77" w:rsidRPr="003D04C6">
              <w:rPr>
                <w:color w:val="000000"/>
              </w:rPr>
              <w:t xml:space="preserve">1,5–0,2 </w:t>
            </w:r>
            <w:proofErr w:type="spellStart"/>
            <w:r w:rsidR="00FD4B77" w:rsidRPr="003D04C6">
              <w:rPr>
                <w:color w:val="000000"/>
              </w:rPr>
              <w:t>mya</w:t>
            </w:r>
            <w:proofErr w:type="spellEnd"/>
          </w:p>
        </w:tc>
      </w:tr>
      <w:tr w:rsidR="00FD4B77" w:rsidRPr="003D04C6" w14:paraId="36ECF879" w14:textId="77777777" w:rsidTr="00EB6DA3">
        <w:trPr>
          <w:jc w:val="center"/>
        </w:trPr>
        <w:tc>
          <w:tcPr>
            <w:tcW w:w="3260" w:type="dxa"/>
          </w:tcPr>
          <w:p w14:paraId="2215A1E3" w14:textId="77777777" w:rsidR="00FD4B77" w:rsidRPr="003D04C6" w:rsidRDefault="00FD4B77" w:rsidP="00E65A59">
            <w:pPr>
              <w:spacing w:line="276" w:lineRule="auto"/>
              <w:rPr>
                <w:i/>
              </w:rPr>
            </w:pPr>
            <w:r w:rsidRPr="003D04C6">
              <w:rPr>
                <w:i/>
              </w:rPr>
              <w:t xml:space="preserve">Homo </w:t>
            </w:r>
            <w:proofErr w:type="spellStart"/>
            <w:r w:rsidRPr="003D04C6">
              <w:rPr>
                <w:i/>
              </w:rPr>
              <w:t>heidelbergensis</w:t>
            </w:r>
            <w:proofErr w:type="spellEnd"/>
          </w:p>
        </w:tc>
        <w:tc>
          <w:tcPr>
            <w:tcW w:w="2865" w:type="dxa"/>
          </w:tcPr>
          <w:p w14:paraId="32F036BD" w14:textId="77777777" w:rsidR="00FD4B77" w:rsidRPr="003D04C6" w:rsidRDefault="00FD4B77" w:rsidP="00CC0A9D">
            <w:pPr>
              <w:spacing w:line="276" w:lineRule="auto"/>
              <w:jc w:val="center"/>
              <w:rPr>
                <w:color w:val="000000"/>
              </w:rPr>
            </w:pPr>
            <w:r w:rsidRPr="003D04C6">
              <w:rPr>
                <w:color w:val="000000"/>
              </w:rPr>
              <w:t>Europe, China</w:t>
            </w:r>
          </w:p>
        </w:tc>
        <w:tc>
          <w:tcPr>
            <w:tcW w:w="3412" w:type="dxa"/>
          </w:tcPr>
          <w:p w14:paraId="4470D01E" w14:textId="0728C55B" w:rsidR="00FD4B77" w:rsidRPr="003D04C6" w:rsidRDefault="00EB6DA3" w:rsidP="00EB6DA3">
            <w:pPr>
              <w:spacing w:line="276" w:lineRule="auto"/>
              <w:ind w:right="697"/>
              <w:jc w:val="center"/>
              <w:rPr>
                <w:color w:val="000000"/>
              </w:rPr>
            </w:pPr>
            <w:r>
              <w:rPr>
                <w:color w:val="000000"/>
              </w:rPr>
              <w:tab/>
            </w:r>
            <w:r w:rsidR="00FD4B77" w:rsidRPr="003D04C6">
              <w:rPr>
                <w:color w:val="000000"/>
              </w:rPr>
              <w:t xml:space="preserve">0,6–0,35 </w:t>
            </w:r>
            <w:proofErr w:type="spellStart"/>
            <w:r w:rsidR="00FD4B77" w:rsidRPr="003D04C6">
              <w:rPr>
                <w:color w:val="000000"/>
              </w:rPr>
              <w:t>mya</w:t>
            </w:r>
            <w:proofErr w:type="spellEnd"/>
          </w:p>
        </w:tc>
      </w:tr>
      <w:tr w:rsidR="00FD4B77" w:rsidRPr="003D04C6" w14:paraId="6773077C" w14:textId="77777777" w:rsidTr="00EB6DA3">
        <w:trPr>
          <w:jc w:val="center"/>
        </w:trPr>
        <w:tc>
          <w:tcPr>
            <w:tcW w:w="3260" w:type="dxa"/>
          </w:tcPr>
          <w:p w14:paraId="3C05112D" w14:textId="77777777" w:rsidR="00FD4B77" w:rsidRPr="003D04C6" w:rsidRDefault="00FD4B77" w:rsidP="00E65A59">
            <w:pPr>
              <w:spacing w:line="276" w:lineRule="auto"/>
              <w:rPr>
                <w:i/>
              </w:rPr>
            </w:pPr>
            <w:r w:rsidRPr="003D04C6">
              <w:rPr>
                <w:i/>
              </w:rPr>
              <w:t xml:space="preserve">Homo </w:t>
            </w:r>
            <w:proofErr w:type="spellStart"/>
            <w:r w:rsidRPr="003D04C6">
              <w:rPr>
                <w:i/>
              </w:rPr>
              <w:t>neanderthalensis</w:t>
            </w:r>
            <w:proofErr w:type="spellEnd"/>
          </w:p>
        </w:tc>
        <w:tc>
          <w:tcPr>
            <w:tcW w:w="2865" w:type="dxa"/>
          </w:tcPr>
          <w:p w14:paraId="2970AF4F" w14:textId="77777777" w:rsidR="00FD4B77" w:rsidRPr="003D04C6" w:rsidRDefault="00FD4B77" w:rsidP="00CC0A9D">
            <w:pPr>
              <w:spacing w:line="276" w:lineRule="auto"/>
              <w:jc w:val="center"/>
              <w:rPr>
                <w:color w:val="000000"/>
              </w:rPr>
            </w:pPr>
            <w:r w:rsidRPr="003D04C6">
              <w:rPr>
                <w:color w:val="000000"/>
              </w:rPr>
              <w:t>Europe, Western Asia</w:t>
            </w:r>
          </w:p>
        </w:tc>
        <w:tc>
          <w:tcPr>
            <w:tcW w:w="3412" w:type="dxa"/>
          </w:tcPr>
          <w:p w14:paraId="630239DF" w14:textId="1EC23D9E" w:rsidR="00FD4B77" w:rsidRPr="003D04C6" w:rsidRDefault="00EB6DA3" w:rsidP="00EB6DA3">
            <w:pPr>
              <w:tabs>
                <w:tab w:val="left" w:pos="646"/>
              </w:tabs>
              <w:spacing w:line="276" w:lineRule="auto"/>
              <w:ind w:right="697"/>
              <w:jc w:val="center"/>
              <w:rPr>
                <w:color w:val="000000"/>
              </w:rPr>
            </w:pPr>
            <w:r>
              <w:rPr>
                <w:color w:val="000000"/>
              </w:rPr>
              <w:t xml:space="preserve">         </w:t>
            </w:r>
            <w:r w:rsidR="00FD4B77" w:rsidRPr="003D04C6">
              <w:rPr>
                <w:color w:val="000000"/>
              </w:rPr>
              <w:t xml:space="preserve">0,35–0,03 </w:t>
            </w:r>
            <w:proofErr w:type="spellStart"/>
            <w:r w:rsidR="00FD4B77" w:rsidRPr="003D04C6">
              <w:rPr>
                <w:color w:val="000000"/>
              </w:rPr>
              <w:t>mya</w:t>
            </w:r>
            <w:proofErr w:type="spellEnd"/>
          </w:p>
        </w:tc>
      </w:tr>
      <w:tr w:rsidR="00FD4B77" w:rsidRPr="003D04C6" w14:paraId="26521CD6" w14:textId="77777777" w:rsidTr="00EB6DA3">
        <w:trPr>
          <w:jc w:val="center"/>
        </w:trPr>
        <w:tc>
          <w:tcPr>
            <w:tcW w:w="3260" w:type="dxa"/>
          </w:tcPr>
          <w:p w14:paraId="42F31A54" w14:textId="77777777" w:rsidR="00FD4B77" w:rsidRPr="003D04C6" w:rsidRDefault="00FD4B77" w:rsidP="00E65A59">
            <w:pPr>
              <w:spacing w:line="276" w:lineRule="auto"/>
              <w:rPr>
                <w:i/>
              </w:rPr>
            </w:pPr>
            <w:r w:rsidRPr="003D04C6">
              <w:rPr>
                <w:i/>
              </w:rPr>
              <w:t>Homo sapiens</w:t>
            </w:r>
          </w:p>
        </w:tc>
        <w:tc>
          <w:tcPr>
            <w:tcW w:w="2865" w:type="dxa"/>
          </w:tcPr>
          <w:p w14:paraId="0345F325" w14:textId="77777777" w:rsidR="00FD4B77" w:rsidRPr="003D04C6" w:rsidRDefault="00FD4B77" w:rsidP="00CC0A9D">
            <w:pPr>
              <w:spacing w:line="276" w:lineRule="auto"/>
              <w:jc w:val="center"/>
              <w:rPr>
                <w:color w:val="000000"/>
              </w:rPr>
            </w:pPr>
            <w:r w:rsidRPr="003D04C6">
              <w:rPr>
                <w:color w:val="000000"/>
              </w:rPr>
              <w:t>Worldwide</w:t>
            </w:r>
          </w:p>
        </w:tc>
        <w:tc>
          <w:tcPr>
            <w:tcW w:w="3412" w:type="dxa"/>
          </w:tcPr>
          <w:p w14:paraId="2D8D71C3" w14:textId="52F7FEE0" w:rsidR="00FD4B77" w:rsidRPr="003D04C6" w:rsidRDefault="00EB6DA3" w:rsidP="00EB6DA3">
            <w:pPr>
              <w:spacing w:line="276" w:lineRule="auto"/>
              <w:ind w:right="790"/>
              <w:jc w:val="center"/>
              <w:rPr>
                <w:color w:val="000000"/>
              </w:rPr>
            </w:pPr>
            <w:r>
              <w:rPr>
                <w:color w:val="000000"/>
              </w:rPr>
              <w:t xml:space="preserve">       </w:t>
            </w:r>
            <w:r w:rsidR="00FD4B77" w:rsidRPr="003D04C6">
              <w:rPr>
                <w:color w:val="000000"/>
              </w:rPr>
              <w:t xml:space="preserve">0,2 </w:t>
            </w:r>
            <w:proofErr w:type="spellStart"/>
            <w:r w:rsidR="00FD4B77" w:rsidRPr="003D04C6">
              <w:rPr>
                <w:color w:val="000000"/>
              </w:rPr>
              <w:t>mya</w:t>
            </w:r>
            <w:proofErr w:type="spellEnd"/>
            <w:r w:rsidR="00FD4B77" w:rsidRPr="003D04C6">
              <w:rPr>
                <w:color w:val="000000"/>
              </w:rPr>
              <w:t>–present</w:t>
            </w:r>
          </w:p>
        </w:tc>
      </w:tr>
    </w:tbl>
    <w:p w14:paraId="372903CD" w14:textId="5E47BAE1" w:rsidR="00FD4B77" w:rsidRPr="003D04C6" w:rsidRDefault="00FD4B77" w:rsidP="007D72DA">
      <w:pPr>
        <w:ind w:right="-85"/>
        <w:jc w:val="right"/>
        <w:rPr>
          <w:color w:val="000000"/>
          <w:sz w:val="20"/>
          <w:szCs w:val="20"/>
        </w:rPr>
      </w:pPr>
      <w:r w:rsidRPr="003D04C6">
        <w:rPr>
          <w:color w:val="000000"/>
          <w:sz w:val="20"/>
          <w:szCs w:val="20"/>
        </w:rPr>
        <w:t xml:space="preserve">[Adapted from </w:t>
      </w:r>
      <w:proofErr w:type="gramStart"/>
      <w:r w:rsidRPr="003D04C6">
        <w:rPr>
          <w:bCs w:val="0"/>
          <w:i/>
          <w:color w:val="000000"/>
          <w:sz w:val="20"/>
          <w:szCs w:val="20"/>
        </w:rPr>
        <w:t>The</w:t>
      </w:r>
      <w:proofErr w:type="gramEnd"/>
      <w:r w:rsidRPr="003D04C6">
        <w:rPr>
          <w:bCs w:val="0"/>
          <w:i/>
          <w:color w:val="000000"/>
          <w:sz w:val="20"/>
          <w:szCs w:val="20"/>
        </w:rPr>
        <w:t xml:space="preserve"> Evolutionary Road</w:t>
      </w:r>
      <w:r w:rsidRPr="003D04C6">
        <w:rPr>
          <w:color w:val="000000"/>
          <w:sz w:val="20"/>
          <w:szCs w:val="20"/>
        </w:rPr>
        <w:t xml:space="preserve">, Jamie </w:t>
      </w:r>
      <w:proofErr w:type="spellStart"/>
      <w:r w:rsidRPr="003D04C6">
        <w:rPr>
          <w:color w:val="000000"/>
          <w:sz w:val="20"/>
          <w:szCs w:val="20"/>
        </w:rPr>
        <w:t>Shreeve</w:t>
      </w:r>
      <w:proofErr w:type="spellEnd"/>
      <w:r w:rsidRPr="003D04C6">
        <w:rPr>
          <w:color w:val="000000"/>
          <w:sz w:val="20"/>
          <w:szCs w:val="20"/>
        </w:rPr>
        <w:t xml:space="preserve">, </w:t>
      </w:r>
      <w:r w:rsidRPr="003D04C6">
        <w:rPr>
          <w:i/>
          <w:iCs/>
          <w:color w:val="000000"/>
          <w:sz w:val="20"/>
          <w:szCs w:val="20"/>
        </w:rPr>
        <w:t>National Geographic</w:t>
      </w:r>
      <w:r w:rsidRPr="003D04C6">
        <w:rPr>
          <w:color w:val="000000"/>
          <w:sz w:val="20"/>
          <w:szCs w:val="20"/>
        </w:rPr>
        <w:t>, July 2010]</w:t>
      </w:r>
    </w:p>
    <w:p w14:paraId="3B83A2F2" w14:textId="77777777" w:rsidR="00FD4B77" w:rsidRPr="008D64D4" w:rsidRDefault="00FD4B77" w:rsidP="00FD4B77">
      <w:pPr>
        <w:rPr>
          <w:color w:val="000000"/>
          <w:sz w:val="12"/>
          <w:szCs w:val="12"/>
        </w:rPr>
      </w:pPr>
    </w:p>
    <w:tbl>
      <w:tblPr>
        <w:tblW w:w="10598" w:type="dxa"/>
        <w:tblLook w:val="01E0" w:firstRow="1" w:lastRow="1" w:firstColumn="1" w:lastColumn="1" w:noHBand="0" w:noVBand="0"/>
      </w:tblPr>
      <w:tblGrid>
        <w:gridCol w:w="959"/>
        <w:gridCol w:w="1134"/>
        <w:gridCol w:w="7371"/>
        <w:gridCol w:w="236"/>
        <w:gridCol w:w="898"/>
      </w:tblGrid>
      <w:tr w:rsidR="00FD4B77" w:rsidRPr="003D04C6" w14:paraId="1295537C" w14:textId="77777777" w:rsidTr="00E65A59">
        <w:tc>
          <w:tcPr>
            <w:tcW w:w="959" w:type="dxa"/>
          </w:tcPr>
          <w:p w14:paraId="440EDEBA" w14:textId="77777777" w:rsidR="00FD4B77" w:rsidRPr="003D04C6" w:rsidRDefault="00FD4B77" w:rsidP="00E65A59">
            <w:pPr>
              <w:rPr>
                <w:b/>
                <w:bCs w:val="0"/>
                <w:color w:val="000000"/>
                <w:u w:val="single"/>
              </w:rPr>
            </w:pPr>
          </w:p>
        </w:tc>
        <w:tc>
          <w:tcPr>
            <w:tcW w:w="1134" w:type="dxa"/>
          </w:tcPr>
          <w:p w14:paraId="098363FC" w14:textId="77777777" w:rsidR="00FD4B77" w:rsidRPr="003D04C6" w:rsidRDefault="00FD4B77" w:rsidP="00E65A59">
            <w:r w:rsidRPr="003D04C6">
              <w:t>3.2.1</w:t>
            </w:r>
          </w:p>
          <w:p w14:paraId="109F68EE" w14:textId="77777777" w:rsidR="00FD4B77" w:rsidRPr="003D04C6" w:rsidRDefault="00FD4B77" w:rsidP="00E65A59">
            <w:pPr>
              <w:pStyle w:val="Header"/>
              <w:tabs>
                <w:tab w:val="clear" w:pos="4153"/>
                <w:tab w:val="clear" w:pos="8306"/>
              </w:tabs>
            </w:pPr>
          </w:p>
          <w:p w14:paraId="4E8936A5" w14:textId="77777777" w:rsidR="00FD4B77" w:rsidRPr="002C00DB" w:rsidRDefault="00FD4B77" w:rsidP="00E65A59">
            <w:pPr>
              <w:pStyle w:val="Header"/>
              <w:tabs>
                <w:tab w:val="clear" w:pos="4153"/>
                <w:tab w:val="clear" w:pos="8306"/>
              </w:tabs>
              <w:rPr>
                <w:sz w:val="16"/>
              </w:rPr>
            </w:pPr>
          </w:p>
          <w:p w14:paraId="01023D06" w14:textId="77777777" w:rsidR="00FD4B77" w:rsidRPr="003D04C6" w:rsidRDefault="00FD4B77" w:rsidP="00E65A59">
            <w:pPr>
              <w:pStyle w:val="Header"/>
              <w:tabs>
                <w:tab w:val="clear" w:pos="4153"/>
                <w:tab w:val="clear" w:pos="8306"/>
              </w:tabs>
            </w:pPr>
            <w:r w:rsidRPr="003D04C6">
              <w:t>3.2.2</w:t>
            </w:r>
          </w:p>
          <w:p w14:paraId="4DEBC3EE" w14:textId="77777777" w:rsidR="00FD4B77" w:rsidRPr="003D04C6" w:rsidRDefault="00FD4B77" w:rsidP="00E65A59">
            <w:pPr>
              <w:pStyle w:val="Header"/>
              <w:tabs>
                <w:tab w:val="clear" w:pos="4153"/>
                <w:tab w:val="clear" w:pos="8306"/>
              </w:tabs>
            </w:pPr>
          </w:p>
          <w:p w14:paraId="68C85681" w14:textId="77777777" w:rsidR="00FD4B77" w:rsidRPr="003D04C6" w:rsidRDefault="00FD4B77" w:rsidP="00E65A59">
            <w:pPr>
              <w:pStyle w:val="Header"/>
              <w:tabs>
                <w:tab w:val="clear" w:pos="4153"/>
                <w:tab w:val="clear" w:pos="8306"/>
              </w:tabs>
            </w:pPr>
          </w:p>
        </w:tc>
        <w:tc>
          <w:tcPr>
            <w:tcW w:w="7371" w:type="dxa"/>
          </w:tcPr>
          <w:p w14:paraId="68AB7E62" w14:textId="77777777" w:rsidR="00FD4B77" w:rsidRPr="003D04C6" w:rsidRDefault="00FD4B77" w:rsidP="00E65A59">
            <w:pPr>
              <w:tabs>
                <w:tab w:val="left" w:pos="3436"/>
                <w:tab w:val="right" w:pos="7155"/>
              </w:tabs>
              <w:jc w:val="both"/>
              <w:rPr>
                <w:color w:val="000000"/>
              </w:rPr>
            </w:pPr>
            <w:r w:rsidRPr="003D04C6">
              <w:rPr>
                <w:color w:val="000000"/>
              </w:rPr>
              <w:t>Explain why the information in the table supports the 'Out of Africa' hypothesis.</w:t>
            </w:r>
          </w:p>
          <w:p w14:paraId="161C688B" w14:textId="77777777" w:rsidR="00FD4B77" w:rsidRPr="002C00DB" w:rsidRDefault="00FD4B77" w:rsidP="00E65A59">
            <w:pPr>
              <w:tabs>
                <w:tab w:val="left" w:pos="3436"/>
                <w:tab w:val="right" w:pos="7155"/>
              </w:tabs>
              <w:jc w:val="both"/>
              <w:rPr>
                <w:color w:val="000000"/>
                <w:sz w:val="16"/>
              </w:rPr>
            </w:pPr>
          </w:p>
          <w:p w14:paraId="5AE36866" w14:textId="77777777" w:rsidR="00FD4B77" w:rsidRPr="003D04C6" w:rsidRDefault="00FD4B77" w:rsidP="00E65A59">
            <w:pPr>
              <w:tabs>
                <w:tab w:val="left" w:pos="3436"/>
                <w:tab w:val="right" w:pos="7155"/>
              </w:tabs>
              <w:jc w:val="both"/>
              <w:rPr>
                <w:color w:val="000000"/>
              </w:rPr>
            </w:pPr>
            <w:r w:rsidRPr="003D04C6">
              <w:rPr>
                <w:color w:val="000000"/>
              </w:rPr>
              <w:t>Describe how the analysis of mitochondrial DNA is used to support the 'Out of Africa' hypothesis.</w:t>
            </w:r>
          </w:p>
          <w:p w14:paraId="6128EAF8" w14:textId="77777777" w:rsidR="00FD4B77" w:rsidRPr="003D04C6" w:rsidRDefault="00FD4B77" w:rsidP="00E65A59"/>
        </w:tc>
        <w:tc>
          <w:tcPr>
            <w:tcW w:w="236" w:type="dxa"/>
          </w:tcPr>
          <w:p w14:paraId="79CB04BB" w14:textId="77777777" w:rsidR="00FD4B77" w:rsidRPr="003D04C6" w:rsidRDefault="00FD4B77" w:rsidP="00E65A59">
            <w:pPr>
              <w:rPr>
                <w:b/>
                <w:bCs w:val="0"/>
                <w:color w:val="000000"/>
                <w:u w:val="single"/>
              </w:rPr>
            </w:pPr>
          </w:p>
        </w:tc>
        <w:tc>
          <w:tcPr>
            <w:tcW w:w="898" w:type="dxa"/>
          </w:tcPr>
          <w:p w14:paraId="7C817590" w14:textId="77777777" w:rsidR="00FD4B77" w:rsidRPr="003D04C6" w:rsidRDefault="00FD4B77" w:rsidP="00E65A59">
            <w:pPr>
              <w:rPr>
                <w:color w:val="000000"/>
              </w:rPr>
            </w:pPr>
          </w:p>
          <w:p w14:paraId="0D880A47" w14:textId="77777777" w:rsidR="00FD4B77" w:rsidRPr="003D04C6" w:rsidRDefault="00FD4B77" w:rsidP="00E65A59">
            <w:pPr>
              <w:rPr>
                <w:bCs w:val="0"/>
                <w:color w:val="000000"/>
              </w:rPr>
            </w:pPr>
            <w:r w:rsidRPr="003D04C6">
              <w:rPr>
                <w:bCs w:val="0"/>
                <w:color w:val="000000"/>
              </w:rPr>
              <w:t>(2)</w:t>
            </w:r>
          </w:p>
          <w:p w14:paraId="36FF0E1A" w14:textId="77777777" w:rsidR="00FD4B77" w:rsidRPr="002C00DB" w:rsidRDefault="00FD4B77" w:rsidP="00E65A59">
            <w:pPr>
              <w:rPr>
                <w:b/>
                <w:bCs w:val="0"/>
                <w:color w:val="000000"/>
                <w:sz w:val="16"/>
                <w:u w:val="single"/>
              </w:rPr>
            </w:pPr>
          </w:p>
          <w:p w14:paraId="71CCB9C8" w14:textId="77777777" w:rsidR="00FD4B77" w:rsidRPr="003D04C6" w:rsidRDefault="00FD4B77" w:rsidP="00E65A59">
            <w:pPr>
              <w:rPr>
                <w:b/>
                <w:bCs w:val="0"/>
                <w:color w:val="000000"/>
                <w:u w:val="single"/>
              </w:rPr>
            </w:pPr>
            <w:r w:rsidRPr="003D04C6" w:rsidDel="00F22495">
              <w:rPr>
                <w:b/>
                <w:bCs w:val="0"/>
                <w:color w:val="000000"/>
                <w:u w:val="single"/>
              </w:rPr>
              <w:t xml:space="preserve"> </w:t>
            </w:r>
          </w:p>
          <w:p w14:paraId="560032A7" w14:textId="77777777" w:rsidR="00FD4B77" w:rsidRPr="003D04C6" w:rsidRDefault="00FD4B77" w:rsidP="00E65A59">
            <w:pPr>
              <w:rPr>
                <w:color w:val="000000"/>
              </w:rPr>
            </w:pPr>
            <w:r w:rsidRPr="003D04C6">
              <w:rPr>
                <w:color w:val="000000"/>
              </w:rPr>
              <w:t>(3)</w:t>
            </w:r>
          </w:p>
          <w:p w14:paraId="60A41A64" w14:textId="77777777" w:rsidR="00FD4B77" w:rsidRPr="003D04C6" w:rsidRDefault="00FD4B77" w:rsidP="00E65A59">
            <w:pPr>
              <w:rPr>
                <w:b/>
                <w:bCs w:val="0"/>
                <w:color w:val="000000"/>
                <w:u w:val="single"/>
              </w:rPr>
            </w:pPr>
            <w:r w:rsidRPr="003D04C6">
              <w:rPr>
                <w:b/>
                <w:color w:val="000000"/>
              </w:rPr>
              <w:t>(5)</w:t>
            </w:r>
          </w:p>
        </w:tc>
      </w:tr>
    </w:tbl>
    <w:p w14:paraId="05B077C5" w14:textId="77777777" w:rsidR="00FD4B77" w:rsidRPr="002C00DB" w:rsidRDefault="00FD4B77" w:rsidP="00FD4B77">
      <w:pPr>
        <w:tabs>
          <w:tab w:val="left" w:pos="-2268"/>
          <w:tab w:val="left" w:pos="400"/>
          <w:tab w:val="left" w:pos="9639"/>
        </w:tabs>
        <w:ind w:right="38"/>
        <w:rPr>
          <w:b/>
          <w:bCs w:val="0"/>
          <w:sz w:val="16"/>
        </w:rPr>
      </w:pPr>
    </w:p>
    <w:tbl>
      <w:tblPr>
        <w:tblW w:w="0" w:type="auto"/>
        <w:tblLook w:val="01E0" w:firstRow="1" w:lastRow="1" w:firstColumn="1" w:lastColumn="1" w:noHBand="0" w:noVBand="0"/>
      </w:tblPr>
      <w:tblGrid>
        <w:gridCol w:w="959"/>
        <w:gridCol w:w="1134"/>
        <w:gridCol w:w="7371"/>
      </w:tblGrid>
      <w:tr w:rsidR="00CC0A9D" w:rsidRPr="003D04C6" w14:paraId="06A42712" w14:textId="77777777" w:rsidTr="00CC0A9D">
        <w:tc>
          <w:tcPr>
            <w:tcW w:w="959" w:type="dxa"/>
            <w:shd w:val="clear" w:color="auto" w:fill="auto"/>
          </w:tcPr>
          <w:p w14:paraId="641D098E" w14:textId="77777777" w:rsidR="00CC0A9D" w:rsidRPr="003D04C6" w:rsidRDefault="00CC0A9D" w:rsidP="00CC0A9D">
            <w:pPr>
              <w:jc w:val="both"/>
            </w:pPr>
          </w:p>
        </w:tc>
        <w:tc>
          <w:tcPr>
            <w:tcW w:w="1134" w:type="dxa"/>
            <w:shd w:val="clear" w:color="auto" w:fill="auto"/>
          </w:tcPr>
          <w:p w14:paraId="49048538" w14:textId="77777777" w:rsidR="00CC0A9D" w:rsidRPr="003D04C6" w:rsidRDefault="00CC0A9D" w:rsidP="00CC0A9D">
            <w:pPr>
              <w:jc w:val="both"/>
            </w:pPr>
            <w:r w:rsidRPr="003D04C6">
              <w:t>3.3</w:t>
            </w:r>
          </w:p>
        </w:tc>
        <w:tc>
          <w:tcPr>
            <w:tcW w:w="7371" w:type="dxa"/>
            <w:shd w:val="clear" w:color="auto" w:fill="auto"/>
          </w:tcPr>
          <w:p w14:paraId="01467286" w14:textId="7DEC40EE" w:rsidR="00CC0A9D" w:rsidRPr="002C00DB" w:rsidRDefault="00CC0A9D" w:rsidP="00CC0A9D">
            <w:pPr>
              <w:jc w:val="both"/>
              <w:rPr>
                <w:lang w:eastAsia="en-ZA"/>
              </w:rPr>
            </w:pPr>
            <w:r w:rsidRPr="003D04C6">
              <w:rPr>
                <w:lang w:eastAsia="en-ZA"/>
              </w:rPr>
              <w:t xml:space="preserve">The pedigree diagram below shows the inheritance of Daltonism in a family. Daltonism (red-green colour-blindness) is sex-linked. </w:t>
            </w:r>
            <w:r w:rsidR="002C00DB">
              <w:rPr>
                <w:lang w:eastAsia="en-ZA"/>
              </w:rPr>
              <w:t xml:space="preserve">   </w:t>
            </w:r>
            <w:r w:rsidRPr="003D04C6">
              <w:rPr>
                <w:lang w:eastAsia="en-ZA"/>
              </w:rPr>
              <w:t xml:space="preserve">The allele for Daltonism is recessive to the allele for normal </w:t>
            </w:r>
            <w:r w:rsidR="002C00DB">
              <w:rPr>
                <w:lang w:eastAsia="en-ZA"/>
              </w:rPr>
              <w:t xml:space="preserve">     </w:t>
            </w:r>
            <w:r w:rsidRPr="003D04C6">
              <w:rPr>
                <w:lang w:eastAsia="en-ZA"/>
              </w:rPr>
              <w:t xml:space="preserve">colour vision.  </w:t>
            </w:r>
          </w:p>
        </w:tc>
      </w:tr>
    </w:tbl>
    <w:p w14:paraId="44E2B6D2" w14:textId="77777777" w:rsidR="00A21BE6" w:rsidRPr="004D6261" w:rsidRDefault="00A21BE6" w:rsidP="00CC0A9D">
      <w:pPr>
        <w:rPr>
          <w:sz w:val="16"/>
        </w:rPr>
      </w:pPr>
    </w:p>
    <w:p w14:paraId="4A6F5583" w14:textId="25D8BE80" w:rsidR="00CC0A9D" w:rsidRDefault="00A21BE6" w:rsidP="00A21BE6">
      <w:pPr>
        <w:jc w:val="center"/>
        <w:rPr>
          <w:sz w:val="32"/>
        </w:rPr>
      </w:pPr>
      <w:r>
        <w:rPr>
          <w:noProof/>
          <w:lang w:val="en-ZA" w:eastAsia="en-ZA"/>
        </w:rPr>
        <mc:AlternateContent>
          <mc:Choice Requires="wpg">
            <w:drawing>
              <wp:inline distT="0" distB="0" distL="0" distR="0" wp14:anchorId="31622CAC" wp14:editId="6EABD691">
                <wp:extent cx="5252888" cy="1544128"/>
                <wp:effectExtent l="0" t="0" r="24130" b="0"/>
                <wp:docPr id="24" name="Group 24"/>
                <wp:cNvGraphicFramePr/>
                <a:graphic xmlns:a="http://schemas.openxmlformats.org/drawingml/2006/main">
                  <a:graphicData uri="http://schemas.microsoft.com/office/word/2010/wordprocessingGroup">
                    <wpg:wgp>
                      <wpg:cNvGrpSpPr/>
                      <wpg:grpSpPr>
                        <a:xfrm>
                          <a:off x="0" y="0"/>
                          <a:ext cx="5252888" cy="1544128"/>
                          <a:chOff x="0" y="0"/>
                          <a:chExt cx="5252888" cy="1544128"/>
                        </a:xfrm>
                      </wpg:grpSpPr>
                      <pic:pic xmlns:pic="http://schemas.openxmlformats.org/drawingml/2006/picture">
                        <pic:nvPicPr>
                          <pic:cNvPr id="157" name="Picture 15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5879"/>
                            <a:ext cx="3381555" cy="1518249"/>
                          </a:xfrm>
                          <a:prstGeom prst="rect">
                            <a:avLst/>
                          </a:prstGeom>
                          <a:noFill/>
                          <a:ln>
                            <a:noFill/>
                          </a:ln>
                        </pic:spPr>
                      </pic:pic>
                      <wps:wsp>
                        <wps:cNvPr id="515" name="Text Box 515"/>
                        <wps:cNvSpPr txBox="1">
                          <a:spLocks noChangeArrowheads="1"/>
                        </wps:cNvSpPr>
                        <wps:spPr bwMode="auto">
                          <a:xfrm>
                            <a:off x="3226280" y="43132"/>
                            <a:ext cx="1948815" cy="1339215"/>
                          </a:xfrm>
                          <a:prstGeom prst="rect">
                            <a:avLst/>
                          </a:prstGeom>
                          <a:solidFill>
                            <a:srgbClr val="FFFFFF"/>
                          </a:solidFill>
                          <a:ln w="9525">
                            <a:solidFill>
                              <a:schemeClr val="tx1"/>
                            </a:solidFill>
                            <a:miter lim="800000"/>
                            <a:headEnd/>
                            <a:tailEnd/>
                          </a:ln>
                          <a:extLst/>
                        </wps:spPr>
                        <wps:txbx>
                          <w:txbxContent>
                            <w:p w14:paraId="594A0DAF" w14:textId="77777777" w:rsidR="00EB6DA3" w:rsidRPr="008B172D" w:rsidRDefault="00EB6DA3" w:rsidP="00CC0A9D">
                              <w:pPr>
                                <w:spacing w:line="360" w:lineRule="auto"/>
                                <w:rPr>
                                  <w:b/>
                                </w:rPr>
                              </w:pPr>
                              <w:r w:rsidRPr="008B172D">
                                <w:rPr>
                                  <w:b/>
                                </w:rPr>
                                <w:t>KEY:</w:t>
                              </w:r>
                            </w:p>
                            <w:p w14:paraId="08FBCA05" w14:textId="77777777" w:rsidR="00EB6DA3" w:rsidRDefault="00EB6DA3" w:rsidP="00CC0A9D">
                              <w:pPr>
                                <w:spacing w:line="360" w:lineRule="auto"/>
                              </w:pPr>
                              <w:r>
                                <w:t xml:space="preserve">         Normal male</w:t>
                              </w:r>
                            </w:p>
                            <w:p w14:paraId="3E81D452" w14:textId="77777777" w:rsidR="00EB6DA3" w:rsidRDefault="00EB6DA3" w:rsidP="00CC0A9D">
                              <w:pPr>
                                <w:spacing w:line="360" w:lineRule="auto"/>
                              </w:pPr>
                              <w:r>
                                <w:t xml:space="preserve">         Colour-blind male</w:t>
                              </w:r>
                            </w:p>
                            <w:p w14:paraId="15BB119A" w14:textId="77777777" w:rsidR="00EB6DA3" w:rsidRDefault="00EB6DA3" w:rsidP="00CC0A9D">
                              <w:pPr>
                                <w:spacing w:line="360" w:lineRule="auto"/>
                              </w:pPr>
                              <w:r>
                                <w:t xml:space="preserve">         Normal female</w:t>
                              </w:r>
                            </w:p>
                            <w:p w14:paraId="449F032F" w14:textId="77777777" w:rsidR="00EB6DA3" w:rsidRDefault="00EB6DA3" w:rsidP="00CC0A9D">
                              <w:pPr>
                                <w:spacing w:line="360" w:lineRule="auto"/>
                              </w:pPr>
                              <w:r>
                                <w:t xml:space="preserve">         Colour-blind female</w:t>
                              </w:r>
                            </w:p>
                          </w:txbxContent>
                        </wps:txbx>
                        <wps:bodyPr rot="0" vert="horz" wrap="square" lIns="91440" tIns="45720" rIns="91440" bIns="45720" anchor="t" anchorCtr="0" upright="1">
                          <a:noAutofit/>
                        </wps:bodyPr>
                      </wps:wsp>
                      <wps:wsp>
                        <wps:cNvPr id="156" name="Rectangle 156"/>
                        <wps:cNvSpPr>
                          <a:spLocks noChangeArrowheads="1"/>
                        </wps:cNvSpPr>
                        <wps:spPr bwMode="auto">
                          <a:xfrm>
                            <a:off x="3329797" y="388189"/>
                            <a:ext cx="144780" cy="144780"/>
                          </a:xfrm>
                          <a:prstGeom prst="rect">
                            <a:avLst/>
                          </a:prstGeom>
                          <a:solidFill>
                            <a:srgbClr val="FFFFFF"/>
                          </a:solidFill>
                          <a:ln w="9525">
                            <a:solidFill>
                              <a:srgbClr val="003366"/>
                            </a:solidFill>
                            <a:miter lim="800000"/>
                            <a:headEnd/>
                            <a:tailEnd/>
                          </a:ln>
                        </wps:spPr>
                        <wps:bodyPr rot="0" vert="horz" wrap="square" lIns="91440" tIns="45720" rIns="91440" bIns="45720" anchor="t" anchorCtr="0" upright="1">
                          <a:noAutofit/>
                        </wps:bodyPr>
                      </wps:wsp>
                      <wps:wsp>
                        <wps:cNvPr id="155" name="Rectangle 155"/>
                        <wps:cNvSpPr>
                          <a:spLocks noChangeArrowheads="1"/>
                        </wps:cNvSpPr>
                        <wps:spPr bwMode="auto">
                          <a:xfrm>
                            <a:off x="3329797" y="664234"/>
                            <a:ext cx="144780" cy="144780"/>
                          </a:xfrm>
                          <a:prstGeom prst="rect">
                            <a:avLst/>
                          </a:prstGeom>
                          <a:solidFill>
                            <a:srgbClr val="333333"/>
                          </a:solidFill>
                          <a:ln w="9525">
                            <a:solidFill>
                              <a:srgbClr val="003366"/>
                            </a:solidFill>
                            <a:miter lim="800000"/>
                            <a:headEnd/>
                            <a:tailEnd/>
                          </a:ln>
                        </wps:spPr>
                        <wps:bodyPr rot="0" vert="horz" wrap="square" lIns="91440" tIns="45720" rIns="91440" bIns="45720" anchor="t" anchorCtr="0" upright="1">
                          <a:noAutofit/>
                        </wps:bodyPr>
                      </wps:wsp>
                      <wps:wsp>
                        <wps:cNvPr id="154" name="Oval 154"/>
                        <wps:cNvSpPr>
                          <a:spLocks noChangeArrowheads="1"/>
                        </wps:cNvSpPr>
                        <wps:spPr bwMode="auto">
                          <a:xfrm>
                            <a:off x="3303917" y="931653"/>
                            <a:ext cx="180975" cy="144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153"/>
                        <wps:cNvSpPr>
                          <a:spLocks noChangeArrowheads="1"/>
                        </wps:cNvSpPr>
                        <wps:spPr bwMode="auto">
                          <a:xfrm>
                            <a:off x="3295291" y="1164566"/>
                            <a:ext cx="180975" cy="1447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58" name="Text Box 158"/>
                        <wps:cNvSpPr txBox="1">
                          <a:spLocks noChangeArrowheads="1"/>
                        </wps:cNvSpPr>
                        <wps:spPr bwMode="auto">
                          <a:xfrm>
                            <a:off x="483080" y="25879"/>
                            <a:ext cx="243205"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D9AE21" w14:textId="77777777" w:rsidR="00EB6DA3" w:rsidRPr="00F268A6" w:rsidRDefault="00EB6DA3" w:rsidP="00CC0A9D">
                              <w:pPr>
                                <w:rPr>
                                  <w:b/>
                                </w:rPr>
                              </w:pPr>
                              <w:r w:rsidRPr="00F268A6">
                                <w:rPr>
                                  <w:b/>
                                </w:rPr>
                                <w:t>1</w:t>
                              </w:r>
                            </w:p>
                          </w:txbxContent>
                        </wps:txbx>
                        <wps:bodyPr rot="0" vert="horz" wrap="square" lIns="91440" tIns="45720" rIns="91440" bIns="45720" anchor="t" anchorCtr="0" upright="1">
                          <a:noAutofit/>
                        </wps:bodyPr>
                      </wps:wsp>
                      <wps:wsp>
                        <wps:cNvPr id="159" name="Text Box 159"/>
                        <wps:cNvSpPr txBox="1">
                          <a:spLocks noChangeArrowheads="1"/>
                        </wps:cNvSpPr>
                        <wps:spPr bwMode="auto">
                          <a:xfrm>
                            <a:off x="1061049" y="25879"/>
                            <a:ext cx="243205"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9F9CAA" w14:textId="77777777" w:rsidR="00EB6DA3" w:rsidRPr="00F268A6" w:rsidRDefault="00EB6DA3" w:rsidP="00CC0A9D">
                              <w:pPr>
                                <w:rPr>
                                  <w:b/>
                                </w:rPr>
                              </w:pPr>
                              <w:r w:rsidRPr="00F268A6">
                                <w:rPr>
                                  <w:b/>
                                </w:rPr>
                                <w:t>2</w:t>
                              </w:r>
                            </w:p>
                          </w:txbxContent>
                        </wps:txbx>
                        <wps:bodyPr rot="0" vert="horz" wrap="square" lIns="91440" tIns="45720" rIns="91440" bIns="45720" anchor="t" anchorCtr="0" upright="1">
                          <a:noAutofit/>
                        </wps:bodyPr>
                      </wps:wsp>
                      <wps:wsp>
                        <wps:cNvPr id="512" name="Text Box 512"/>
                        <wps:cNvSpPr txBox="1">
                          <a:spLocks noChangeArrowheads="1"/>
                        </wps:cNvSpPr>
                        <wps:spPr bwMode="auto">
                          <a:xfrm>
                            <a:off x="2001329" y="25879"/>
                            <a:ext cx="243205"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49EB6E" w14:textId="77777777" w:rsidR="00EB6DA3" w:rsidRPr="00F268A6" w:rsidRDefault="00EB6DA3" w:rsidP="00CC0A9D">
                              <w:pPr>
                                <w:rPr>
                                  <w:b/>
                                </w:rPr>
                              </w:pPr>
                              <w:r w:rsidRPr="00F268A6">
                                <w:rPr>
                                  <w:b/>
                                </w:rPr>
                                <w:t>3</w:t>
                              </w:r>
                            </w:p>
                          </w:txbxContent>
                        </wps:txbx>
                        <wps:bodyPr rot="0" vert="horz" wrap="square" lIns="91440" tIns="45720" rIns="91440" bIns="45720" anchor="t" anchorCtr="0" upright="1">
                          <a:noAutofit/>
                        </wps:bodyPr>
                      </wps:wsp>
                      <wps:wsp>
                        <wps:cNvPr id="513" name="Text Box 513"/>
                        <wps:cNvSpPr txBox="1">
                          <a:spLocks noChangeArrowheads="1"/>
                        </wps:cNvSpPr>
                        <wps:spPr bwMode="auto">
                          <a:xfrm>
                            <a:off x="2605178" y="25879"/>
                            <a:ext cx="243205"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962F40" w14:textId="77777777" w:rsidR="00EB6DA3" w:rsidRPr="00F268A6" w:rsidRDefault="00EB6DA3" w:rsidP="00CC0A9D">
                              <w:pPr>
                                <w:rPr>
                                  <w:b/>
                                </w:rPr>
                              </w:pPr>
                              <w:r w:rsidRPr="00F268A6">
                                <w:rPr>
                                  <w:b/>
                                </w:rPr>
                                <w:t>4</w:t>
                              </w:r>
                            </w:p>
                          </w:txbxContent>
                        </wps:txbx>
                        <wps:bodyPr rot="0" vert="horz" wrap="square" lIns="91440" tIns="45720" rIns="91440" bIns="45720" anchor="t" anchorCtr="0" upright="1">
                          <a:noAutofit/>
                        </wps:bodyPr>
                      </wps:wsp>
                      <wps:wsp>
                        <wps:cNvPr id="151" name="Text Box 151"/>
                        <wps:cNvSpPr txBox="1">
                          <a:spLocks noChangeArrowheads="1"/>
                        </wps:cNvSpPr>
                        <wps:spPr bwMode="auto">
                          <a:xfrm>
                            <a:off x="1233578" y="1164566"/>
                            <a:ext cx="243205"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B70A91" w14:textId="77777777" w:rsidR="00EB6DA3" w:rsidRPr="00F268A6" w:rsidRDefault="00EB6DA3" w:rsidP="00CC0A9D">
                              <w:pPr>
                                <w:rPr>
                                  <w:b/>
                                </w:rPr>
                              </w:pPr>
                              <w:r w:rsidRPr="00F268A6">
                                <w:rPr>
                                  <w:b/>
                                </w:rPr>
                                <w:t>5</w:t>
                              </w:r>
                            </w:p>
                          </w:txbxContent>
                        </wps:txbx>
                        <wps:bodyPr rot="0" vert="horz" wrap="square" lIns="91440" tIns="45720" rIns="91440" bIns="45720" anchor="t" anchorCtr="0" upright="1">
                          <a:noAutofit/>
                        </wps:bodyPr>
                      </wps:wsp>
                      <wps:wsp>
                        <wps:cNvPr id="152" name="Text Box 152"/>
                        <wps:cNvSpPr txBox="1">
                          <a:spLocks noChangeArrowheads="1"/>
                        </wps:cNvSpPr>
                        <wps:spPr bwMode="auto">
                          <a:xfrm>
                            <a:off x="1802921" y="1164566"/>
                            <a:ext cx="243205" cy="24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A19A7" w14:textId="77777777" w:rsidR="00EB6DA3" w:rsidRPr="00F268A6" w:rsidRDefault="00EB6DA3" w:rsidP="00CC0A9D">
                              <w:pPr>
                                <w:rPr>
                                  <w:b/>
                                </w:rPr>
                              </w:pPr>
                              <w:r w:rsidRPr="00F268A6">
                                <w:rPr>
                                  <w:b/>
                                </w:rPr>
                                <w:t>6</w:t>
                              </w:r>
                            </w:p>
                          </w:txbxContent>
                        </wps:txbx>
                        <wps:bodyPr rot="0" vert="horz" wrap="square" lIns="91440" tIns="45720" rIns="91440" bIns="45720" anchor="t" anchorCtr="0" upright="1">
                          <a:noAutofit/>
                        </wps:bodyPr>
                      </wps:wsp>
                      <wps:wsp>
                        <wps:cNvPr id="514" name="Rectangle 514"/>
                        <wps:cNvSpPr>
                          <a:spLocks noChangeArrowheads="1"/>
                        </wps:cNvSpPr>
                        <wps:spPr bwMode="auto">
                          <a:xfrm>
                            <a:off x="77638" y="0"/>
                            <a:ext cx="5175250" cy="142811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56796" dir="1593903"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Group 24" o:spid="_x0000_s1094" style="width:413.6pt;height:121.6pt;mso-position-horizontal-relative:char;mso-position-vertical-relative:line" coordsize="52528,1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">
                <v:shape id="Picture 157" o:spid="_x0000_s1095" type="#_x0000_t75" style="position:absolute;top:258;width:33815;height:15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pdPCAAAA3AAAAA8AAABkcnMvZG93bnJldi54bWxET9tqAjEQfRf6D2EKfdOsBa2sZkUEUUpB&#10;u7Y+j5vZC24m2yTV9e+bQqFvczjXWSx704orOd9YVjAeJSCIC6sbrhR8HDfDGQgfkDW2lknBnTws&#10;s4fBAlNtb/xO1zxUIoawT1FBHUKXSumLmgz6ke2II1daZzBE6CqpHd5iuGnlc5JMpcGGY0ONHa1r&#10;Ki75t1FQ0tfr7pBv0X2+nfFOl9X+pA9KPT32qzmIQH34F/+5dzrOn7zA7zPxAp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i6XTwgAAANwAAAAPAAAAAAAAAAAAAAAAAJ8C&#10;AABkcnMvZG93bnJldi54bWxQSwUGAAAAAAQABAD3AAAAjgMAAAAA&#10;">
                  <v:imagedata r:id="rId25" o:title=""/>
                  <v:path arrowok="t"/>
                </v:shape>
                <v:shape id="Text Box 515" o:spid="_x0000_s1096" type="#_x0000_t202" style="position:absolute;left:32262;top:431;width:19488;height:1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7dcIA&#10;AADcAAAADwAAAGRycy9kb3ducmV2LnhtbESPQYvCMBSE7wv+h/AEb2vqgiLVKKJUvShYBfH2aJ5t&#10;sXkpTVbrvzeC4HGYmW+Y6bw1lbhT40rLCgb9CARxZnXJuYLTMfkdg3AeWWNlmRQ8ycF81vmZYqzt&#10;gw90T30uAoRdjAoK7+tYSpcVZND1bU0cvKttDPogm1zqBh8Bbir5F0UjabDksFBgTcuCslv6bxRs&#10;1tkqddJhsj7s6svyrBO910r1uu1iAsJT67/hT3urFQwHQ3if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t1wgAAANwAAAAPAAAAAAAAAAAAAAAAAJgCAABkcnMvZG93&#10;bnJldi54bWxQSwUGAAAAAAQABAD1AAAAhwMAAAAA&#10;" strokecolor="black [3213]">
                  <v:textbox>
                    <w:txbxContent>
                      <w:p w14:paraId="594A0DAF" w14:textId="77777777" w:rsidR="00EB6DA3" w:rsidRPr="008B172D" w:rsidRDefault="00EB6DA3" w:rsidP="00CC0A9D">
                        <w:pPr>
                          <w:spacing w:line="360" w:lineRule="auto"/>
                          <w:rPr>
                            <w:b/>
                          </w:rPr>
                        </w:pPr>
                        <w:r w:rsidRPr="008B172D">
                          <w:rPr>
                            <w:b/>
                          </w:rPr>
                          <w:t>KEY:</w:t>
                        </w:r>
                      </w:p>
                      <w:p w14:paraId="08FBCA05" w14:textId="77777777" w:rsidR="00EB6DA3" w:rsidRDefault="00EB6DA3" w:rsidP="00CC0A9D">
                        <w:pPr>
                          <w:spacing w:line="360" w:lineRule="auto"/>
                        </w:pPr>
                        <w:r>
                          <w:t xml:space="preserve">         Normal male</w:t>
                        </w:r>
                      </w:p>
                      <w:p w14:paraId="3E81D452" w14:textId="77777777" w:rsidR="00EB6DA3" w:rsidRDefault="00EB6DA3" w:rsidP="00CC0A9D">
                        <w:pPr>
                          <w:spacing w:line="360" w:lineRule="auto"/>
                        </w:pPr>
                        <w:r>
                          <w:t xml:space="preserve">         Colour-blind male</w:t>
                        </w:r>
                      </w:p>
                      <w:p w14:paraId="15BB119A" w14:textId="77777777" w:rsidR="00EB6DA3" w:rsidRDefault="00EB6DA3" w:rsidP="00CC0A9D">
                        <w:pPr>
                          <w:spacing w:line="360" w:lineRule="auto"/>
                        </w:pPr>
                        <w:r>
                          <w:t xml:space="preserve">         Normal female</w:t>
                        </w:r>
                      </w:p>
                      <w:p w14:paraId="449F032F" w14:textId="77777777" w:rsidR="00EB6DA3" w:rsidRDefault="00EB6DA3" w:rsidP="00CC0A9D">
                        <w:pPr>
                          <w:spacing w:line="360" w:lineRule="auto"/>
                        </w:pPr>
                        <w:r>
                          <w:t xml:space="preserve">         Colour-blind female</w:t>
                        </w:r>
                      </w:p>
                    </w:txbxContent>
                  </v:textbox>
                </v:shape>
                <v:rect id="Rectangle 156" o:spid="_x0000_s1097" style="position:absolute;left:33297;top:3881;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TcIA&#10;AADcAAAADwAAAGRycy9kb3ducmV2LnhtbERPzWrCQBC+F3yHZYTe6sZKJEZXiZEUe6z2AYbsmASz&#10;szG7TdK37xYKvc3H9zu7w2RaMVDvGssKlosIBHFpdcOVgs9r8ZKAcB5ZY2uZFHyTg8N+9rTDVNuR&#10;P2i4+EqEEHYpKqi971IpXVmTQbewHXHgbrY36APsK6l7HEO4aeVrFK2lwYZDQ40d5TWV98uXUXA+&#10;vW0ePjkW2eo91nl8d0NyLZV6nk/ZFoSnyf+L/9xnHebHa/h9Jl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n9NwgAAANwAAAAPAAAAAAAAAAAAAAAAAJgCAABkcnMvZG93&#10;bnJldi54bWxQSwUGAAAAAAQABAD1AAAAhwMAAAAA&#10;" strokecolor="#036"/>
                <v:rect id="Rectangle 155" o:spid="_x0000_s1098" style="position:absolute;left:33297;top:6642;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jNL4A&#10;AADcAAAADwAAAGRycy9kb3ducmV2LnhtbERPy6rCMBDdC/5DGMGdpgq+qlFErqA7n/uhGdtiM4lN&#10;rta/N8KFu5vDec5i1ZhKPKn2pWUFg34CgjizuuRcweW87U1B+ICssbJMCt7kYbVstxaYavviIz1P&#10;IRcxhH2KCooQXCqlzwoy6PvWEUfuZmuDIcI6l7rGVww3lRwmyVgaLDk2FOhoU1B2P/0aBY/D8PGe&#10;zK7ebvfaZT8W186Mlep2mvUcRKAm/Iv/3Dsd549G8H0mXi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UIzS+AAAA3AAAAA8AAAAAAAAAAAAAAAAAmAIAAGRycy9kb3ducmV2&#10;LnhtbFBLBQYAAAAABAAEAPUAAACDAwAAAAA=&#10;" fillcolor="#333" strokecolor="#036"/>
                <v:oval id="Oval 154" o:spid="_x0000_s1099" style="position:absolute;left:33039;top:9316;width:1809;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oval id="Oval 153" o:spid="_x0000_s1100" style="position:absolute;left:32952;top:11645;width:181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0bMAA&#10;AADcAAAADwAAAGRycy9kb3ducmV2LnhtbERPS4vCMBC+C/sfwix403QrFa1GWYSFxZOv3fPQjE2x&#10;mZQm2vrvjSB4m4/vOct1b2txo9ZXjhV8jRMQxIXTFZcKTsef0QyED8gaa8ek4E4e1quPwRJz7Tre&#10;0+0QShFD2OeowITQ5FL6wpBFP3YNceTOrrUYImxLqVvsYritZZokU2mx4thgsKGNoeJyuFoF/3W6&#10;67feXuaZsdn9nJTH9K9TavjZfy9ABOrDW/xy/+o4P5vA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00bMAAAADcAAAADwAAAAAAAAAAAAAAAACYAgAAZHJzL2Rvd25y&#10;ZXYueG1sUEsFBgAAAAAEAAQA9QAAAIUDAAAAAA==&#10;" fillcolor="#333"/>
                <v:shape id="Text Box 158" o:spid="_x0000_s1101" type="#_x0000_t202" style="position:absolute;left:4830;top:258;width:243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65D9AE21" w14:textId="77777777" w:rsidR="00EB6DA3" w:rsidRPr="00F268A6" w:rsidRDefault="00EB6DA3" w:rsidP="00CC0A9D">
                        <w:pPr>
                          <w:rPr>
                            <w:b/>
                          </w:rPr>
                        </w:pPr>
                        <w:r w:rsidRPr="00F268A6">
                          <w:rPr>
                            <w:b/>
                          </w:rPr>
                          <w:t>1</w:t>
                        </w:r>
                      </w:p>
                    </w:txbxContent>
                  </v:textbox>
                </v:shape>
                <v:shape id="Text Box 159" o:spid="_x0000_s1102" type="#_x0000_t202" style="position:absolute;left:10610;top:258;width:243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6F9F9CAA" w14:textId="77777777" w:rsidR="00EB6DA3" w:rsidRPr="00F268A6" w:rsidRDefault="00EB6DA3" w:rsidP="00CC0A9D">
                        <w:pPr>
                          <w:rPr>
                            <w:b/>
                          </w:rPr>
                        </w:pPr>
                        <w:r w:rsidRPr="00F268A6">
                          <w:rPr>
                            <w:b/>
                          </w:rPr>
                          <w:t>2</w:t>
                        </w:r>
                      </w:p>
                    </w:txbxContent>
                  </v:textbox>
                </v:shape>
                <v:shape id="Text Box 512" o:spid="_x0000_s1103" type="#_x0000_t202" style="position:absolute;left:20013;top:258;width:243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14:paraId="2349EB6E" w14:textId="77777777" w:rsidR="00EB6DA3" w:rsidRPr="00F268A6" w:rsidRDefault="00EB6DA3" w:rsidP="00CC0A9D">
                        <w:pPr>
                          <w:rPr>
                            <w:b/>
                          </w:rPr>
                        </w:pPr>
                        <w:r w:rsidRPr="00F268A6">
                          <w:rPr>
                            <w:b/>
                          </w:rPr>
                          <w:t>3</w:t>
                        </w:r>
                      </w:p>
                    </w:txbxContent>
                  </v:textbox>
                </v:shape>
                <v:shape id="Text Box 513" o:spid="_x0000_s1104" type="#_x0000_t202" style="position:absolute;left:26051;top:258;width:243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6F962F40" w14:textId="77777777" w:rsidR="00EB6DA3" w:rsidRPr="00F268A6" w:rsidRDefault="00EB6DA3" w:rsidP="00CC0A9D">
                        <w:pPr>
                          <w:rPr>
                            <w:b/>
                          </w:rPr>
                        </w:pPr>
                        <w:r w:rsidRPr="00F268A6">
                          <w:rPr>
                            <w:b/>
                          </w:rPr>
                          <w:t>4</w:t>
                        </w:r>
                      </w:p>
                    </w:txbxContent>
                  </v:textbox>
                </v:shape>
                <v:shape id="Text Box 151" o:spid="_x0000_s1105" type="#_x0000_t202" style="position:absolute;left:12335;top:11645;width:243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17B70A91" w14:textId="77777777" w:rsidR="00EB6DA3" w:rsidRPr="00F268A6" w:rsidRDefault="00EB6DA3" w:rsidP="00CC0A9D">
                        <w:pPr>
                          <w:rPr>
                            <w:b/>
                          </w:rPr>
                        </w:pPr>
                        <w:r w:rsidRPr="00F268A6">
                          <w:rPr>
                            <w:b/>
                          </w:rPr>
                          <w:t>5</w:t>
                        </w:r>
                      </w:p>
                    </w:txbxContent>
                  </v:textbox>
                </v:shape>
                <v:shape id="Text Box 152" o:spid="_x0000_s1106" type="#_x0000_t202" style="position:absolute;left:18029;top:11645;width:243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6AFA19A7" w14:textId="77777777" w:rsidR="00EB6DA3" w:rsidRPr="00F268A6" w:rsidRDefault="00EB6DA3" w:rsidP="00CC0A9D">
                        <w:pPr>
                          <w:rPr>
                            <w:b/>
                          </w:rPr>
                        </w:pPr>
                        <w:r w:rsidRPr="00F268A6">
                          <w:rPr>
                            <w:b/>
                          </w:rPr>
                          <w:t>6</w:t>
                        </w:r>
                      </w:p>
                    </w:txbxContent>
                  </v:textbox>
                </v:shape>
                <v:rect id="Rectangle 514" o:spid="_x0000_s1107" style="position:absolute;left:776;width:51752;height:1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fBsYA&#10;AADcAAAADwAAAGRycy9kb3ducmV2LnhtbESPQWvCQBSE74X+h+UVequbSGMlukoVCoUipSoBb4/s&#10;M0nNvg27W5P8e7dQ6HGYmW+Y5XowrbiS841lBekkAUFcWt1wpeB4eHuag/ABWWNrmRSM5GG9ur9b&#10;Yq5tz1903YdKRAj7HBXUIXS5lL6syaCf2I44emfrDIYoXSW1wz7CTSunSTKTBhuOCzV2tK2pvOx/&#10;jIJZkspi91kUH5tsdN/jNutfLielHh+G1wWIQEP4D/+137WCLH2G3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lfBsYAAADcAAAADwAAAAAAAAAAAAAAAACYAgAAZHJz&#10;L2Rvd25yZXYueG1sUEsFBgAAAAAEAAQA9QAAAIsDAAAAAA==&#10;" filled="f" strokeweight="1.5pt">
                  <v:shadow offset="4pt"/>
                </v:rect>
                <w10:anchorlock/>
              </v:group>
            </w:pict>
          </mc:Fallback>
        </mc:AlternateContent>
      </w:r>
    </w:p>
    <w:tbl>
      <w:tblPr>
        <w:tblW w:w="10598" w:type="dxa"/>
        <w:tblLook w:val="01E0" w:firstRow="1" w:lastRow="1" w:firstColumn="1" w:lastColumn="1" w:noHBand="0" w:noVBand="0"/>
      </w:tblPr>
      <w:tblGrid>
        <w:gridCol w:w="959"/>
        <w:gridCol w:w="1134"/>
        <w:gridCol w:w="7371"/>
        <w:gridCol w:w="236"/>
        <w:gridCol w:w="898"/>
      </w:tblGrid>
      <w:tr w:rsidR="00CC0A9D" w:rsidRPr="003D04C6" w14:paraId="74EA2C2A" w14:textId="77777777" w:rsidTr="00CC0A9D">
        <w:tc>
          <w:tcPr>
            <w:tcW w:w="959" w:type="dxa"/>
          </w:tcPr>
          <w:p w14:paraId="2C3050F7" w14:textId="77777777" w:rsidR="00CC0A9D" w:rsidRPr="003D04C6" w:rsidRDefault="00CC0A9D" w:rsidP="00CC0A9D">
            <w:pPr>
              <w:rPr>
                <w:b/>
                <w:bCs w:val="0"/>
                <w:color w:val="000000"/>
                <w:u w:val="single"/>
              </w:rPr>
            </w:pPr>
          </w:p>
        </w:tc>
        <w:tc>
          <w:tcPr>
            <w:tcW w:w="1134" w:type="dxa"/>
          </w:tcPr>
          <w:p w14:paraId="549EED6B" w14:textId="77777777" w:rsidR="00CC0A9D" w:rsidRPr="002C00DB" w:rsidRDefault="00CC0A9D" w:rsidP="00CC0A9D">
            <w:pPr>
              <w:rPr>
                <w:sz w:val="16"/>
                <w:szCs w:val="20"/>
              </w:rPr>
            </w:pPr>
          </w:p>
          <w:p w14:paraId="70070BF8" w14:textId="77777777" w:rsidR="00CC0A9D" w:rsidRPr="003D04C6" w:rsidRDefault="00CC0A9D" w:rsidP="00CC0A9D">
            <w:r w:rsidRPr="003D04C6">
              <w:t>3.3.1</w:t>
            </w:r>
          </w:p>
          <w:p w14:paraId="59630AB9" w14:textId="77777777" w:rsidR="00CC0A9D" w:rsidRPr="003D04C6" w:rsidRDefault="00CC0A9D" w:rsidP="00CC0A9D">
            <w:pPr>
              <w:pStyle w:val="Header"/>
              <w:tabs>
                <w:tab w:val="clear" w:pos="4153"/>
                <w:tab w:val="clear" w:pos="8306"/>
              </w:tabs>
            </w:pPr>
          </w:p>
        </w:tc>
        <w:tc>
          <w:tcPr>
            <w:tcW w:w="7371" w:type="dxa"/>
          </w:tcPr>
          <w:p w14:paraId="479F4F1F" w14:textId="77777777" w:rsidR="00CC0A9D" w:rsidRPr="002C00DB" w:rsidRDefault="00CC0A9D" w:rsidP="00CC0A9D">
            <w:pPr>
              <w:tabs>
                <w:tab w:val="left" w:pos="3436"/>
                <w:tab w:val="right" w:pos="7155"/>
              </w:tabs>
              <w:jc w:val="both"/>
              <w:rPr>
                <w:sz w:val="16"/>
                <w:szCs w:val="20"/>
              </w:rPr>
            </w:pPr>
          </w:p>
          <w:p w14:paraId="45AB3207" w14:textId="77777777" w:rsidR="00CC0A9D" w:rsidRPr="003D04C6" w:rsidRDefault="00CC0A9D" w:rsidP="00CC0A9D">
            <w:pPr>
              <w:tabs>
                <w:tab w:val="left" w:pos="3436"/>
                <w:tab w:val="right" w:pos="7155"/>
              </w:tabs>
              <w:jc w:val="both"/>
            </w:pPr>
            <w:r w:rsidRPr="003D04C6">
              <w:t>Use the symbols X</w:t>
            </w:r>
            <w:r w:rsidRPr="003D04C6">
              <w:rPr>
                <w:vertAlign w:val="superscript"/>
              </w:rPr>
              <w:t>D</w:t>
            </w:r>
            <w:r w:rsidRPr="003D04C6">
              <w:t xml:space="preserve">, </w:t>
            </w:r>
            <w:proofErr w:type="spellStart"/>
            <w:r w:rsidRPr="003D04C6">
              <w:t>X</w:t>
            </w:r>
            <w:r w:rsidRPr="003D04C6">
              <w:rPr>
                <w:vertAlign w:val="superscript"/>
              </w:rPr>
              <w:t>d</w:t>
            </w:r>
            <w:proofErr w:type="spellEnd"/>
            <w:r w:rsidRPr="003D04C6">
              <w:t xml:space="preserve"> and Y to state the genotype of the following:</w:t>
            </w:r>
          </w:p>
        </w:tc>
        <w:tc>
          <w:tcPr>
            <w:tcW w:w="236" w:type="dxa"/>
          </w:tcPr>
          <w:p w14:paraId="53AB013F" w14:textId="77777777" w:rsidR="00CC0A9D" w:rsidRPr="003D04C6" w:rsidRDefault="00CC0A9D" w:rsidP="00CC0A9D">
            <w:pPr>
              <w:rPr>
                <w:b/>
                <w:bCs w:val="0"/>
                <w:color w:val="000000"/>
                <w:u w:val="single"/>
              </w:rPr>
            </w:pPr>
          </w:p>
        </w:tc>
        <w:tc>
          <w:tcPr>
            <w:tcW w:w="898" w:type="dxa"/>
          </w:tcPr>
          <w:p w14:paraId="625BAB65" w14:textId="77777777" w:rsidR="00CC0A9D" w:rsidRPr="003D04C6" w:rsidRDefault="00CC0A9D" w:rsidP="00CC0A9D">
            <w:pPr>
              <w:rPr>
                <w:color w:val="000000"/>
                <w:sz w:val="20"/>
                <w:szCs w:val="20"/>
              </w:rPr>
            </w:pPr>
          </w:p>
          <w:p w14:paraId="71CB35E7" w14:textId="77777777" w:rsidR="00CC0A9D" w:rsidRPr="003D04C6" w:rsidRDefault="00CC0A9D" w:rsidP="00CC0A9D">
            <w:pPr>
              <w:rPr>
                <w:color w:val="000000"/>
              </w:rPr>
            </w:pPr>
          </w:p>
          <w:p w14:paraId="1BDFD48F" w14:textId="77777777" w:rsidR="00CC0A9D" w:rsidRPr="003D04C6" w:rsidRDefault="00CC0A9D" w:rsidP="00CC0A9D">
            <w:pPr>
              <w:rPr>
                <w:b/>
                <w:color w:val="000000"/>
              </w:rPr>
            </w:pPr>
          </w:p>
        </w:tc>
      </w:tr>
    </w:tbl>
    <w:p w14:paraId="56AD4CA1" w14:textId="77777777" w:rsidR="00CC0A9D" w:rsidRPr="002C00DB" w:rsidRDefault="00CC0A9D" w:rsidP="00CC0A9D">
      <w:pPr>
        <w:rPr>
          <w:b/>
          <w:bCs w:val="0"/>
          <w:sz w:val="16"/>
        </w:rPr>
      </w:pPr>
    </w:p>
    <w:tbl>
      <w:tblPr>
        <w:tblW w:w="10598" w:type="dxa"/>
        <w:tblLook w:val="01E0" w:firstRow="1" w:lastRow="1" w:firstColumn="1" w:lastColumn="1" w:noHBand="0" w:noVBand="0"/>
      </w:tblPr>
      <w:tblGrid>
        <w:gridCol w:w="950"/>
        <w:gridCol w:w="1124"/>
        <w:gridCol w:w="510"/>
        <w:gridCol w:w="6884"/>
        <w:gridCol w:w="236"/>
        <w:gridCol w:w="894"/>
      </w:tblGrid>
      <w:tr w:rsidR="00CC0A9D" w:rsidRPr="003D04C6" w14:paraId="6291A10E" w14:textId="77777777" w:rsidTr="00CC0A9D">
        <w:tc>
          <w:tcPr>
            <w:tcW w:w="950" w:type="dxa"/>
          </w:tcPr>
          <w:p w14:paraId="5161A29D" w14:textId="77777777" w:rsidR="00CC0A9D" w:rsidRPr="003D04C6" w:rsidRDefault="00CC0A9D" w:rsidP="00CC0A9D">
            <w:pPr>
              <w:pStyle w:val="Header"/>
              <w:tabs>
                <w:tab w:val="clear" w:pos="4153"/>
                <w:tab w:val="clear" w:pos="8306"/>
              </w:tabs>
            </w:pPr>
          </w:p>
          <w:p w14:paraId="29A850FB" w14:textId="77777777" w:rsidR="00CC0A9D" w:rsidRPr="003D04C6" w:rsidRDefault="00CC0A9D" w:rsidP="00CC0A9D">
            <w:pPr>
              <w:pStyle w:val="Header"/>
              <w:tabs>
                <w:tab w:val="clear" w:pos="4153"/>
                <w:tab w:val="clear" w:pos="8306"/>
              </w:tabs>
            </w:pPr>
          </w:p>
        </w:tc>
        <w:tc>
          <w:tcPr>
            <w:tcW w:w="1124" w:type="dxa"/>
          </w:tcPr>
          <w:p w14:paraId="39376EE5" w14:textId="77777777" w:rsidR="00CC0A9D" w:rsidRPr="003D04C6" w:rsidRDefault="00CC0A9D" w:rsidP="00CC0A9D">
            <w:pPr>
              <w:pStyle w:val="Header"/>
              <w:tabs>
                <w:tab w:val="clear" w:pos="4153"/>
                <w:tab w:val="clear" w:pos="8306"/>
              </w:tabs>
            </w:pPr>
          </w:p>
        </w:tc>
        <w:tc>
          <w:tcPr>
            <w:tcW w:w="510" w:type="dxa"/>
          </w:tcPr>
          <w:p w14:paraId="1EA62C7F" w14:textId="77777777" w:rsidR="00CC0A9D" w:rsidRPr="003D04C6" w:rsidRDefault="00CC0A9D" w:rsidP="00CC0A9D">
            <w:pPr>
              <w:pStyle w:val="Header"/>
              <w:tabs>
                <w:tab w:val="clear" w:pos="4153"/>
                <w:tab w:val="clear" w:pos="8306"/>
              </w:tabs>
            </w:pPr>
            <w:r w:rsidRPr="003D04C6">
              <w:t>(a)</w:t>
            </w:r>
          </w:p>
          <w:p w14:paraId="6805CDCA" w14:textId="77777777" w:rsidR="00CC0A9D" w:rsidRPr="002C00DB" w:rsidRDefault="00CC0A9D" w:rsidP="00CC0A9D">
            <w:pPr>
              <w:pStyle w:val="Header"/>
              <w:tabs>
                <w:tab w:val="clear" w:pos="4153"/>
                <w:tab w:val="clear" w:pos="8306"/>
              </w:tabs>
              <w:rPr>
                <w:sz w:val="14"/>
                <w:szCs w:val="20"/>
              </w:rPr>
            </w:pPr>
          </w:p>
          <w:p w14:paraId="41B4AD6D" w14:textId="77777777" w:rsidR="00CC0A9D" w:rsidRPr="003D04C6" w:rsidRDefault="00CC0A9D" w:rsidP="00CC0A9D">
            <w:pPr>
              <w:pStyle w:val="Header"/>
              <w:tabs>
                <w:tab w:val="clear" w:pos="4153"/>
                <w:tab w:val="clear" w:pos="8306"/>
              </w:tabs>
            </w:pPr>
            <w:r w:rsidRPr="003D04C6">
              <w:t>(b)</w:t>
            </w:r>
          </w:p>
        </w:tc>
        <w:tc>
          <w:tcPr>
            <w:tcW w:w="6884" w:type="dxa"/>
          </w:tcPr>
          <w:p w14:paraId="4B6E0FC7" w14:textId="77777777" w:rsidR="00CC0A9D" w:rsidRPr="003D04C6" w:rsidRDefault="00CC0A9D" w:rsidP="00CC0A9D">
            <w:pPr>
              <w:jc w:val="both"/>
            </w:pPr>
            <w:r w:rsidRPr="003D04C6">
              <w:t xml:space="preserve">Individual </w:t>
            </w:r>
            <w:r w:rsidRPr="00F268A6">
              <w:rPr>
                <w:b/>
              </w:rPr>
              <w:t>2</w:t>
            </w:r>
          </w:p>
          <w:p w14:paraId="586035AF" w14:textId="77777777" w:rsidR="00CC0A9D" w:rsidRPr="002C00DB" w:rsidRDefault="00CC0A9D" w:rsidP="00CC0A9D">
            <w:pPr>
              <w:jc w:val="both"/>
              <w:rPr>
                <w:sz w:val="14"/>
                <w:szCs w:val="20"/>
              </w:rPr>
            </w:pPr>
          </w:p>
          <w:p w14:paraId="7DF86618" w14:textId="77777777" w:rsidR="00CC0A9D" w:rsidRPr="003D04C6" w:rsidRDefault="00CC0A9D" w:rsidP="00CC0A9D">
            <w:pPr>
              <w:jc w:val="both"/>
            </w:pPr>
            <w:r w:rsidRPr="003D04C6">
              <w:t xml:space="preserve">Individual </w:t>
            </w:r>
            <w:r w:rsidRPr="00F268A6">
              <w:rPr>
                <w:b/>
              </w:rPr>
              <w:t>3</w:t>
            </w:r>
          </w:p>
        </w:tc>
        <w:tc>
          <w:tcPr>
            <w:tcW w:w="236" w:type="dxa"/>
          </w:tcPr>
          <w:p w14:paraId="3D7199A9" w14:textId="77777777" w:rsidR="00CC0A9D" w:rsidRPr="003D04C6" w:rsidRDefault="00CC0A9D" w:rsidP="00CC0A9D">
            <w:pPr>
              <w:pStyle w:val="Header"/>
              <w:tabs>
                <w:tab w:val="clear" w:pos="4153"/>
                <w:tab w:val="clear" w:pos="8306"/>
              </w:tabs>
            </w:pPr>
          </w:p>
        </w:tc>
        <w:tc>
          <w:tcPr>
            <w:tcW w:w="894" w:type="dxa"/>
          </w:tcPr>
          <w:p w14:paraId="4A20B44C" w14:textId="77777777" w:rsidR="00CC0A9D" w:rsidRPr="003D04C6" w:rsidRDefault="00CC0A9D" w:rsidP="00CC0A9D">
            <w:r w:rsidRPr="003D04C6">
              <w:t>(2)</w:t>
            </w:r>
          </w:p>
          <w:p w14:paraId="63B1A185" w14:textId="77777777" w:rsidR="00CC0A9D" w:rsidRPr="002C00DB" w:rsidRDefault="00CC0A9D" w:rsidP="00CC0A9D">
            <w:pPr>
              <w:pStyle w:val="Header"/>
              <w:tabs>
                <w:tab w:val="clear" w:pos="4153"/>
                <w:tab w:val="clear" w:pos="8306"/>
              </w:tabs>
              <w:rPr>
                <w:sz w:val="14"/>
                <w:szCs w:val="20"/>
              </w:rPr>
            </w:pPr>
          </w:p>
          <w:p w14:paraId="308E6A52" w14:textId="77777777" w:rsidR="00CC0A9D" w:rsidRPr="003D04C6" w:rsidRDefault="00CC0A9D" w:rsidP="00CC0A9D">
            <w:pPr>
              <w:pStyle w:val="Header"/>
              <w:tabs>
                <w:tab w:val="clear" w:pos="4153"/>
                <w:tab w:val="clear" w:pos="8306"/>
              </w:tabs>
            </w:pPr>
            <w:r w:rsidRPr="003D04C6">
              <w:t>(2)</w:t>
            </w:r>
          </w:p>
        </w:tc>
      </w:tr>
    </w:tbl>
    <w:p w14:paraId="07DC8B0E" w14:textId="77777777" w:rsidR="00CC0A9D" w:rsidRPr="002C00DB" w:rsidRDefault="00CC0A9D" w:rsidP="00CC0A9D">
      <w:pPr>
        <w:rPr>
          <w:b/>
          <w:bCs w:val="0"/>
          <w:sz w:val="16"/>
        </w:rPr>
      </w:pPr>
    </w:p>
    <w:tbl>
      <w:tblPr>
        <w:tblW w:w="10598" w:type="dxa"/>
        <w:tblLook w:val="01E0" w:firstRow="1" w:lastRow="1" w:firstColumn="1" w:lastColumn="1" w:noHBand="0" w:noVBand="0"/>
      </w:tblPr>
      <w:tblGrid>
        <w:gridCol w:w="959"/>
        <w:gridCol w:w="1134"/>
        <w:gridCol w:w="7371"/>
        <w:gridCol w:w="236"/>
        <w:gridCol w:w="898"/>
      </w:tblGrid>
      <w:tr w:rsidR="00CC0A9D" w:rsidRPr="003D04C6" w14:paraId="7ED3EFCF" w14:textId="77777777" w:rsidTr="00CC0A9D">
        <w:tc>
          <w:tcPr>
            <w:tcW w:w="959" w:type="dxa"/>
          </w:tcPr>
          <w:p w14:paraId="32CF39F4" w14:textId="77777777" w:rsidR="00CC0A9D" w:rsidRPr="003D04C6" w:rsidRDefault="00CC0A9D" w:rsidP="00CC0A9D">
            <w:pPr>
              <w:rPr>
                <w:b/>
                <w:bCs w:val="0"/>
                <w:color w:val="000000"/>
                <w:u w:val="single"/>
              </w:rPr>
            </w:pPr>
          </w:p>
        </w:tc>
        <w:tc>
          <w:tcPr>
            <w:tcW w:w="1134" w:type="dxa"/>
          </w:tcPr>
          <w:p w14:paraId="52EF2360" w14:textId="77777777" w:rsidR="00CC0A9D" w:rsidRPr="003D04C6" w:rsidRDefault="00CC0A9D" w:rsidP="00CC0A9D">
            <w:r w:rsidRPr="003D04C6">
              <w:t>3.3.2</w:t>
            </w:r>
          </w:p>
          <w:p w14:paraId="3B2CFCA2" w14:textId="77777777" w:rsidR="00CC0A9D" w:rsidRDefault="00CC0A9D" w:rsidP="00CC0A9D">
            <w:pPr>
              <w:pStyle w:val="Header"/>
              <w:tabs>
                <w:tab w:val="clear" w:pos="4153"/>
                <w:tab w:val="clear" w:pos="8306"/>
              </w:tabs>
              <w:rPr>
                <w:sz w:val="16"/>
              </w:rPr>
            </w:pPr>
          </w:p>
          <w:p w14:paraId="4E91B67F" w14:textId="77777777" w:rsidR="00694388" w:rsidRPr="00694388" w:rsidRDefault="00694388" w:rsidP="00CC0A9D">
            <w:pPr>
              <w:pStyle w:val="Header"/>
              <w:tabs>
                <w:tab w:val="clear" w:pos="4153"/>
                <w:tab w:val="clear" w:pos="8306"/>
              </w:tabs>
            </w:pPr>
          </w:p>
          <w:p w14:paraId="47E495C3" w14:textId="77777777" w:rsidR="00CC0A9D" w:rsidRPr="003D04C6" w:rsidRDefault="00CC0A9D" w:rsidP="00CC0A9D">
            <w:pPr>
              <w:pStyle w:val="Header"/>
              <w:tabs>
                <w:tab w:val="clear" w:pos="4153"/>
                <w:tab w:val="clear" w:pos="8306"/>
              </w:tabs>
            </w:pPr>
            <w:r w:rsidRPr="003D04C6">
              <w:t>3.3.3</w:t>
            </w:r>
          </w:p>
          <w:p w14:paraId="27523B8C" w14:textId="77777777" w:rsidR="00CC0A9D" w:rsidRPr="003D04C6" w:rsidRDefault="00CC0A9D" w:rsidP="00CC0A9D">
            <w:pPr>
              <w:rPr>
                <w:color w:val="000000"/>
              </w:rPr>
            </w:pPr>
          </w:p>
        </w:tc>
        <w:tc>
          <w:tcPr>
            <w:tcW w:w="7371" w:type="dxa"/>
          </w:tcPr>
          <w:p w14:paraId="18C33E4E" w14:textId="315615DE" w:rsidR="00CC0A9D" w:rsidRPr="003D04C6" w:rsidRDefault="00CC0A9D" w:rsidP="00CC0A9D">
            <w:pPr>
              <w:tabs>
                <w:tab w:val="left" w:pos="3436"/>
                <w:tab w:val="right" w:pos="7155"/>
              </w:tabs>
              <w:jc w:val="both"/>
              <w:rPr>
                <w:color w:val="000000"/>
              </w:rPr>
            </w:pPr>
            <w:r w:rsidRPr="003D04C6">
              <w:rPr>
                <w:color w:val="000000"/>
              </w:rPr>
              <w:t xml:space="preserve">How many family members not affected by Daltonism are </w:t>
            </w:r>
            <w:r w:rsidR="00694388">
              <w:rPr>
                <w:color w:val="000000"/>
              </w:rPr>
              <w:t xml:space="preserve">definitely </w:t>
            </w:r>
            <w:r w:rsidRPr="003D04C6">
              <w:rPr>
                <w:color w:val="000000"/>
              </w:rPr>
              <w:t>carriers?</w:t>
            </w:r>
          </w:p>
          <w:p w14:paraId="153A0503" w14:textId="77777777" w:rsidR="00CC0A9D" w:rsidRPr="002C00DB" w:rsidRDefault="00CC0A9D" w:rsidP="00CC0A9D">
            <w:pPr>
              <w:tabs>
                <w:tab w:val="left" w:pos="3436"/>
                <w:tab w:val="right" w:pos="7155"/>
              </w:tabs>
              <w:jc w:val="both"/>
              <w:rPr>
                <w:color w:val="000000"/>
                <w:sz w:val="16"/>
              </w:rPr>
            </w:pPr>
          </w:p>
          <w:p w14:paraId="6DDF1349" w14:textId="4C350FF4" w:rsidR="00CC0A9D" w:rsidRPr="003D04C6" w:rsidRDefault="002C00DB" w:rsidP="00F846EF">
            <w:pPr>
              <w:ind w:left="34" w:hanging="34"/>
              <w:jc w:val="both"/>
              <w:rPr>
                <w:color w:val="000000"/>
              </w:rPr>
            </w:pPr>
            <w:r w:rsidRPr="00F846EF">
              <w:t>Use</w:t>
            </w:r>
            <w:r>
              <w:t xml:space="preserve"> </w:t>
            </w:r>
            <w:r w:rsidR="00CC0A9D" w:rsidRPr="003D04C6">
              <w:t xml:space="preserve">a genetic cross to determine the possible genotypes and phenotypes of the offspring that may be formed by individuals </w:t>
            </w:r>
            <w:r w:rsidR="00CC0A9D" w:rsidRPr="00F268A6">
              <w:rPr>
                <w:b/>
              </w:rPr>
              <w:t>5</w:t>
            </w:r>
            <w:r w:rsidR="00CC0A9D" w:rsidRPr="003D04C6">
              <w:t xml:space="preserve"> and </w:t>
            </w:r>
            <w:r w:rsidR="00CC0A9D" w:rsidRPr="00F268A6">
              <w:rPr>
                <w:b/>
              </w:rPr>
              <w:t>6</w:t>
            </w:r>
            <w:r w:rsidR="00CC0A9D" w:rsidRPr="003D04C6">
              <w:t>.</w:t>
            </w:r>
          </w:p>
        </w:tc>
        <w:tc>
          <w:tcPr>
            <w:tcW w:w="236" w:type="dxa"/>
          </w:tcPr>
          <w:p w14:paraId="21F3D780" w14:textId="77777777" w:rsidR="00CC0A9D" w:rsidRPr="003D04C6" w:rsidRDefault="00CC0A9D" w:rsidP="00CC0A9D">
            <w:pPr>
              <w:rPr>
                <w:b/>
                <w:bCs w:val="0"/>
                <w:color w:val="000000"/>
                <w:u w:val="single"/>
              </w:rPr>
            </w:pPr>
          </w:p>
        </w:tc>
        <w:tc>
          <w:tcPr>
            <w:tcW w:w="898" w:type="dxa"/>
          </w:tcPr>
          <w:p w14:paraId="60E108B5" w14:textId="77777777" w:rsidR="00694388" w:rsidRDefault="00694388" w:rsidP="00CC0A9D">
            <w:pPr>
              <w:rPr>
                <w:color w:val="000000"/>
              </w:rPr>
            </w:pPr>
          </w:p>
          <w:p w14:paraId="229F0645" w14:textId="77777777" w:rsidR="00CC0A9D" w:rsidRPr="003D04C6" w:rsidRDefault="00CC0A9D" w:rsidP="00CC0A9D">
            <w:pPr>
              <w:rPr>
                <w:color w:val="000000"/>
              </w:rPr>
            </w:pPr>
            <w:r w:rsidRPr="003D04C6">
              <w:rPr>
                <w:color w:val="000000"/>
              </w:rPr>
              <w:t>(2)</w:t>
            </w:r>
          </w:p>
          <w:p w14:paraId="49C04475" w14:textId="77777777" w:rsidR="00CC0A9D" w:rsidRPr="002C00DB" w:rsidRDefault="00CC0A9D" w:rsidP="00CC0A9D">
            <w:pPr>
              <w:rPr>
                <w:b/>
                <w:bCs w:val="0"/>
                <w:color w:val="000000"/>
                <w:sz w:val="16"/>
                <w:u w:val="single"/>
              </w:rPr>
            </w:pPr>
          </w:p>
          <w:p w14:paraId="700F099A" w14:textId="77777777" w:rsidR="00CC0A9D" w:rsidRPr="003D04C6" w:rsidRDefault="00CC0A9D" w:rsidP="00CC0A9D">
            <w:pPr>
              <w:rPr>
                <w:bCs w:val="0"/>
                <w:color w:val="000000"/>
              </w:rPr>
            </w:pPr>
          </w:p>
          <w:p w14:paraId="0BF055A1" w14:textId="77777777" w:rsidR="00CC0A9D" w:rsidRPr="003D04C6" w:rsidRDefault="00CC0A9D" w:rsidP="00CC0A9D">
            <w:pPr>
              <w:rPr>
                <w:bCs w:val="0"/>
                <w:color w:val="000000"/>
              </w:rPr>
            </w:pPr>
          </w:p>
          <w:p w14:paraId="1E11BE8F" w14:textId="77777777" w:rsidR="00CC0A9D" w:rsidRPr="003D04C6" w:rsidRDefault="00CC0A9D" w:rsidP="00CC0A9D">
            <w:pPr>
              <w:rPr>
                <w:bCs w:val="0"/>
                <w:color w:val="000000"/>
              </w:rPr>
            </w:pPr>
            <w:r w:rsidRPr="003D04C6">
              <w:rPr>
                <w:bCs w:val="0"/>
                <w:color w:val="000000"/>
              </w:rPr>
              <w:t>(6)</w:t>
            </w:r>
          </w:p>
          <w:p w14:paraId="29C828DA" w14:textId="77777777" w:rsidR="00CC0A9D" w:rsidRPr="003D04C6" w:rsidRDefault="00CC0A9D" w:rsidP="00CC0A9D">
            <w:pPr>
              <w:rPr>
                <w:b/>
                <w:color w:val="000000"/>
              </w:rPr>
            </w:pPr>
            <w:r w:rsidRPr="003D04C6">
              <w:rPr>
                <w:b/>
                <w:bCs w:val="0"/>
                <w:color w:val="000000"/>
              </w:rPr>
              <w:t>(12)</w:t>
            </w:r>
          </w:p>
        </w:tc>
      </w:tr>
      <w:tr w:rsidR="00CC0A9D" w:rsidRPr="003D04C6" w14:paraId="39AF88A9" w14:textId="77777777" w:rsidTr="00CC0A9D">
        <w:tblPrEx>
          <w:tblLook w:val="0000" w:firstRow="0" w:lastRow="0" w:firstColumn="0" w:lastColumn="0" w:noHBand="0" w:noVBand="0"/>
        </w:tblPrEx>
        <w:tc>
          <w:tcPr>
            <w:tcW w:w="959" w:type="dxa"/>
          </w:tcPr>
          <w:p w14:paraId="23A3D661" w14:textId="77777777" w:rsidR="00CC0A9D" w:rsidRPr="003D04C6" w:rsidRDefault="00CC0A9D" w:rsidP="00CC0A9D">
            <w:pPr>
              <w:pStyle w:val="Header"/>
              <w:rPr>
                <w:bCs w:val="0"/>
              </w:rPr>
            </w:pPr>
          </w:p>
        </w:tc>
        <w:tc>
          <w:tcPr>
            <w:tcW w:w="8505" w:type="dxa"/>
            <w:gridSpan w:val="2"/>
          </w:tcPr>
          <w:p w14:paraId="5F641C94" w14:textId="77777777" w:rsidR="00CC0A9D" w:rsidRPr="003D04C6" w:rsidRDefault="00CC0A9D" w:rsidP="00CC0A9D">
            <w:pPr>
              <w:jc w:val="right"/>
              <w:rPr>
                <w:b/>
              </w:rPr>
            </w:pPr>
          </w:p>
          <w:p w14:paraId="1EA955B3" w14:textId="77777777" w:rsidR="00CC0A9D" w:rsidRPr="002C00DB" w:rsidRDefault="00CC0A9D" w:rsidP="00CC0A9D">
            <w:pPr>
              <w:jc w:val="right"/>
              <w:rPr>
                <w:b/>
                <w:sz w:val="16"/>
              </w:rPr>
            </w:pPr>
          </w:p>
          <w:p w14:paraId="61497823" w14:textId="77777777" w:rsidR="00CC0A9D" w:rsidRPr="003D04C6" w:rsidRDefault="00CC0A9D" w:rsidP="00CC0A9D">
            <w:pPr>
              <w:jc w:val="right"/>
              <w:rPr>
                <w:b/>
                <w:bCs w:val="0"/>
              </w:rPr>
            </w:pPr>
            <w:r w:rsidRPr="003D04C6">
              <w:rPr>
                <w:b/>
              </w:rPr>
              <w:t>TOTAL SECTION B:</w:t>
            </w:r>
          </w:p>
        </w:tc>
        <w:tc>
          <w:tcPr>
            <w:tcW w:w="236" w:type="dxa"/>
          </w:tcPr>
          <w:p w14:paraId="5A92B4D3" w14:textId="77777777" w:rsidR="00CC0A9D" w:rsidRPr="003D04C6" w:rsidRDefault="00CC0A9D" w:rsidP="00CC0A9D">
            <w:pPr>
              <w:pStyle w:val="Header"/>
              <w:rPr>
                <w:bCs w:val="0"/>
              </w:rPr>
            </w:pPr>
          </w:p>
        </w:tc>
        <w:tc>
          <w:tcPr>
            <w:tcW w:w="898" w:type="dxa"/>
          </w:tcPr>
          <w:p w14:paraId="492FE1E3" w14:textId="77777777" w:rsidR="00CC0A9D" w:rsidRPr="003D04C6" w:rsidRDefault="00CC0A9D" w:rsidP="00CC0A9D">
            <w:pPr>
              <w:pStyle w:val="Header"/>
              <w:rPr>
                <w:b/>
                <w:bCs w:val="0"/>
              </w:rPr>
            </w:pPr>
            <w:r w:rsidRPr="003D04C6">
              <w:rPr>
                <w:b/>
                <w:bCs w:val="0"/>
              </w:rPr>
              <w:t>[40]</w:t>
            </w:r>
          </w:p>
          <w:p w14:paraId="4CF99622" w14:textId="77777777" w:rsidR="00CC0A9D" w:rsidRPr="002C00DB" w:rsidRDefault="00CC0A9D" w:rsidP="00CC0A9D">
            <w:pPr>
              <w:pStyle w:val="Header"/>
              <w:rPr>
                <w:b/>
                <w:bCs w:val="0"/>
                <w:sz w:val="16"/>
              </w:rPr>
            </w:pPr>
          </w:p>
          <w:p w14:paraId="1E0179EF" w14:textId="77777777" w:rsidR="00CC0A9D" w:rsidRPr="003D04C6" w:rsidRDefault="00CC0A9D" w:rsidP="00CC0A9D">
            <w:pPr>
              <w:pStyle w:val="Header"/>
              <w:rPr>
                <w:b/>
                <w:bCs w:val="0"/>
              </w:rPr>
            </w:pPr>
            <w:r w:rsidRPr="003D04C6">
              <w:rPr>
                <w:b/>
                <w:bCs w:val="0"/>
              </w:rPr>
              <w:t>80</w:t>
            </w:r>
          </w:p>
        </w:tc>
      </w:tr>
    </w:tbl>
    <w:p w14:paraId="47E1FC25" w14:textId="43CBC31A" w:rsidR="009E54B7" w:rsidRPr="004D6261" w:rsidRDefault="009E54B7">
      <w:pPr>
        <w:rPr>
          <w:bCs w:val="0"/>
          <w:sz w:val="2"/>
        </w:rPr>
      </w:pPr>
    </w:p>
    <w:p w14:paraId="338FB869" w14:textId="77777777" w:rsidR="00507725" w:rsidRPr="003D04C6" w:rsidRDefault="00507725">
      <w:pPr>
        <w:rPr>
          <w:bCs w:val="0"/>
        </w:rPr>
        <w:sectPr w:rsidR="00507725" w:rsidRPr="003D04C6" w:rsidSect="00F22D1B">
          <w:pgSz w:w="11907" w:h="16840" w:code="9"/>
          <w:pgMar w:top="720" w:right="1276" w:bottom="720" w:left="1077" w:header="720" w:footer="720" w:gutter="0"/>
          <w:cols w:space="720"/>
        </w:sectPr>
      </w:pPr>
    </w:p>
    <w:p w14:paraId="74F0DA5D" w14:textId="77777777" w:rsidR="007D72DA" w:rsidRPr="003D04C6" w:rsidRDefault="007D72DA" w:rsidP="007D72DA">
      <w:pPr>
        <w:tabs>
          <w:tab w:val="left" w:pos="-2268"/>
          <w:tab w:val="left" w:pos="400"/>
          <w:tab w:val="left" w:pos="9639"/>
        </w:tabs>
        <w:ind w:right="38"/>
        <w:rPr>
          <w:b/>
          <w:bCs w:val="0"/>
        </w:rPr>
      </w:pPr>
    </w:p>
    <w:p w14:paraId="61CCC1C3" w14:textId="77777777" w:rsidR="00507725" w:rsidRPr="003D04C6" w:rsidRDefault="00507725">
      <w:pPr>
        <w:rPr>
          <w:sz w:val="20"/>
          <w:szCs w:val="20"/>
        </w:rPr>
      </w:pPr>
    </w:p>
    <w:tbl>
      <w:tblPr>
        <w:tblW w:w="10598" w:type="dxa"/>
        <w:tblLook w:val="0000" w:firstRow="0" w:lastRow="0" w:firstColumn="0" w:lastColumn="0" w:noHBand="0" w:noVBand="0"/>
      </w:tblPr>
      <w:tblGrid>
        <w:gridCol w:w="9464"/>
        <w:gridCol w:w="254"/>
        <w:gridCol w:w="880"/>
      </w:tblGrid>
      <w:tr w:rsidR="0087231B" w:rsidRPr="003D04C6" w14:paraId="527310C6" w14:textId="77777777">
        <w:tc>
          <w:tcPr>
            <w:tcW w:w="9464" w:type="dxa"/>
            <w:shd w:val="clear" w:color="auto" w:fill="auto"/>
          </w:tcPr>
          <w:p w14:paraId="6EC0F6BA" w14:textId="77777777" w:rsidR="0087231B" w:rsidRPr="003D04C6" w:rsidRDefault="0087231B" w:rsidP="0087231B">
            <w:pPr>
              <w:rPr>
                <w:b/>
                <w:bCs w:val="0"/>
              </w:rPr>
            </w:pPr>
            <w:r w:rsidRPr="003D04C6">
              <w:rPr>
                <w:b/>
                <w:bCs w:val="0"/>
              </w:rPr>
              <w:t>SECTION C</w:t>
            </w:r>
          </w:p>
          <w:p w14:paraId="7BC62EA2" w14:textId="77777777" w:rsidR="0087231B" w:rsidRPr="003D04C6" w:rsidRDefault="0087231B" w:rsidP="0087231B"/>
          <w:p w14:paraId="7CF800CC" w14:textId="77777777" w:rsidR="0087231B" w:rsidRPr="003D04C6" w:rsidRDefault="0087231B" w:rsidP="0087231B">
            <w:pPr>
              <w:rPr>
                <w:b/>
              </w:rPr>
            </w:pPr>
            <w:r w:rsidRPr="003D04C6">
              <w:rPr>
                <w:b/>
              </w:rPr>
              <w:t>QUESTION 4</w:t>
            </w:r>
          </w:p>
        </w:tc>
        <w:tc>
          <w:tcPr>
            <w:tcW w:w="254" w:type="dxa"/>
            <w:shd w:val="clear" w:color="auto" w:fill="auto"/>
          </w:tcPr>
          <w:p w14:paraId="51438D5E" w14:textId="77777777" w:rsidR="0087231B" w:rsidRPr="003D04C6" w:rsidRDefault="0087231B">
            <w:pPr>
              <w:rPr>
                <w:b/>
                <w:bCs w:val="0"/>
              </w:rPr>
            </w:pPr>
          </w:p>
        </w:tc>
        <w:tc>
          <w:tcPr>
            <w:tcW w:w="880" w:type="dxa"/>
            <w:shd w:val="clear" w:color="auto" w:fill="auto"/>
          </w:tcPr>
          <w:p w14:paraId="27932159" w14:textId="77777777" w:rsidR="0087231B" w:rsidRPr="003D04C6" w:rsidRDefault="0087231B">
            <w:pPr>
              <w:rPr>
                <w:b/>
                <w:bCs w:val="0"/>
              </w:rPr>
            </w:pPr>
          </w:p>
        </w:tc>
      </w:tr>
    </w:tbl>
    <w:p w14:paraId="235753AC" w14:textId="77777777" w:rsidR="00140998" w:rsidRPr="003D04C6" w:rsidRDefault="00140998" w:rsidP="007015D3">
      <w:pPr>
        <w:rPr>
          <w:b/>
        </w:rPr>
      </w:pPr>
    </w:p>
    <w:tbl>
      <w:tblPr>
        <w:tblW w:w="10598" w:type="dxa"/>
        <w:tblLook w:val="01E0" w:firstRow="1" w:lastRow="1" w:firstColumn="1" w:lastColumn="1" w:noHBand="0" w:noVBand="0"/>
      </w:tblPr>
      <w:tblGrid>
        <w:gridCol w:w="9464"/>
        <w:gridCol w:w="251"/>
        <w:gridCol w:w="883"/>
      </w:tblGrid>
      <w:tr w:rsidR="00710C15" w:rsidRPr="003D04C6" w14:paraId="2A1E7450" w14:textId="77777777" w:rsidTr="00112632">
        <w:tc>
          <w:tcPr>
            <w:tcW w:w="9464" w:type="dxa"/>
            <w:shd w:val="clear" w:color="auto" w:fill="auto"/>
          </w:tcPr>
          <w:p w14:paraId="1EA7ECFC" w14:textId="77777777" w:rsidR="00507725" w:rsidRPr="003D04C6" w:rsidRDefault="00507725" w:rsidP="00507725">
            <w:pPr>
              <w:tabs>
                <w:tab w:val="center" w:pos="4153"/>
                <w:tab w:val="right" w:pos="8306"/>
              </w:tabs>
              <w:jc w:val="both"/>
              <w:rPr>
                <w:color w:val="000000"/>
              </w:rPr>
            </w:pPr>
            <w:r w:rsidRPr="003D04C6">
              <w:rPr>
                <w:color w:val="000000"/>
              </w:rPr>
              <w:t xml:space="preserve">It is thought that modern humans evolved gradually from ape-like beings over millions of years through speciation. </w:t>
            </w:r>
          </w:p>
          <w:p w14:paraId="2B3B551E" w14:textId="77777777" w:rsidR="00507725" w:rsidRPr="003D04C6" w:rsidRDefault="00507725" w:rsidP="00507725">
            <w:pPr>
              <w:tabs>
                <w:tab w:val="center" w:pos="4153"/>
                <w:tab w:val="right" w:pos="8306"/>
              </w:tabs>
              <w:jc w:val="both"/>
              <w:rPr>
                <w:color w:val="000000"/>
                <w:sz w:val="20"/>
                <w:szCs w:val="20"/>
              </w:rPr>
            </w:pPr>
          </w:p>
          <w:p w14:paraId="500E4350" w14:textId="59522FB0" w:rsidR="004B3413" w:rsidRPr="003D04C6" w:rsidRDefault="00507725" w:rsidP="00507725">
            <w:pPr>
              <w:tabs>
                <w:tab w:val="right" w:pos="8289"/>
              </w:tabs>
              <w:jc w:val="both"/>
            </w:pPr>
            <w:r w:rsidRPr="003D04C6">
              <w:rPr>
                <w:color w:val="000000"/>
              </w:rPr>
              <w:t>Describe how a single species can form new species</w:t>
            </w:r>
            <w:r w:rsidR="00667C7B" w:rsidRPr="003D04C6">
              <w:rPr>
                <w:color w:val="000000"/>
              </w:rPr>
              <w:t>,</w:t>
            </w:r>
            <w:r w:rsidRPr="003D04C6">
              <w:rPr>
                <w:color w:val="000000"/>
              </w:rPr>
              <w:t xml:space="preserve"> and explain how the differences in the skulls and other parts of the skeleton of primitive ape-like beings and modern humans support the idea that the general trend in human evolution has been towards bipedalism and a change in diet from raw food to cooked food.</w:t>
            </w:r>
            <w:r w:rsidR="00112632" w:rsidRPr="003D04C6">
              <w:t xml:space="preserve">                                                                    </w:t>
            </w:r>
          </w:p>
          <w:p w14:paraId="78022B0A" w14:textId="4E3924C2" w:rsidR="00B633F3" w:rsidRPr="003D04C6" w:rsidRDefault="00112632" w:rsidP="004B3413">
            <w:pPr>
              <w:tabs>
                <w:tab w:val="right" w:pos="8289"/>
              </w:tabs>
              <w:jc w:val="right"/>
            </w:pPr>
            <w:r w:rsidRPr="003D04C6">
              <w:t xml:space="preserve">    </w:t>
            </w:r>
            <w:r w:rsidR="008D4BDF" w:rsidRPr="003D04C6">
              <w:t xml:space="preserve"> </w:t>
            </w:r>
            <w:r w:rsidR="00B633F3" w:rsidRPr="003D04C6">
              <w:t>Content:</w:t>
            </w:r>
          </w:p>
          <w:p w14:paraId="5700C09C" w14:textId="7E02F1F7" w:rsidR="00B633F3" w:rsidRPr="003D04C6" w:rsidRDefault="00B633F3" w:rsidP="00112632">
            <w:pPr>
              <w:tabs>
                <w:tab w:val="right" w:pos="8289"/>
              </w:tabs>
              <w:jc w:val="right"/>
              <w:rPr>
                <w:b/>
                <w:bCs w:val="0"/>
                <w:i/>
                <w:iCs/>
              </w:rPr>
            </w:pPr>
            <w:r w:rsidRPr="003D04C6">
              <w:t>Synthesis:</w:t>
            </w:r>
          </w:p>
        </w:tc>
        <w:tc>
          <w:tcPr>
            <w:tcW w:w="251" w:type="dxa"/>
            <w:shd w:val="clear" w:color="auto" w:fill="auto"/>
          </w:tcPr>
          <w:p w14:paraId="52EA0AC5" w14:textId="77777777" w:rsidR="00710C15" w:rsidRPr="003D04C6" w:rsidRDefault="00710C15" w:rsidP="007015D3">
            <w:pPr>
              <w:rPr>
                <w:b/>
              </w:rPr>
            </w:pPr>
          </w:p>
        </w:tc>
        <w:tc>
          <w:tcPr>
            <w:tcW w:w="883" w:type="dxa"/>
            <w:shd w:val="clear" w:color="auto" w:fill="auto"/>
          </w:tcPr>
          <w:p w14:paraId="77AC0932" w14:textId="77777777" w:rsidR="00710C15" w:rsidRPr="003D04C6" w:rsidRDefault="00710C15" w:rsidP="007015D3">
            <w:pPr>
              <w:rPr>
                <w:b/>
              </w:rPr>
            </w:pPr>
          </w:p>
          <w:p w14:paraId="2A9B3ED7" w14:textId="77777777" w:rsidR="00507725" w:rsidRPr="003D04C6" w:rsidRDefault="00507725" w:rsidP="007015D3">
            <w:pPr>
              <w:rPr>
                <w:b/>
              </w:rPr>
            </w:pPr>
          </w:p>
          <w:p w14:paraId="20C676FA" w14:textId="77777777" w:rsidR="00507725" w:rsidRPr="003D04C6" w:rsidRDefault="00507725" w:rsidP="007015D3">
            <w:pPr>
              <w:rPr>
                <w:b/>
                <w:sz w:val="20"/>
                <w:szCs w:val="20"/>
              </w:rPr>
            </w:pPr>
          </w:p>
          <w:p w14:paraId="78CF297C" w14:textId="77777777" w:rsidR="00507725" w:rsidRPr="003D04C6" w:rsidRDefault="00507725" w:rsidP="007015D3">
            <w:pPr>
              <w:rPr>
                <w:b/>
              </w:rPr>
            </w:pPr>
          </w:p>
          <w:p w14:paraId="3E7783FE" w14:textId="77777777" w:rsidR="00507725" w:rsidRPr="003D04C6" w:rsidRDefault="00507725" w:rsidP="007015D3">
            <w:pPr>
              <w:rPr>
                <w:b/>
              </w:rPr>
            </w:pPr>
          </w:p>
          <w:p w14:paraId="0A0F6A30" w14:textId="77777777" w:rsidR="00507725" w:rsidRPr="003D04C6" w:rsidRDefault="00507725" w:rsidP="007015D3">
            <w:pPr>
              <w:rPr>
                <w:b/>
              </w:rPr>
            </w:pPr>
          </w:p>
          <w:p w14:paraId="0C696EC9" w14:textId="77777777" w:rsidR="00507725" w:rsidRPr="003D04C6" w:rsidRDefault="00507725" w:rsidP="007015D3">
            <w:pPr>
              <w:rPr>
                <w:b/>
              </w:rPr>
            </w:pPr>
          </w:p>
          <w:p w14:paraId="55F57C88" w14:textId="77777777" w:rsidR="00B633F3" w:rsidRPr="003D04C6" w:rsidRDefault="00B633F3" w:rsidP="007015D3">
            <w:r w:rsidRPr="003D04C6">
              <w:t>(17)</w:t>
            </w:r>
          </w:p>
          <w:p w14:paraId="231B2EB9" w14:textId="77777777" w:rsidR="00B633F3" w:rsidRPr="003D04C6" w:rsidRDefault="00B633F3" w:rsidP="007015D3">
            <w:r w:rsidRPr="003D04C6">
              <w:t>(3)</w:t>
            </w:r>
          </w:p>
          <w:p w14:paraId="1DE9B701" w14:textId="77777777" w:rsidR="00710C15" w:rsidRPr="003D04C6" w:rsidRDefault="00710C15" w:rsidP="007015D3">
            <w:pPr>
              <w:keepNext/>
              <w:outlineLvl w:val="7"/>
              <w:rPr>
                <w:b/>
              </w:rPr>
            </w:pPr>
            <w:r w:rsidRPr="003D04C6">
              <w:rPr>
                <w:b/>
              </w:rPr>
              <w:t>(20)</w:t>
            </w:r>
          </w:p>
        </w:tc>
      </w:tr>
    </w:tbl>
    <w:p w14:paraId="6D60D775" w14:textId="64DC4752" w:rsidR="00280F39" w:rsidRPr="003D04C6" w:rsidRDefault="00280F39"/>
    <w:tbl>
      <w:tblPr>
        <w:tblW w:w="10598" w:type="dxa"/>
        <w:tblLook w:val="01E0" w:firstRow="1" w:lastRow="1" w:firstColumn="1" w:lastColumn="1" w:noHBand="0" w:noVBand="0"/>
      </w:tblPr>
      <w:tblGrid>
        <w:gridCol w:w="963"/>
        <w:gridCol w:w="8501"/>
        <w:gridCol w:w="236"/>
        <w:gridCol w:w="898"/>
      </w:tblGrid>
      <w:tr w:rsidR="00B633F3" w:rsidRPr="003D04C6" w14:paraId="3174071E" w14:textId="77777777" w:rsidTr="00112632">
        <w:tc>
          <w:tcPr>
            <w:tcW w:w="959" w:type="dxa"/>
            <w:shd w:val="clear" w:color="auto" w:fill="auto"/>
          </w:tcPr>
          <w:p w14:paraId="45757109" w14:textId="77777777" w:rsidR="00B633F3" w:rsidRPr="003D04C6" w:rsidRDefault="00B633F3">
            <w:pPr>
              <w:keepNext/>
              <w:outlineLvl w:val="7"/>
              <w:rPr>
                <w:b/>
              </w:rPr>
            </w:pPr>
            <w:r w:rsidRPr="003D04C6">
              <w:rPr>
                <w:b/>
                <w:bCs w:val="0"/>
              </w:rPr>
              <w:t>NOTE:</w:t>
            </w:r>
          </w:p>
        </w:tc>
        <w:tc>
          <w:tcPr>
            <w:tcW w:w="8505" w:type="dxa"/>
            <w:shd w:val="clear" w:color="auto" w:fill="auto"/>
          </w:tcPr>
          <w:p w14:paraId="457E4A13" w14:textId="77777777" w:rsidR="00B633F3" w:rsidRPr="003D04C6" w:rsidRDefault="00B633F3" w:rsidP="00B004F4">
            <w:pPr>
              <w:keepNext/>
              <w:tabs>
                <w:tab w:val="left" w:pos="3436"/>
                <w:tab w:val="right" w:pos="7155"/>
              </w:tabs>
              <w:jc w:val="both"/>
              <w:outlineLvl w:val="7"/>
            </w:pPr>
            <w:r w:rsidRPr="003D04C6">
              <w:rPr>
                <w:bCs w:val="0"/>
              </w:rPr>
              <w:t>NO marks will be awarded for answers in the form of flow charts or diagrams.</w:t>
            </w:r>
          </w:p>
        </w:tc>
        <w:tc>
          <w:tcPr>
            <w:tcW w:w="236" w:type="dxa"/>
            <w:shd w:val="clear" w:color="auto" w:fill="auto"/>
          </w:tcPr>
          <w:p w14:paraId="18EC92A5" w14:textId="77777777" w:rsidR="00B633F3" w:rsidRPr="003D04C6" w:rsidRDefault="00B633F3">
            <w:pPr>
              <w:tabs>
                <w:tab w:val="center" w:pos="4153"/>
                <w:tab w:val="right" w:pos="8306"/>
              </w:tabs>
              <w:rPr>
                <w:color w:val="FF0000"/>
              </w:rPr>
            </w:pPr>
          </w:p>
        </w:tc>
        <w:tc>
          <w:tcPr>
            <w:tcW w:w="898" w:type="dxa"/>
            <w:shd w:val="clear" w:color="auto" w:fill="auto"/>
          </w:tcPr>
          <w:p w14:paraId="46C29251" w14:textId="77777777" w:rsidR="00B633F3" w:rsidRPr="003D04C6" w:rsidRDefault="00B633F3">
            <w:pPr>
              <w:tabs>
                <w:tab w:val="center" w:pos="4153"/>
                <w:tab w:val="right" w:pos="8306"/>
              </w:tabs>
              <w:rPr>
                <w:color w:val="FF0000"/>
              </w:rPr>
            </w:pPr>
          </w:p>
        </w:tc>
      </w:tr>
    </w:tbl>
    <w:p w14:paraId="4B41CDA2" w14:textId="77777777" w:rsidR="00F27BAD" w:rsidRPr="003D04C6" w:rsidRDefault="00F27BAD"/>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6B3C0F" w:rsidRPr="003D04C6" w14:paraId="69656FEB" w14:textId="77777777">
        <w:tc>
          <w:tcPr>
            <w:tcW w:w="959" w:type="dxa"/>
          </w:tcPr>
          <w:p w14:paraId="367AA17C" w14:textId="77777777" w:rsidR="006B3C0F" w:rsidRPr="003D04C6" w:rsidRDefault="006B3C0F">
            <w:pPr>
              <w:pStyle w:val="Header"/>
              <w:tabs>
                <w:tab w:val="clear" w:pos="4153"/>
                <w:tab w:val="clear" w:pos="8306"/>
              </w:tabs>
              <w:rPr>
                <w:bCs w:val="0"/>
              </w:rPr>
            </w:pPr>
          </w:p>
        </w:tc>
        <w:tc>
          <w:tcPr>
            <w:tcW w:w="8505" w:type="dxa"/>
          </w:tcPr>
          <w:p w14:paraId="1991DF87" w14:textId="77777777" w:rsidR="006B3C0F" w:rsidRPr="003D04C6" w:rsidRDefault="006B3C0F">
            <w:pPr>
              <w:pStyle w:val="Header"/>
              <w:tabs>
                <w:tab w:val="clear" w:pos="4153"/>
                <w:tab w:val="clear" w:pos="8306"/>
                <w:tab w:val="center" w:pos="8113"/>
              </w:tabs>
              <w:jc w:val="right"/>
              <w:rPr>
                <w:bCs w:val="0"/>
              </w:rPr>
            </w:pPr>
            <w:r w:rsidRPr="003D04C6">
              <w:rPr>
                <w:b/>
              </w:rPr>
              <w:t>TOTAL SECTION C:</w:t>
            </w:r>
          </w:p>
          <w:p w14:paraId="7E881924" w14:textId="77777777" w:rsidR="006B3C0F" w:rsidRPr="003D04C6" w:rsidRDefault="006B3C0F">
            <w:pPr>
              <w:pStyle w:val="Header"/>
              <w:tabs>
                <w:tab w:val="clear" w:pos="4153"/>
                <w:tab w:val="clear" w:pos="8306"/>
                <w:tab w:val="center" w:pos="8113"/>
              </w:tabs>
              <w:jc w:val="right"/>
              <w:rPr>
                <w:b/>
              </w:rPr>
            </w:pPr>
            <w:r w:rsidRPr="003D04C6">
              <w:rPr>
                <w:b/>
              </w:rPr>
              <w:t>GRAND TOTAL:</w:t>
            </w:r>
          </w:p>
        </w:tc>
        <w:tc>
          <w:tcPr>
            <w:tcW w:w="236" w:type="dxa"/>
          </w:tcPr>
          <w:p w14:paraId="46397D94" w14:textId="77777777" w:rsidR="006B3C0F" w:rsidRPr="003D04C6" w:rsidRDefault="006B3C0F">
            <w:pPr>
              <w:pStyle w:val="Header"/>
              <w:tabs>
                <w:tab w:val="clear" w:pos="4153"/>
                <w:tab w:val="clear" w:pos="8306"/>
              </w:tabs>
              <w:rPr>
                <w:bCs w:val="0"/>
              </w:rPr>
            </w:pPr>
          </w:p>
        </w:tc>
        <w:tc>
          <w:tcPr>
            <w:tcW w:w="898" w:type="dxa"/>
          </w:tcPr>
          <w:p w14:paraId="26936837" w14:textId="6410134B" w:rsidR="006B3C0F" w:rsidRPr="003D04C6" w:rsidRDefault="007C24A4" w:rsidP="004030F5">
            <w:pPr>
              <w:pStyle w:val="Header"/>
              <w:tabs>
                <w:tab w:val="clear" w:pos="4153"/>
                <w:tab w:val="clear" w:pos="8306"/>
              </w:tabs>
              <w:rPr>
                <w:bCs w:val="0"/>
              </w:rPr>
            </w:pPr>
            <w:r w:rsidRPr="003D04C6">
              <w:rPr>
                <w:b/>
              </w:rPr>
              <w:t>2</w:t>
            </w:r>
            <w:r w:rsidR="006B3C0F" w:rsidRPr="003D04C6">
              <w:rPr>
                <w:b/>
              </w:rPr>
              <w:t>0</w:t>
            </w:r>
          </w:p>
          <w:p w14:paraId="459111D2" w14:textId="77777777" w:rsidR="006B3C0F" w:rsidRPr="003D04C6" w:rsidRDefault="006B3C0F" w:rsidP="004030F5">
            <w:pPr>
              <w:pStyle w:val="Header"/>
              <w:tabs>
                <w:tab w:val="clear" w:pos="4153"/>
                <w:tab w:val="clear" w:pos="8306"/>
              </w:tabs>
              <w:rPr>
                <w:b/>
              </w:rPr>
            </w:pPr>
            <w:r w:rsidRPr="003D04C6">
              <w:rPr>
                <w:b/>
              </w:rPr>
              <w:t>150</w:t>
            </w:r>
          </w:p>
        </w:tc>
      </w:tr>
    </w:tbl>
    <w:p w14:paraId="25AD9CA3" w14:textId="77777777" w:rsidR="006B3C0F" w:rsidRPr="003D04C6" w:rsidRDefault="006B3C0F" w:rsidP="00892EE3">
      <w:pPr>
        <w:pStyle w:val="Header"/>
        <w:tabs>
          <w:tab w:val="clear" w:pos="4153"/>
          <w:tab w:val="clear" w:pos="8306"/>
        </w:tabs>
        <w:rPr>
          <w:bCs w:val="0"/>
          <w:sz w:val="2"/>
          <w:szCs w:val="2"/>
        </w:rPr>
      </w:pPr>
    </w:p>
    <w:sectPr w:rsidR="006B3C0F" w:rsidRPr="003D04C6" w:rsidSect="00F22D1B">
      <w:footerReference w:type="default" r:id="rId26"/>
      <w:pgSz w:w="11907" w:h="16840" w:code="9"/>
      <w:pgMar w:top="720" w:right="1276" w:bottom="720" w:left="107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CB004" w14:textId="77777777" w:rsidR="00075C69" w:rsidRDefault="00075C69">
      <w:r>
        <w:separator/>
      </w:r>
    </w:p>
  </w:endnote>
  <w:endnote w:type="continuationSeparator" w:id="0">
    <w:p w14:paraId="6B9DBC67" w14:textId="77777777" w:rsidR="00075C69" w:rsidRDefault="00075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7DF82" w14:textId="77777777" w:rsidR="00EB6DA3" w:rsidRPr="006C1CC1" w:rsidRDefault="00EB6DA3">
    <w:pPr>
      <w:pStyle w:val="Footer"/>
      <w:rPr>
        <w:iCs/>
        <w:sz w:val="20"/>
        <w:lang w:val="en-US"/>
      </w:rPr>
    </w:pPr>
    <w:r w:rsidRPr="006C1CC1">
      <w:rPr>
        <w:iCs/>
        <w:sz w:val="20"/>
        <w:lang w:val="en-US"/>
      </w:rPr>
      <w:t xml:space="preserve">Copyright reserved  </w:t>
    </w:r>
    <w:r w:rsidRPr="006C1CC1">
      <w:rPr>
        <w:sz w:val="20"/>
        <w:lang w:val="en-US"/>
      </w:rPr>
      <w:t xml:space="preserve">    </w:t>
    </w:r>
    <w:r w:rsidRPr="006C1CC1">
      <w:rPr>
        <w:lang w:val="en-US"/>
      </w:rPr>
      <w:t xml:space="preserve">                      </w:t>
    </w:r>
    <w:r>
      <w:rPr>
        <w:lang w:val="en-US"/>
      </w:rPr>
      <w:t xml:space="preserve">    </w:t>
    </w:r>
    <w:r w:rsidRPr="001C35CD">
      <w:rPr>
        <w:sz w:val="20"/>
        <w:szCs w:val="20"/>
        <w:lang w:val="en-US"/>
      </w:rPr>
      <w:t>post internal mod 25/09</w:t>
    </w:r>
    <w:r>
      <w:rPr>
        <w:lang w:val="en-US"/>
      </w:rPr>
      <w:t xml:space="preserve">    </w:t>
    </w:r>
    <w:r w:rsidRPr="006C1CC1">
      <w:rPr>
        <w:lang w:val="en-US"/>
      </w:rPr>
      <w:t xml:space="preserve">                         </w:t>
    </w:r>
    <w:r w:rsidRPr="006C1CC1">
      <w:rPr>
        <w:sz w:val="20"/>
        <w:lang w:val="en-US"/>
      </w:rPr>
      <w:t xml:space="preserve">        </w:t>
    </w:r>
    <w:r>
      <w:rPr>
        <w:sz w:val="20"/>
        <w:lang w:val="en-US"/>
      </w:rPr>
      <w:t xml:space="preserve">     </w:t>
    </w:r>
    <w:r w:rsidRPr="006C1CC1">
      <w:rPr>
        <w:sz w:val="20"/>
        <w:lang w:val="en-US"/>
      </w:rPr>
      <w:t xml:space="preserve">    P</w:t>
    </w:r>
    <w:r w:rsidRPr="006C1CC1">
      <w:rPr>
        <w:iCs/>
        <w:sz w:val="20"/>
        <w:lang w:val="en-US"/>
      </w:rPr>
      <w:t>lease turn over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71F07" w14:textId="77777777" w:rsidR="00EB6DA3" w:rsidRPr="006C1CC1" w:rsidRDefault="00EB6DA3" w:rsidP="00F116DF">
    <w:pPr>
      <w:pStyle w:val="Footer"/>
      <w:tabs>
        <w:tab w:val="clear" w:pos="8306"/>
        <w:tab w:val="right" w:pos="9639"/>
      </w:tabs>
      <w:rPr>
        <w:iCs/>
        <w:sz w:val="20"/>
        <w:lang w:val="en-US"/>
      </w:rPr>
    </w:pPr>
    <w:r w:rsidRPr="006C1CC1">
      <w:rPr>
        <w:iCs/>
        <w:sz w:val="20"/>
        <w:lang w:val="en-US"/>
      </w:rPr>
      <w:t>Copyright reserved</w:t>
    </w:r>
    <w:r>
      <w:rPr>
        <w:iCs/>
        <w:sz w:val="20"/>
        <w:lang w:val="en-US"/>
      </w:rPr>
      <w:tab/>
    </w:r>
    <w:r>
      <w:rPr>
        <w:iCs/>
        <w:sz w:val="20"/>
        <w:lang w:val="en-US"/>
      </w:rPr>
      <w:tab/>
      <w:t>P</w:t>
    </w:r>
    <w:r>
      <w:rPr>
        <w:sz w:val="20"/>
        <w:lang w:val="en-US"/>
      </w:rPr>
      <w:t>lease turn over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E35A1" w14:textId="3A518957" w:rsidR="00EB6DA3" w:rsidRPr="00F22D1B" w:rsidRDefault="00EB6DA3" w:rsidP="00F22D1B">
    <w:pPr>
      <w:pStyle w:val="Footer"/>
      <w:tabs>
        <w:tab w:val="clear" w:pos="8306"/>
        <w:tab w:val="right" w:pos="9639"/>
      </w:tabs>
    </w:pPr>
    <w:r w:rsidRPr="006C1CC1">
      <w:rPr>
        <w:iCs/>
        <w:sz w:val="20"/>
        <w:lang w:val="en-US"/>
      </w:rPr>
      <w:t>Copyright reserved</w:t>
    </w:r>
    <w:r>
      <w:rPr>
        <w:iCs/>
        <w:sz w:val="20"/>
        <w:lang w:val="en-US"/>
      </w:rPr>
      <w:tab/>
    </w:r>
    <w:r>
      <w:rPr>
        <w:iCs/>
        <w:sz w:val="20"/>
        <w:lang w:val="en-US"/>
      </w:rPr>
      <w:tab/>
      <w:t>P</w:t>
    </w:r>
    <w:r>
      <w:rPr>
        <w:sz w:val="20"/>
        <w:lang w:val="en-US"/>
      </w:rPr>
      <w:t>lease turn over</w:t>
    </w:r>
    <w:r>
      <w:rPr>
        <w:iCs/>
        <w:sz w:val="20"/>
        <w:lang w:val="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CAA62" w14:textId="69514106" w:rsidR="00EB6DA3" w:rsidRPr="00F22D1B" w:rsidRDefault="00EB6DA3" w:rsidP="00F22D1B">
    <w:pPr>
      <w:pStyle w:val="Footer"/>
      <w:tabs>
        <w:tab w:val="clear" w:pos="8306"/>
        <w:tab w:val="right" w:pos="9639"/>
      </w:tabs>
    </w:pPr>
    <w:r w:rsidRPr="006C1CC1">
      <w:rPr>
        <w:iCs/>
        <w:sz w:val="20"/>
        <w:lang w:val="en-US"/>
      </w:rPr>
      <w:t>Copyright reserved</w:t>
    </w:r>
    <w:r>
      <w:rPr>
        <w:iCs/>
        <w:sz w:val="20"/>
        <w:lang w:val="en-US"/>
      </w:rPr>
      <w:tab/>
    </w:r>
    <w:r>
      <w:rPr>
        <w:iCs/>
        <w:sz w:val="20"/>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888BE" w14:textId="77777777" w:rsidR="00075C69" w:rsidRDefault="00075C69">
      <w:r>
        <w:separator/>
      </w:r>
    </w:p>
  </w:footnote>
  <w:footnote w:type="continuationSeparator" w:id="0">
    <w:p w14:paraId="50C0D3DC" w14:textId="77777777" w:rsidR="00075C69" w:rsidRDefault="00075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B7958" w14:textId="77777777" w:rsidR="00EB6DA3" w:rsidRDefault="00EB6DA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FAFAE9" w14:textId="77777777" w:rsidR="00EB6DA3" w:rsidRDefault="00EB6D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95E53" w14:textId="055A6F5A" w:rsidR="00EB6DA3" w:rsidRDefault="00EB6DA3" w:rsidP="00882DF7">
    <w:pPr>
      <w:pStyle w:val="Header"/>
      <w:tabs>
        <w:tab w:val="clear" w:pos="4153"/>
        <w:tab w:val="clear" w:pos="8306"/>
        <w:tab w:val="center" w:pos="4820"/>
        <w:tab w:val="right" w:pos="9498"/>
      </w:tabs>
      <w:rPr>
        <w:sz w:val="20"/>
      </w:rPr>
    </w:pPr>
    <w:r>
      <w:rPr>
        <w:sz w:val="20"/>
      </w:rPr>
      <w:t>Life Sciences/P2</w:t>
    </w:r>
    <w:r>
      <w:rPr>
        <w:sz w:val="20"/>
      </w:rPr>
      <w:tab/>
    </w:r>
    <w:r w:rsidRPr="007772EB">
      <w:rPr>
        <w:rStyle w:val="PageNumber"/>
        <w:sz w:val="20"/>
      </w:rPr>
      <w:fldChar w:fldCharType="begin"/>
    </w:r>
    <w:r w:rsidRPr="007772EB">
      <w:rPr>
        <w:rStyle w:val="PageNumber"/>
        <w:sz w:val="20"/>
      </w:rPr>
      <w:instrText xml:space="preserve"> PAGE </w:instrText>
    </w:r>
    <w:r w:rsidRPr="007772EB">
      <w:rPr>
        <w:rStyle w:val="PageNumber"/>
        <w:sz w:val="20"/>
      </w:rPr>
      <w:fldChar w:fldCharType="separate"/>
    </w:r>
    <w:r w:rsidR="00226AD0">
      <w:rPr>
        <w:rStyle w:val="PageNumber"/>
        <w:noProof/>
        <w:sz w:val="20"/>
      </w:rPr>
      <w:t>14</w:t>
    </w:r>
    <w:r w:rsidRPr="007772EB">
      <w:rPr>
        <w:rStyle w:val="PageNumber"/>
        <w:sz w:val="20"/>
      </w:rPr>
      <w:fldChar w:fldCharType="end"/>
    </w:r>
    <w:r>
      <w:rPr>
        <w:sz w:val="20"/>
      </w:rPr>
      <w:tab/>
      <w:t>DBE/2014</w:t>
    </w:r>
  </w:p>
  <w:p w14:paraId="1C28EE17" w14:textId="465117DD" w:rsidR="00EB6DA3" w:rsidRDefault="00EB6DA3" w:rsidP="00882DF7">
    <w:pPr>
      <w:pStyle w:val="Header"/>
      <w:tabs>
        <w:tab w:val="clear" w:pos="4153"/>
        <w:tab w:val="clear" w:pos="8306"/>
        <w:tab w:val="center" w:pos="4820"/>
        <w:tab w:val="right" w:pos="10206"/>
      </w:tabs>
      <w:rPr>
        <w:lang w:val="en-US"/>
      </w:rPr>
    </w:pPr>
    <w:r>
      <w:rPr>
        <w:sz w:val="20"/>
      </w:rPr>
      <w:tab/>
      <w:t>NSC – Grade 12 Exemplar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126"/>
    <w:multiLevelType w:val="hybridMultilevel"/>
    <w:tmpl w:val="C268B5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5B1255"/>
    <w:multiLevelType w:val="hybridMultilevel"/>
    <w:tmpl w:val="FB1018BC"/>
    <w:lvl w:ilvl="0" w:tplc="0409000F">
      <w:start w:val="1"/>
      <w:numFmt w:val="decimal"/>
      <w:lvlText w:val="%1."/>
      <w:lvlJc w:val="left"/>
      <w:pPr>
        <w:ind w:left="360" w:hanging="360"/>
      </w:pPr>
      <w:rPr>
        <w:rFonts w:hint="default"/>
        <w:b w:val="0"/>
        <w:i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nsid w:val="08490B1F"/>
    <w:multiLevelType w:val="hybridMultilevel"/>
    <w:tmpl w:val="934E9052"/>
    <w:lvl w:ilvl="0" w:tplc="1C9AA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15F10"/>
    <w:multiLevelType w:val="multilevel"/>
    <w:tmpl w:val="66DC5D2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FF720B4"/>
    <w:multiLevelType w:val="hybridMultilevel"/>
    <w:tmpl w:val="815C3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E26AC4"/>
    <w:multiLevelType w:val="hybridMultilevel"/>
    <w:tmpl w:val="7136912A"/>
    <w:lvl w:ilvl="0" w:tplc="1D3846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C10CB7"/>
    <w:multiLevelType w:val="multilevel"/>
    <w:tmpl w:val="D5FEF82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F331A0D"/>
    <w:multiLevelType w:val="hybridMultilevel"/>
    <w:tmpl w:val="566858BE"/>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8">
    <w:nsid w:val="211C5C4E"/>
    <w:multiLevelType w:val="hybridMultilevel"/>
    <w:tmpl w:val="277C2C5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222C295F"/>
    <w:multiLevelType w:val="multilevel"/>
    <w:tmpl w:val="AD4231F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6E1F43"/>
    <w:multiLevelType w:val="hybridMultilevel"/>
    <w:tmpl w:val="2CDEB06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8F56846"/>
    <w:multiLevelType w:val="hybridMultilevel"/>
    <w:tmpl w:val="E17E48D0"/>
    <w:lvl w:ilvl="0" w:tplc="F97EFE78">
      <w:start w:val="1"/>
      <w:numFmt w:val="decimal"/>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2">
    <w:nsid w:val="2B801521"/>
    <w:multiLevelType w:val="hybridMultilevel"/>
    <w:tmpl w:val="A1F24264"/>
    <w:lvl w:ilvl="0" w:tplc="AB707C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BAA5C50"/>
    <w:multiLevelType w:val="hybridMultilevel"/>
    <w:tmpl w:val="B9B83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071D94"/>
    <w:multiLevelType w:val="multilevel"/>
    <w:tmpl w:val="CD64349C"/>
    <w:lvl w:ilvl="0">
      <w:start w:val="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8BE07C0"/>
    <w:multiLevelType w:val="multilevel"/>
    <w:tmpl w:val="02D0227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CB4773C"/>
    <w:multiLevelType w:val="hybridMultilevel"/>
    <w:tmpl w:val="5A18BF0E"/>
    <w:lvl w:ilvl="0" w:tplc="666A63A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nsid w:val="3E9525B6"/>
    <w:multiLevelType w:val="hybridMultilevel"/>
    <w:tmpl w:val="9E022B18"/>
    <w:lvl w:ilvl="0" w:tplc="BDC0E20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FC249DE"/>
    <w:multiLevelType w:val="multilevel"/>
    <w:tmpl w:val="1508208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3350C89"/>
    <w:multiLevelType w:val="hybridMultilevel"/>
    <w:tmpl w:val="516050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6724BD9"/>
    <w:multiLevelType w:val="hybridMultilevel"/>
    <w:tmpl w:val="F8B8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317D20"/>
    <w:multiLevelType w:val="hybridMultilevel"/>
    <w:tmpl w:val="F0A0E0C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5A97C96"/>
    <w:multiLevelType w:val="hybridMultilevel"/>
    <w:tmpl w:val="970067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ADA1EEE"/>
    <w:multiLevelType w:val="hybridMultilevel"/>
    <w:tmpl w:val="950211A6"/>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4">
    <w:nsid w:val="6C083CD8"/>
    <w:multiLevelType w:val="multilevel"/>
    <w:tmpl w:val="DBA0297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D245BF8"/>
    <w:multiLevelType w:val="hybridMultilevel"/>
    <w:tmpl w:val="01C8A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E992E8D"/>
    <w:multiLevelType w:val="hybridMultilevel"/>
    <w:tmpl w:val="3FE6DF2C"/>
    <w:lvl w:ilvl="0" w:tplc="1C9AA7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6C93C54"/>
    <w:multiLevelType w:val="multilevel"/>
    <w:tmpl w:val="2ADA6E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
  </w:num>
  <w:num w:numId="2">
    <w:abstractNumId w:val="14"/>
  </w:num>
  <w:num w:numId="3">
    <w:abstractNumId w:val="27"/>
  </w:num>
  <w:num w:numId="4">
    <w:abstractNumId w:val="24"/>
  </w:num>
  <w:num w:numId="5">
    <w:abstractNumId w:val="19"/>
  </w:num>
  <w:num w:numId="6">
    <w:abstractNumId w:val="25"/>
  </w:num>
  <w:num w:numId="7">
    <w:abstractNumId w:val="15"/>
  </w:num>
  <w:num w:numId="8">
    <w:abstractNumId w:val="3"/>
  </w:num>
  <w:num w:numId="9">
    <w:abstractNumId w:val="4"/>
  </w:num>
  <w:num w:numId="10">
    <w:abstractNumId w:val="8"/>
  </w:num>
  <w:num w:numId="11">
    <w:abstractNumId w:val="21"/>
  </w:num>
  <w:num w:numId="12">
    <w:abstractNumId w:val="13"/>
  </w:num>
  <w:num w:numId="13">
    <w:abstractNumId w:val="0"/>
  </w:num>
  <w:num w:numId="14">
    <w:abstractNumId w:val="23"/>
  </w:num>
  <w:num w:numId="15">
    <w:abstractNumId w:val="18"/>
  </w:num>
  <w:num w:numId="16">
    <w:abstractNumId w:val="5"/>
  </w:num>
  <w:num w:numId="17">
    <w:abstractNumId w:val="10"/>
  </w:num>
  <w:num w:numId="18">
    <w:abstractNumId w:val="9"/>
  </w:num>
  <w:num w:numId="19">
    <w:abstractNumId w:val="7"/>
  </w:num>
  <w:num w:numId="20">
    <w:abstractNumId w:val="20"/>
  </w:num>
  <w:num w:numId="21">
    <w:abstractNumId w:val="17"/>
  </w:num>
  <w:num w:numId="22">
    <w:abstractNumId w:val="26"/>
  </w:num>
  <w:num w:numId="23">
    <w:abstractNumId w:val="2"/>
  </w:num>
  <w:num w:numId="24">
    <w:abstractNumId w:val="11"/>
  </w:num>
  <w:num w:numId="25">
    <w:abstractNumId w:val="12"/>
  </w:num>
  <w:num w:numId="26">
    <w:abstractNumId w:val="1"/>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o:colormru v:ext="edit" colors="#eaeaea,silver,#b2b2b2,#969696,gray,#777,#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1E5"/>
    <w:rsid w:val="00001C6F"/>
    <w:rsid w:val="0000295F"/>
    <w:rsid w:val="00002AE6"/>
    <w:rsid w:val="000031F0"/>
    <w:rsid w:val="000036AF"/>
    <w:rsid w:val="00005150"/>
    <w:rsid w:val="00007432"/>
    <w:rsid w:val="00007B48"/>
    <w:rsid w:val="000105DA"/>
    <w:rsid w:val="000124C9"/>
    <w:rsid w:val="00012A8E"/>
    <w:rsid w:val="0001306C"/>
    <w:rsid w:val="000130C0"/>
    <w:rsid w:val="000139E5"/>
    <w:rsid w:val="00015C84"/>
    <w:rsid w:val="00017AEA"/>
    <w:rsid w:val="0002059A"/>
    <w:rsid w:val="00020E3F"/>
    <w:rsid w:val="00021389"/>
    <w:rsid w:val="00021509"/>
    <w:rsid w:val="00022787"/>
    <w:rsid w:val="00024E48"/>
    <w:rsid w:val="00024E96"/>
    <w:rsid w:val="0002622A"/>
    <w:rsid w:val="000300B0"/>
    <w:rsid w:val="00031C20"/>
    <w:rsid w:val="00032A5C"/>
    <w:rsid w:val="00032F97"/>
    <w:rsid w:val="00036738"/>
    <w:rsid w:val="00037671"/>
    <w:rsid w:val="00037849"/>
    <w:rsid w:val="00043F25"/>
    <w:rsid w:val="000441AA"/>
    <w:rsid w:val="0004465D"/>
    <w:rsid w:val="00045123"/>
    <w:rsid w:val="000452E5"/>
    <w:rsid w:val="000469C0"/>
    <w:rsid w:val="00052422"/>
    <w:rsid w:val="00056464"/>
    <w:rsid w:val="000572BB"/>
    <w:rsid w:val="0006022B"/>
    <w:rsid w:val="000622D7"/>
    <w:rsid w:val="00064B62"/>
    <w:rsid w:val="00065EA9"/>
    <w:rsid w:val="000660D6"/>
    <w:rsid w:val="0007390C"/>
    <w:rsid w:val="00075C69"/>
    <w:rsid w:val="000775C7"/>
    <w:rsid w:val="00081C02"/>
    <w:rsid w:val="000833DA"/>
    <w:rsid w:val="00084466"/>
    <w:rsid w:val="00086898"/>
    <w:rsid w:val="000875BB"/>
    <w:rsid w:val="00087DAB"/>
    <w:rsid w:val="00087F00"/>
    <w:rsid w:val="00090EB1"/>
    <w:rsid w:val="00092999"/>
    <w:rsid w:val="000972C5"/>
    <w:rsid w:val="000A170C"/>
    <w:rsid w:val="000A1DD1"/>
    <w:rsid w:val="000A243C"/>
    <w:rsid w:val="000A4CA4"/>
    <w:rsid w:val="000A5672"/>
    <w:rsid w:val="000A66C6"/>
    <w:rsid w:val="000B1353"/>
    <w:rsid w:val="000B257F"/>
    <w:rsid w:val="000C032F"/>
    <w:rsid w:val="000C147B"/>
    <w:rsid w:val="000C64BC"/>
    <w:rsid w:val="000D2C2A"/>
    <w:rsid w:val="000D32F3"/>
    <w:rsid w:val="000D3381"/>
    <w:rsid w:val="000D4150"/>
    <w:rsid w:val="000D5A57"/>
    <w:rsid w:val="000D5FE6"/>
    <w:rsid w:val="000D7A4E"/>
    <w:rsid w:val="000D7E67"/>
    <w:rsid w:val="000E0775"/>
    <w:rsid w:val="000E3A37"/>
    <w:rsid w:val="000E4B05"/>
    <w:rsid w:val="000F04EE"/>
    <w:rsid w:val="000F09D6"/>
    <w:rsid w:val="000F198C"/>
    <w:rsid w:val="000F232C"/>
    <w:rsid w:val="000F4031"/>
    <w:rsid w:val="000F6275"/>
    <w:rsid w:val="001016A4"/>
    <w:rsid w:val="0010283D"/>
    <w:rsid w:val="001053A4"/>
    <w:rsid w:val="00106AD5"/>
    <w:rsid w:val="00112632"/>
    <w:rsid w:val="00113C60"/>
    <w:rsid w:val="0011481B"/>
    <w:rsid w:val="00116AD2"/>
    <w:rsid w:val="00123409"/>
    <w:rsid w:val="00123437"/>
    <w:rsid w:val="00123515"/>
    <w:rsid w:val="001238A2"/>
    <w:rsid w:val="00123DAD"/>
    <w:rsid w:val="00124F04"/>
    <w:rsid w:val="001251BE"/>
    <w:rsid w:val="001255B7"/>
    <w:rsid w:val="00126E9F"/>
    <w:rsid w:val="001272D8"/>
    <w:rsid w:val="00131D46"/>
    <w:rsid w:val="001323BA"/>
    <w:rsid w:val="00132AC7"/>
    <w:rsid w:val="001332AC"/>
    <w:rsid w:val="00140789"/>
    <w:rsid w:val="00140998"/>
    <w:rsid w:val="00143392"/>
    <w:rsid w:val="00145D6E"/>
    <w:rsid w:val="00147F53"/>
    <w:rsid w:val="00152ADE"/>
    <w:rsid w:val="001542F3"/>
    <w:rsid w:val="001550E4"/>
    <w:rsid w:val="001611B5"/>
    <w:rsid w:val="001630FA"/>
    <w:rsid w:val="001659DF"/>
    <w:rsid w:val="00165BE3"/>
    <w:rsid w:val="0017241E"/>
    <w:rsid w:val="001730E9"/>
    <w:rsid w:val="001734CA"/>
    <w:rsid w:val="0017629D"/>
    <w:rsid w:val="00177373"/>
    <w:rsid w:val="00181CA0"/>
    <w:rsid w:val="00184CDB"/>
    <w:rsid w:val="001865E2"/>
    <w:rsid w:val="001878DD"/>
    <w:rsid w:val="001901EA"/>
    <w:rsid w:val="00191C2F"/>
    <w:rsid w:val="00194EBF"/>
    <w:rsid w:val="0019504C"/>
    <w:rsid w:val="001979B0"/>
    <w:rsid w:val="00197E9E"/>
    <w:rsid w:val="001A19E4"/>
    <w:rsid w:val="001A1DD6"/>
    <w:rsid w:val="001A4871"/>
    <w:rsid w:val="001B05CA"/>
    <w:rsid w:val="001B2294"/>
    <w:rsid w:val="001B2ED5"/>
    <w:rsid w:val="001B4130"/>
    <w:rsid w:val="001B4D12"/>
    <w:rsid w:val="001B71C5"/>
    <w:rsid w:val="001B7C3F"/>
    <w:rsid w:val="001C2E36"/>
    <w:rsid w:val="001C35CD"/>
    <w:rsid w:val="001C6165"/>
    <w:rsid w:val="001D26E4"/>
    <w:rsid w:val="001D3EDA"/>
    <w:rsid w:val="001D499D"/>
    <w:rsid w:val="001D7E34"/>
    <w:rsid w:val="001E0087"/>
    <w:rsid w:val="001E1704"/>
    <w:rsid w:val="001E6AB1"/>
    <w:rsid w:val="001E6FD2"/>
    <w:rsid w:val="001E7138"/>
    <w:rsid w:val="001E7E7A"/>
    <w:rsid w:val="001F07DD"/>
    <w:rsid w:val="001F2E9D"/>
    <w:rsid w:val="001F355E"/>
    <w:rsid w:val="001F5047"/>
    <w:rsid w:val="00201383"/>
    <w:rsid w:val="00201FA7"/>
    <w:rsid w:val="00203169"/>
    <w:rsid w:val="002032DD"/>
    <w:rsid w:val="00204B3D"/>
    <w:rsid w:val="00205010"/>
    <w:rsid w:val="00206C8B"/>
    <w:rsid w:val="0021007F"/>
    <w:rsid w:val="00211A16"/>
    <w:rsid w:val="00211E62"/>
    <w:rsid w:val="00213E17"/>
    <w:rsid w:val="00214008"/>
    <w:rsid w:val="0021451B"/>
    <w:rsid w:val="00216CEA"/>
    <w:rsid w:val="0021765D"/>
    <w:rsid w:val="00225948"/>
    <w:rsid w:val="00226AD0"/>
    <w:rsid w:val="00231047"/>
    <w:rsid w:val="00231085"/>
    <w:rsid w:val="00231510"/>
    <w:rsid w:val="00231BBF"/>
    <w:rsid w:val="0023222F"/>
    <w:rsid w:val="002323BB"/>
    <w:rsid w:val="00232D73"/>
    <w:rsid w:val="00233CD4"/>
    <w:rsid w:val="00234458"/>
    <w:rsid w:val="002346BF"/>
    <w:rsid w:val="00235ABD"/>
    <w:rsid w:val="0023612C"/>
    <w:rsid w:val="00236813"/>
    <w:rsid w:val="00236F10"/>
    <w:rsid w:val="002370E4"/>
    <w:rsid w:val="00241C93"/>
    <w:rsid w:val="0024215F"/>
    <w:rsid w:val="00243808"/>
    <w:rsid w:val="002446DD"/>
    <w:rsid w:val="002523CE"/>
    <w:rsid w:val="00252766"/>
    <w:rsid w:val="0025547E"/>
    <w:rsid w:val="00260932"/>
    <w:rsid w:val="002611D8"/>
    <w:rsid w:val="00262F9D"/>
    <w:rsid w:val="002652A9"/>
    <w:rsid w:val="002664A5"/>
    <w:rsid w:val="0026781C"/>
    <w:rsid w:val="00270E42"/>
    <w:rsid w:val="00271A00"/>
    <w:rsid w:val="0027334F"/>
    <w:rsid w:val="00275E12"/>
    <w:rsid w:val="00280787"/>
    <w:rsid w:val="00280F39"/>
    <w:rsid w:val="00280F5B"/>
    <w:rsid w:val="00281559"/>
    <w:rsid w:val="00281C37"/>
    <w:rsid w:val="0028367D"/>
    <w:rsid w:val="0028446E"/>
    <w:rsid w:val="0028586B"/>
    <w:rsid w:val="00285C82"/>
    <w:rsid w:val="002862D4"/>
    <w:rsid w:val="002900D8"/>
    <w:rsid w:val="002934AC"/>
    <w:rsid w:val="002969F5"/>
    <w:rsid w:val="00297063"/>
    <w:rsid w:val="002A0C77"/>
    <w:rsid w:val="002A2C8E"/>
    <w:rsid w:val="002A4EFD"/>
    <w:rsid w:val="002A6127"/>
    <w:rsid w:val="002B2806"/>
    <w:rsid w:val="002B32C4"/>
    <w:rsid w:val="002B4BBE"/>
    <w:rsid w:val="002B617C"/>
    <w:rsid w:val="002B7E83"/>
    <w:rsid w:val="002C00DB"/>
    <w:rsid w:val="002C09A4"/>
    <w:rsid w:val="002C1CA7"/>
    <w:rsid w:val="002C1DDC"/>
    <w:rsid w:val="002C697B"/>
    <w:rsid w:val="002C6F24"/>
    <w:rsid w:val="002D2579"/>
    <w:rsid w:val="002D2C17"/>
    <w:rsid w:val="002D4ECF"/>
    <w:rsid w:val="002E2DCC"/>
    <w:rsid w:val="002E3B30"/>
    <w:rsid w:val="002E44F2"/>
    <w:rsid w:val="002E4A19"/>
    <w:rsid w:val="002E55F2"/>
    <w:rsid w:val="002E7055"/>
    <w:rsid w:val="002E7C32"/>
    <w:rsid w:val="002F0166"/>
    <w:rsid w:val="002F0729"/>
    <w:rsid w:val="002F4358"/>
    <w:rsid w:val="002F5C0C"/>
    <w:rsid w:val="00302152"/>
    <w:rsid w:val="003047DE"/>
    <w:rsid w:val="0030724A"/>
    <w:rsid w:val="003100CA"/>
    <w:rsid w:val="00310B97"/>
    <w:rsid w:val="00312F75"/>
    <w:rsid w:val="00314DF8"/>
    <w:rsid w:val="003158B9"/>
    <w:rsid w:val="00317A72"/>
    <w:rsid w:val="0033548C"/>
    <w:rsid w:val="00336383"/>
    <w:rsid w:val="003377DD"/>
    <w:rsid w:val="00340916"/>
    <w:rsid w:val="00340D67"/>
    <w:rsid w:val="003412E7"/>
    <w:rsid w:val="0034520A"/>
    <w:rsid w:val="003454B3"/>
    <w:rsid w:val="003455D7"/>
    <w:rsid w:val="0034678B"/>
    <w:rsid w:val="003467B2"/>
    <w:rsid w:val="00350EDE"/>
    <w:rsid w:val="00351056"/>
    <w:rsid w:val="0035121F"/>
    <w:rsid w:val="00351312"/>
    <w:rsid w:val="003515C6"/>
    <w:rsid w:val="003522C3"/>
    <w:rsid w:val="00354236"/>
    <w:rsid w:val="00354A3E"/>
    <w:rsid w:val="00354E35"/>
    <w:rsid w:val="003555B1"/>
    <w:rsid w:val="00356086"/>
    <w:rsid w:val="00356AC0"/>
    <w:rsid w:val="00360B89"/>
    <w:rsid w:val="00360FF4"/>
    <w:rsid w:val="00361920"/>
    <w:rsid w:val="00361B8B"/>
    <w:rsid w:val="00364034"/>
    <w:rsid w:val="00364268"/>
    <w:rsid w:val="00366E06"/>
    <w:rsid w:val="0036715C"/>
    <w:rsid w:val="003675A0"/>
    <w:rsid w:val="00371276"/>
    <w:rsid w:val="00371B42"/>
    <w:rsid w:val="00372F80"/>
    <w:rsid w:val="00372F9A"/>
    <w:rsid w:val="0037496C"/>
    <w:rsid w:val="00375A92"/>
    <w:rsid w:val="003760AB"/>
    <w:rsid w:val="00377D28"/>
    <w:rsid w:val="0038120F"/>
    <w:rsid w:val="00383157"/>
    <w:rsid w:val="00384373"/>
    <w:rsid w:val="00384718"/>
    <w:rsid w:val="00384E07"/>
    <w:rsid w:val="003873F4"/>
    <w:rsid w:val="003A29F8"/>
    <w:rsid w:val="003B092A"/>
    <w:rsid w:val="003B1339"/>
    <w:rsid w:val="003B2B19"/>
    <w:rsid w:val="003B3184"/>
    <w:rsid w:val="003B3679"/>
    <w:rsid w:val="003B4FDF"/>
    <w:rsid w:val="003B56A5"/>
    <w:rsid w:val="003B657D"/>
    <w:rsid w:val="003B790C"/>
    <w:rsid w:val="003B7CFF"/>
    <w:rsid w:val="003C3983"/>
    <w:rsid w:val="003C6449"/>
    <w:rsid w:val="003C672C"/>
    <w:rsid w:val="003D04C6"/>
    <w:rsid w:val="003D1A59"/>
    <w:rsid w:val="003D2CBE"/>
    <w:rsid w:val="003D42A9"/>
    <w:rsid w:val="003D5996"/>
    <w:rsid w:val="003D6BD6"/>
    <w:rsid w:val="003E07E9"/>
    <w:rsid w:val="003E6DE0"/>
    <w:rsid w:val="003E747D"/>
    <w:rsid w:val="003E7E62"/>
    <w:rsid w:val="003F09FE"/>
    <w:rsid w:val="003F52A8"/>
    <w:rsid w:val="003F5610"/>
    <w:rsid w:val="003F5BC3"/>
    <w:rsid w:val="00400A18"/>
    <w:rsid w:val="00400B21"/>
    <w:rsid w:val="00401274"/>
    <w:rsid w:val="004030F5"/>
    <w:rsid w:val="00404347"/>
    <w:rsid w:val="0041063F"/>
    <w:rsid w:val="00410F32"/>
    <w:rsid w:val="00410FA7"/>
    <w:rsid w:val="0041181A"/>
    <w:rsid w:val="00412C40"/>
    <w:rsid w:val="0041583A"/>
    <w:rsid w:val="00422B99"/>
    <w:rsid w:val="0042644C"/>
    <w:rsid w:val="00426711"/>
    <w:rsid w:val="0043112B"/>
    <w:rsid w:val="0043226E"/>
    <w:rsid w:val="00434080"/>
    <w:rsid w:val="004340F9"/>
    <w:rsid w:val="00434527"/>
    <w:rsid w:val="00435B27"/>
    <w:rsid w:val="004366C4"/>
    <w:rsid w:val="00436B84"/>
    <w:rsid w:val="004437DB"/>
    <w:rsid w:val="004438F0"/>
    <w:rsid w:val="004446DA"/>
    <w:rsid w:val="004454D7"/>
    <w:rsid w:val="00445FE3"/>
    <w:rsid w:val="00446F93"/>
    <w:rsid w:val="00447005"/>
    <w:rsid w:val="0045269C"/>
    <w:rsid w:val="00452DD0"/>
    <w:rsid w:val="004530CA"/>
    <w:rsid w:val="00453D0C"/>
    <w:rsid w:val="004551C4"/>
    <w:rsid w:val="00455EE6"/>
    <w:rsid w:val="00460E15"/>
    <w:rsid w:val="0046389D"/>
    <w:rsid w:val="004645D9"/>
    <w:rsid w:val="00464B6F"/>
    <w:rsid w:val="00464BBE"/>
    <w:rsid w:val="004652D2"/>
    <w:rsid w:val="00467381"/>
    <w:rsid w:val="00470AA5"/>
    <w:rsid w:val="00470F9F"/>
    <w:rsid w:val="004713E3"/>
    <w:rsid w:val="00472C36"/>
    <w:rsid w:val="004748B0"/>
    <w:rsid w:val="00475428"/>
    <w:rsid w:val="00476335"/>
    <w:rsid w:val="00476BD3"/>
    <w:rsid w:val="004776E6"/>
    <w:rsid w:val="00477A4D"/>
    <w:rsid w:val="004802A0"/>
    <w:rsid w:val="00480A11"/>
    <w:rsid w:val="00483EB6"/>
    <w:rsid w:val="004912BF"/>
    <w:rsid w:val="00491837"/>
    <w:rsid w:val="00491F56"/>
    <w:rsid w:val="004920CC"/>
    <w:rsid w:val="00497FA4"/>
    <w:rsid w:val="004A45AE"/>
    <w:rsid w:val="004A4F5D"/>
    <w:rsid w:val="004A64E6"/>
    <w:rsid w:val="004B3197"/>
    <w:rsid w:val="004B3413"/>
    <w:rsid w:val="004B4D50"/>
    <w:rsid w:val="004B76D4"/>
    <w:rsid w:val="004B7D38"/>
    <w:rsid w:val="004C12B2"/>
    <w:rsid w:val="004C2FFE"/>
    <w:rsid w:val="004C6305"/>
    <w:rsid w:val="004C6A33"/>
    <w:rsid w:val="004C7CAA"/>
    <w:rsid w:val="004D05BE"/>
    <w:rsid w:val="004D1C08"/>
    <w:rsid w:val="004D26E0"/>
    <w:rsid w:val="004D3B13"/>
    <w:rsid w:val="004D6261"/>
    <w:rsid w:val="004D7C8F"/>
    <w:rsid w:val="004E0019"/>
    <w:rsid w:val="004E028C"/>
    <w:rsid w:val="004E0996"/>
    <w:rsid w:val="004E0B75"/>
    <w:rsid w:val="004E158B"/>
    <w:rsid w:val="004E2249"/>
    <w:rsid w:val="004E3CFF"/>
    <w:rsid w:val="004E63C0"/>
    <w:rsid w:val="004E78AB"/>
    <w:rsid w:val="004E7FE5"/>
    <w:rsid w:val="004F46A9"/>
    <w:rsid w:val="004F4C42"/>
    <w:rsid w:val="004F52A4"/>
    <w:rsid w:val="004F60B6"/>
    <w:rsid w:val="004F710E"/>
    <w:rsid w:val="00501F68"/>
    <w:rsid w:val="00502EDC"/>
    <w:rsid w:val="00502FFC"/>
    <w:rsid w:val="005033C2"/>
    <w:rsid w:val="00503553"/>
    <w:rsid w:val="005036BB"/>
    <w:rsid w:val="00505251"/>
    <w:rsid w:val="00505724"/>
    <w:rsid w:val="00507368"/>
    <w:rsid w:val="00507725"/>
    <w:rsid w:val="00507ADF"/>
    <w:rsid w:val="0051039B"/>
    <w:rsid w:val="005148C8"/>
    <w:rsid w:val="0051744A"/>
    <w:rsid w:val="00521AFD"/>
    <w:rsid w:val="0052297F"/>
    <w:rsid w:val="00523D0F"/>
    <w:rsid w:val="0052472A"/>
    <w:rsid w:val="00527A88"/>
    <w:rsid w:val="00530B46"/>
    <w:rsid w:val="00530E63"/>
    <w:rsid w:val="0053444C"/>
    <w:rsid w:val="00535532"/>
    <w:rsid w:val="00535FAB"/>
    <w:rsid w:val="005363CA"/>
    <w:rsid w:val="00537658"/>
    <w:rsid w:val="0053794F"/>
    <w:rsid w:val="00537A51"/>
    <w:rsid w:val="005406B4"/>
    <w:rsid w:val="00540B0B"/>
    <w:rsid w:val="005417C5"/>
    <w:rsid w:val="0054280F"/>
    <w:rsid w:val="00542AEE"/>
    <w:rsid w:val="005441EF"/>
    <w:rsid w:val="00544DFB"/>
    <w:rsid w:val="00546C64"/>
    <w:rsid w:val="00550ECE"/>
    <w:rsid w:val="00552E35"/>
    <w:rsid w:val="0055346B"/>
    <w:rsid w:val="00556EC2"/>
    <w:rsid w:val="00560318"/>
    <w:rsid w:val="005620D9"/>
    <w:rsid w:val="00563726"/>
    <w:rsid w:val="00565D7E"/>
    <w:rsid w:val="005729DB"/>
    <w:rsid w:val="00575DB8"/>
    <w:rsid w:val="00581692"/>
    <w:rsid w:val="0058493C"/>
    <w:rsid w:val="00587DEA"/>
    <w:rsid w:val="005908EF"/>
    <w:rsid w:val="00590AF7"/>
    <w:rsid w:val="00590B75"/>
    <w:rsid w:val="00592D8F"/>
    <w:rsid w:val="0059476C"/>
    <w:rsid w:val="00594C88"/>
    <w:rsid w:val="00596FB9"/>
    <w:rsid w:val="00597605"/>
    <w:rsid w:val="00597E9B"/>
    <w:rsid w:val="00597F0A"/>
    <w:rsid w:val="005A33E2"/>
    <w:rsid w:val="005B0F4F"/>
    <w:rsid w:val="005B433F"/>
    <w:rsid w:val="005B5E9E"/>
    <w:rsid w:val="005C1834"/>
    <w:rsid w:val="005C2BBA"/>
    <w:rsid w:val="005C4C47"/>
    <w:rsid w:val="005C5BA6"/>
    <w:rsid w:val="005C5E27"/>
    <w:rsid w:val="005D002B"/>
    <w:rsid w:val="005D185D"/>
    <w:rsid w:val="005D1C81"/>
    <w:rsid w:val="005D309F"/>
    <w:rsid w:val="005D45D6"/>
    <w:rsid w:val="005D543A"/>
    <w:rsid w:val="005D598D"/>
    <w:rsid w:val="005D7AD7"/>
    <w:rsid w:val="005E0D8F"/>
    <w:rsid w:val="005E2FFF"/>
    <w:rsid w:val="005E4D1A"/>
    <w:rsid w:val="005E7ECF"/>
    <w:rsid w:val="005F30F5"/>
    <w:rsid w:val="005F3B31"/>
    <w:rsid w:val="005F6CFF"/>
    <w:rsid w:val="00601172"/>
    <w:rsid w:val="00601A70"/>
    <w:rsid w:val="006032C4"/>
    <w:rsid w:val="00605651"/>
    <w:rsid w:val="00606404"/>
    <w:rsid w:val="00606917"/>
    <w:rsid w:val="006073C6"/>
    <w:rsid w:val="006079EB"/>
    <w:rsid w:val="00610BEA"/>
    <w:rsid w:val="006158CF"/>
    <w:rsid w:val="00615EB5"/>
    <w:rsid w:val="006161E1"/>
    <w:rsid w:val="00620CB6"/>
    <w:rsid w:val="00622A9F"/>
    <w:rsid w:val="00622B0D"/>
    <w:rsid w:val="00623F65"/>
    <w:rsid w:val="00624CAA"/>
    <w:rsid w:val="0062613F"/>
    <w:rsid w:val="0062733E"/>
    <w:rsid w:val="00630E31"/>
    <w:rsid w:val="00632986"/>
    <w:rsid w:val="00633F45"/>
    <w:rsid w:val="00634D3D"/>
    <w:rsid w:val="00635963"/>
    <w:rsid w:val="00635A21"/>
    <w:rsid w:val="006368C7"/>
    <w:rsid w:val="006372C0"/>
    <w:rsid w:val="00640910"/>
    <w:rsid w:val="0064245C"/>
    <w:rsid w:val="006450DB"/>
    <w:rsid w:val="006451FC"/>
    <w:rsid w:val="00645EA0"/>
    <w:rsid w:val="006474A3"/>
    <w:rsid w:val="00650AD2"/>
    <w:rsid w:val="00651F1C"/>
    <w:rsid w:val="006535F8"/>
    <w:rsid w:val="00656C2C"/>
    <w:rsid w:val="00661005"/>
    <w:rsid w:val="00661A9F"/>
    <w:rsid w:val="00665BED"/>
    <w:rsid w:val="00666D47"/>
    <w:rsid w:val="00667C7B"/>
    <w:rsid w:val="00670AAF"/>
    <w:rsid w:val="0067342E"/>
    <w:rsid w:val="00676050"/>
    <w:rsid w:val="00677309"/>
    <w:rsid w:val="00677E19"/>
    <w:rsid w:val="00682C93"/>
    <w:rsid w:val="00685778"/>
    <w:rsid w:val="00685F84"/>
    <w:rsid w:val="006905FC"/>
    <w:rsid w:val="00694388"/>
    <w:rsid w:val="006950DF"/>
    <w:rsid w:val="00695975"/>
    <w:rsid w:val="006A043E"/>
    <w:rsid w:val="006A10EC"/>
    <w:rsid w:val="006A13FC"/>
    <w:rsid w:val="006A1417"/>
    <w:rsid w:val="006A17C9"/>
    <w:rsid w:val="006A35E7"/>
    <w:rsid w:val="006A37B7"/>
    <w:rsid w:val="006A40F9"/>
    <w:rsid w:val="006A566A"/>
    <w:rsid w:val="006A737A"/>
    <w:rsid w:val="006A7AA0"/>
    <w:rsid w:val="006B3C0F"/>
    <w:rsid w:val="006B5BB1"/>
    <w:rsid w:val="006C03F3"/>
    <w:rsid w:val="006C1CC1"/>
    <w:rsid w:val="006C4496"/>
    <w:rsid w:val="006C4A05"/>
    <w:rsid w:val="006C71D6"/>
    <w:rsid w:val="006D492A"/>
    <w:rsid w:val="006D7F35"/>
    <w:rsid w:val="006E0BEF"/>
    <w:rsid w:val="006E214B"/>
    <w:rsid w:val="006E284F"/>
    <w:rsid w:val="006E32C4"/>
    <w:rsid w:val="006E4C16"/>
    <w:rsid w:val="006E6DE8"/>
    <w:rsid w:val="006E769B"/>
    <w:rsid w:val="006F0714"/>
    <w:rsid w:val="006F1895"/>
    <w:rsid w:val="006F505C"/>
    <w:rsid w:val="006F65F9"/>
    <w:rsid w:val="006F6C0A"/>
    <w:rsid w:val="006F7598"/>
    <w:rsid w:val="007015D3"/>
    <w:rsid w:val="00701BE4"/>
    <w:rsid w:val="007028C2"/>
    <w:rsid w:val="00703ECE"/>
    <w:rsid w:val="00703FEC"/>
    <w:rsid w:val="007053A2"/>
    <w:rsid w:val="007059C1"/>
    <w:rsid w:val="007063B3"/>
    <w:rsid w:val="00710C15"/>
    <w:rsid w:val="0071153D"/>
    <w:rsid w:val="007128E7"/>
    <w:rsid w:val="00715EE8"/>
    <w:rsid w:val="00716A38"/>
    <w:rsid w:val="00716D1E"/>
    <w:rsid w:val="007171E5"/>
    <w:rsid w:val="00721745"/>
    <w:rsid w:val="0072433E"/>
    <w:rsid w:val="0073056B"/>
    <w:rsid w:val="00730F69"/>
    <w:rsid w:val="007310E6"/>
    <w:rsid w:val="00731905"/>
    <w:rsid w:val="00732FED"/>
    <w:rsid w:val="00733745"/>
    <w:rsid w:val="0073462D"/>
    <w:rsid w:val="007377E6"/>
    <w:rsid w:val="00740516"/>
    <w:rsid w:val="007439AA"/>
    <w:rsid w:val="007462E1"/>
    <w:rsid w:val="007464AF"/>
    <w:rsid w:val="00751973"/>
    <w:rsid w:val="00754389"/>
    <w:rsid w:val="00755876"/>
    <w:rsid w:val="00755939"/>
    <w:rsid w:val="00755F32"/>
    <w:rsid w:val="007578CE"/>
    <w:rsid w:val="0076073E"/>
    <w:rsid w:val="00760FEA"/>
    <w:rsid w:val="007630F8"/>
    <w:rsid w:val="007652C9"/>
    <w:rsid w:val="00767CE3"/>
    <w:rsid w:val="007716DD"/>
    <w:rsid w:val="007717CE"/>
    <w:rsid w:val="00771A59"/>
    <w:rsid w:val="007727F1"/>
    <w:rsid w:val="007744E0"/>
    <w:rsid w:val="00774E93"/>
    <w:rsid w:val="00776C5D"/>
    <w:rsid w:val="00777B20"/>
    <w:rsid w:val="00780ED7"/>
    <w:rsid w:val="00781602"/>
    <w:rsid w:val="00782C66"/>
    <w:rsid w:val="0078622D"/>
    <w:rsid w:val="00790AF1"/>
    <w:rsid w:val="007916A7"/>
    <w:rsid w:val="00792190"/>
    <w:rsid w:val="00792229"/>
    <w:rsid w:val="00792FC0"/>
    <w:rsid w:val="007978C7"/>
    <w:rsid w:val="00797A99"/>
    <w:rsid w:val="007A3171"/>
    <w:rsid w:val="007A32B4"/>
    <w:rsid w:val="007A3585"/>
    <w:rsid w:val="007A4282"/>
    <w:rsid w:val="007A5AB8"/>
    <w:rsid w:val="007A6012"/>
    <w:rsid w:val="007A6052"/>
    <w:rsid w:val="007A769E"/>
    <w:rsid w:val="007A773C"/>
    <w:rsid w:val="007B2999"/>
    <w:rsid w:val="007B3213"/>
    <w:rsid w:val="007B3D53"/>
    <w:rsid w:val="007C1203"/>
    <w:rsid w:val="007C1664"/>
    <w:rsid w:val="007C24A4"/>
    <w:rsid w:val="007C24B7"/>
    <w:rsid w:val="007C46A2"/>
    <w:rsid w:val="007C7CE3"/>
    <w:rsid w:val="007D0162"/>
    <w:rsid w:val="007D1156"/>
    <w:rsid w:val="007D14DD"/>
    <w:rsid w:val="007D6353"/>
    <w:rsid w:val="007D675F"/>
    <w:rsid w:val="007D704E"/>
    <w:rsid w:val="007D72DA"/>
    <w:rsid w:val="007D7319"/>
    <w:rsid w:val="007E48BE"/>
    <w:rsid w:val="007E5B2C"/>
    <w:rsid w:val="007E6C90"/>
    <w:rsid w:val="007F21E0"/>
    <w:rsid w:val="007F5E9C"/>
    <w:rsid w:val="007F61F8"/>
    <w:rsid w:val="007F7072"/>
    <w:rsid w:val="00800385"/>
    <w:rsid w:val="00800772"/>
    <w:rsid w:val="00801C6D"/>
    <w:rsid w:val="00802444"/>
    <w:rsid w:val="00802B66"/>
    <w:rsid w:val="008031B0"/>
    <w:rsid w:val="00807DBF"/>
    <w:rsid w:val="008114B6"/>
    <w:rsid w:val="00811C0B"/>
    <w:rsid w:val="00811CED"/>
    <w:rsid w:val="008120F8"/>
    <w:rsid w:val="00813E6F"/>
    <w:rsid w:val="00814481"/>
    <w:rsid w:val="00816837"/>
    <w:rsid w:val="008225D2"/>
    <w:rsid w:val="008233A7"/>
    <w:rsid w:val="00823B03"/>
    <w:rsid w:val="008241E2"/>
    <w:rsid w:val="00825E17"/>
    <w:rsid w:val="0082655E"/>
    <w:rsid w:val="008344C0"/>
    <w:rsid w:val="00837EE1"/>
    <w:rsid w:val="008423D5"/>
    <w:rsid w:val="00842BE0"/>
    <w:rsid w:val="008451DB"/>
    <w:rsid w:val="00845BD8"/>
    <w:rsid w:val="008475BB"/>
    <w:rsid w:val="00851739"/>
    <w:rsid w:val="00853E57"/>
    <w:rsid w:val="00854076"/>
    <w:rsid w:val="008551C4"/>
    <w:rsid w:val="00856EEB"/>
    <w:rsid w:val="0086000E"/>
    <w:rsid w:val="00860736"/>
    <w:rsid w:val="00862461"/>
    <w:rsid w:val="00863B47"/>
    <w:rsid w:val="00864730"/>
    <w:rsid w:val="00867CFC"/>
    <w:rsid w:val="00867F79"/>
    <w:rsid w:val="0087231B"/>
    <w:rsid w:val="0087515E"/>
    <w:rsid w:val="00880169"/>
    <w:rsid w:val="0088207E"/>
    <w:rsid w:val="00882DF7"/>
    <w:rsid w:val="00884A5F"/>
    <w:rsid w:val="008908C1"/>
    <w:rsid w:val="00890A55"/>
    <w:rsid w:val="00891332"/>
    <w:rsid w:val="00892732"/>
    <w:rsid w:val="00892EE3"/>
    <w:rsid w:val="00893077"/>
    <w:rsid w:val="008977AC"/>
    <w:rsid w:val="008A205F"/>
    <w:rsid w:val="008B025F"/>
    <w:rsid w:val="008B172D"/>
    <w:rsid w:val="008B5DFF"/>
    <w:rsid w:val="008B61F3"/>
    <w:rsid w:val="008C0ECF"/>
    <w:rsid w:val="008C193D"/>
    <w:rsid w:val="008C276D"/>
    <w:rsid w:val="008C2871"/>
    <w:rsid w:val="008C3BF2"/>
    <w:rsid w:val="008C60CD"/>
    <w:rsid w:val="008D0864"/>
    <w:rsid w:val="008D1765"/>
    <w:rsid w:val="008D4BDF"/>
    <w:rsid w:val="008D64D4"/>
    <w:rsid w:val="008D7C97"/>
    <w:rsid w:val="008E328C"/>
    <w:rsid w:val="008E6594"/>
    <w:rsid w:val="008E7E48"/>
    <w:rsid w:val="008F1B61"/>
    <w:rsid w:val="008F3900"/>
    <w:rsid w:val="008F3F56"/>
    <w:rsid w:val="008F64EB"/>
    <w:rsid w:val="008F69C8"/>
    <w:rsid w:val="009008F6"/>
    <w:rsid w:val="00903875"/>
    <w:rsid w:val="00905DFF"/>
    <w:rsid w:val="0091135E"/>
    <w:rsid w:val="00913DB0"/>
    <w:rsid w:val="00915252"/>
    <w:rsid w:val="00915BC8"/>
    <w:rsid w:val="00915F68"/>
    <w:rsid w:val="00916EC9"/>
    <w:rsid w:val="00923E79"/>
    <w:rsid w:val="0093127A"/>
    <w:rsid w:val="00931BE2"/>
    <w:rsid w:val="00932A58"/>
    <w:rsid w:val="00932B3E"/>
    <w:rsid w:val="00933CE4"/>
    <w:rsid w:val="009345CF"/>
    <w:rsid w:val="00934BA3"/>
    <w:rsid w:val="00935B31"/>
    <w:rsid w:val="00941A86"/>
    <w:rsid w:val="00943F20"/>
    <w:rsid w:val="00944659"/>
    <w:rsid w:val="009449C3"/>
    <w:rsid w:val="00945524"/>
    <w:rsid w:val="00945689"/>
    <w:rsid w:val="009465DC"/>
    <w:rsid w:val="0095007E"/>
    <w:rsid w:val="0095144E"/>
    <w:rsid w:val="00956AAA"/>
    <w:rsid w:val="00957D13"/>
    <w:rsid w:val="00961FEB"/>
    <w:rsid w:val="0096219E"/>
    <w:rsid w:val="00962289"/>
    <w:rsid w:val="00962CFE"/>
    <w:rsid w:val="009706DC"/>
    <w:rsid w:val="0097190D"/>
    <w:rsid w:val="009728B7"/>
    <w:rsid w:val="009734C4"/>
    <w:rsid w:val="00973ADF"/>
    <w:rsid w:val="00973F2A"/>
    <w:rsid w:val="00977467"/>
    <w:rsid w:val="00980423"/>
    <w:rsid w:val="009850BE"/>
    <w:rsid w:val="00991B5B"/>
    <w:rsid w:val="00994484"/>
    <w:rsid w:val="00995105"/>
    <w:rsid w:val="009A053B"/>
    <w:rsid w:val="009A211B"/>
    <w:rsid w:val="009A2696"/>
    <w:rsid w:val="009B1EFA"/>
    <w:rsid w:val="009B6ABB"/>
    <w:rsid w:val="009C1A8C"/>
    <w:rsid w:val="009C4C11"/>
    <w:rsid w:val="009C562B"/>
    <w:rsid w:val="009C6A8F"/>
    <w:rsid w:val="009C6C6F"/>
    <w:rsid w:val="009D07D9"/>
    <w:rsid w:val="009D2789"/>
    <w:rsid w:val="009D27FA"/>
    <w:rsid w:val="009D2843"/>
    <w:rsid w:val="009D3C68"/>
    <w:rsid w:val="009D5454"/>
    <w:rsid w:val="009D5E9A"/>
    <w:rsid w:val="009D61AB"/>
    <w:rsid w:val="009E15D1"/>
    <w:rsid w:val="009E1F6D"/>
    <w:rsid w:val="009E3104"/>
    <w:rsid w:val="009E54B7"/>
    <w:rsid w:val="009E703E"/>
    <w:rsid w:val="009E72A4"/>
    <w:rsid w:val="009E759D"/>
    <w:rsid w:val="009F1785"/>
    <w:rsid w:val="009F452B"/>
    <w:rsid w:val="009F45C9"/>
    <w:rsid w:val="009F500E"/>
    <w:rsid w:val="009F55DB"/>
    <w:rsid w:val="00A0023D"/>
    <w:rsid w:val="00A017A1"/>
    <w:rsid w:val="00A01EBC"/>
    <w:rsid w:val="00A03210"/>
    <w:rsid w:val="00A03700"/>
    <w:rsid w:val="00A03F5A"/>
    <w:rsid w:val="00A12B7E"/>
    <w:rsid w:val="00A15570"/>
    <w:rsid w:val="00A15EB0"/>
    <w:rsid w:val="00A21BE6"/>
    <w:rsid w:val="00A23CB0"/>
    <w:rsid w:val="00A241B9"/>
    <w:rsid w:val="00A24B0C"/>
    <w:rsid w:val="00A2515A"/>
    <w:rsid w:val="00A30D8F"/>
    <w:rsid w:val="00A31530"/>
    <w:rsid w:val="00A328E7"/>
    <w:rsid w:val="00A40351"/>
    <w:rsid w:val="00A40889"/>
    <w:rsid w:val="00A40942"/>
    <w:rsid w:val="00A4195D"/>
    <w:rsid w:val="00A42754"/>
    <w:rsid w:val="00A42D5D"/>
    <w:rsid w:val="00A431CE"/>
    <w:rsid w:val="00A44A2B"/>
    <w:rsid w:val="00A45604"/>
    <w:rsid w:val="00A469ED"/>
    <w:rsid w:val="00A509AB"/>
    <w:rsid w:val="00A51550"/>
    <w:rsid w:val="00A57798"/>
    <w:rsid w:val="00A601FB"/>
    <w:rsid w:val="00A6084B"/>
    <w:rsid w:val="00A61B87"/>
    <w:rsid w:val="00A61F9E"/>
    <w:rsid w:val="00A63582"/>
    <w:rsid w:val="00A63A1F"/>
    <w:rsid w:val="00A63DD9"/>
    <w:rsid w:val="00A65D11"/>
    <w:rsid w:val="00A6757E"/>
    <w:rsid w:val="00A71D2B"/>
    <w:rsid w:val="00A71EC8"/>
    <w:rsid w:val="00A72056"/>
    <w:rsid w:val="00A74C25"/>
    <w:rsid w:val="00A75209"/>
    <w:rsid w:val="00A82837"/>
    <w:rsid w:val="00A847ED"/>
    <w:rsid w:val="00A84D4E"/>
    <w:rsid w:val="00A85008"/>
    <w:rsid w:val="00A877B4"/>
    <w:rsid w:val="00A87B2A"/>
    <w:rsid w:val="00A9211A"/>
    <w:rsid w:val="00A92D53"/>
    <w:rsid w:val="00A92E19"/>
    <w:rsid w:val="00A94C07"/>
    <w:rsid w:val="00A95DCF"/>
    <w:rsid w:val="00AA0E41"/>
    <w:rsid w:val="00AA3158"/>
    <w:rsid w:val="00AA5C7B"/>
    <w:rsid w:val="00AA6824"/>
    <w:rsid w:val="00AA6AEC"/>
    <w:rsid w:val="00AA6C0A"/>
    <w:rsid w:val="00AA6EA9"/>
    <w:rsid w:val="00AA79DE"/>
    <w:rsid w:val="00AB04A1"/>
    <w:rsid w:val="00AB5168"/>
    <w:rsid w:val="00AB73C1"/>
    <w:rsid w:val="00AC2FB3"/>
    <w:rsid w:val="00AD1102"/>
    <w:rsid w:val="00AD235E"/>
    <w:rsid w:val="00AD3DEB"/>
    <w:rsid w:val="00AE0D1E"/>
    <w:rsid w:val="00AE198F"/>
    <w:rsid w:val="00AE1D8A"/>
    <w:rsid w:val="00AE40D2"/>
    <w:rsid w:val="00AE48FC"/>
    <w:rsid w:val="00AE5DFE"/>
    <w:rsid w:val="00AF104D"/>
    <w:rsid w:val="00AF17E8"/>
    <w:rsid w:val="00AF45B1"/>
    <w:rsid w:val="00AF4F93"/>
    <w:rsid w:val="00AF6166"/>
    <w:rsid w:val="00AF7454"/>
    <w:rsid w:val="00B004F4"/>
    <w:rsid w:val="00B02F71"/>
    <w:rsid w:val="00B03307"/>
    <w:rsid w:val="00B03E94"/>
    <w:rsid w:val="00B046B3"/>
    <w:rsid w:val="00B051F3"/>
    <w:rsid w:val="00B05B4F"/>
    <w:rsid w:val="00B0667F"/>
    <w:rsid w:val="00B06792"/>
    <w:rsid w:val="00B068F9"/>
    <w:rsid w:val="00B07A32"/>
    <w:rsid w:val="00B12779"/>
    <w:rsid w:val="00B15316"/>
    <w:rsid w:val="00B22292"/>
    <w:rsid w:val="00B23C63"/>
    <w:rsid w:val="00B247C9"/>
    <w:rsid w:val="00B275CF"/>
    <w:rsid w:val="00B275EE"/>
    <w:rsid w:val="00B30BA9"/>
    <w:rsid w:val="00B30C0F"/>
    <w:rsid w:val="00B32F9F"/>
    <w:rsid w:val="00B35664"/>
    <w:rsid w:val="00B37075"/>
    <w:rsid w:val="00B37C72"/>
    <w:rsid w:val="00B403CE"/>
    <w:rsid w:val="00B414C0"/>
    <w:rsid w:val="00B42C06"/>
    <w:rsid w:val="00B43C2F"/>
    <w:rsid w:val="00B4555F"/>
    <w:rsid w:val="00B47402"/>
    <w:rsid w:val="00B47C68"/>
    <w:rsid w:val="00B5132B"/>
    <w:rsid w:val="00B516C4"/>
    <w:rsid w:val="00B52E30"/>
    <w:rsid w:val="00B53037"/>
    <w:rsid w:val="00B530CE"/>
    <w:rsid w:val="00B53777"/>
    <w:rsid w:val="00B53AA5"/>
    <w:rsid w:val="00B54D35"/>
    <w:rsid w:val="00B56AC2"/>
    <w:rsid w:val="00B575A6"/>
    <w:rsid w:val="00B57C74"/>
    <w:rsid w:val="00B614C0"/>
    <w:rsid w:val="00B6265D"/>
    <w:rsid w:val="00B62EC6"/>
    <w:rsid w:val="00B633F3"/>
    <w:rsid w:val="00B644EC"/>
    <w:rsid w:val="00B6477C"/>
    <w:rsid w:val="00B64969"/>
    <w:rsid w:val="00B651DB"/>
    <w:rsid w:val="00B7174D"/>
    <w:rsid w:val="00B73381"/>
    <w:rsid w:val="00B73A44"/>
    <w:rsid w:val="00B74024"/>
    <w:rsid w:val="00B756BB"/>
    <w:rsid w:val="00B7718D"/>
    <w:rsid w:val="00B77301"/>
    <w:rsid w:val="00B811C7"/>
    <w:rsid w:val="00B81BE7"/>
    <w:rsid w:val="00B832EC"/>
    <w:rsid w:val="00B841E0"/>
    <w:rsid w:val="00B8466E"/>
    <w:rsid w:val="00B857A6"/>
    <w:rsid w:val="00B86D84"/>
    <w:rsid w:val="00B87EB4"/>
    <w:rsid w:val="00B87F84"/>
    <w:rsid w:val="00B900F1"/>
    <w:rsid w:val="00B940D5"/>
    <w:rsid w:val="00B95A23"/>
    <w:rsid w:val="00B96617"/>
    <w:rsid w:val="00B97785"/>
    <w:rsid w:val="00B977DE"/>
    <w:rsid w:val="00BA3E59"/>
    <w:rsid w:val="00BA43CA"/>
    <w:rsid w:val="00BA51AA"/>
    <w:rsid w:val="00BA5440"/>
    <w:rsid w:val="00BA555F"/>
    <w:rsid w:val="00BA611A"/>
    <w:rsid w:val="00BA6C71"/>
    <w:rsid w:val="00BB2BC9"/>
    <w:rsid w:val="00BB300F"/>
    <w:rsid w:val="00BB3DC8"/>
    <w:rsid w:val="00BB4D00"/>
    <w:rsid w:val="00BB6ED0"/>
    <w:rsid w:val="00BC3920"/>
    <w:rsid w:val="00BC4183"/>
    <w:rsid w:val="00BC5D75"/>
    <w:rsid w:val="00BC7187"/>
    <w:rsid w:val="00BD1204"/>
    <w:rsid w:val="00BD26CF"/>
    <w:rsid w:val="00BD6900"/>
    <w:rsid w:val="00BD79D2"/>
    <w:rsid w:val="00BD7C78"/>
    <w:rsid w:val="00BE3022"/>
    <w:rsid w:val="00BE50B6"/>
    <w:rsid w:val="00BE51D6"/>
    <w:rsid w:val="00BE6E00"/>
    <w:rsid w:val="00BE70EE"/>
    <w:rsid w:val="00BF6E1C"/>
    <w:rsid w:val="00C02429"/>
    <w:rsid w:val="00C034C8"/>
    <w:rsid w:val="00C1191E"/>
    <w:rsid w:val="00C1272B"/>
    <w:rsid w:val="00C146B4"/>
    <w:rsid w:val="00C15469"/>
    <w:rsid w:val="00C156B4"/>
    <w:rsid w:val="00C16002"/>
    <w:rsid w:val="00C166EA"/>
    <w:rsid w:val="00C17821"/>
    <w:rsid w:val="00C20E08"/>
    <w:rsid w:val="00C218F3"/>
    <w:rsid w:val="00C225E7"/>
    <w:rsid w:val="00C24AE6"/>
    <w:rsid w:val="00C315C8"/>
    <w:rsid w:val="00C3420F"/>
    <w:rsid w:val="00C34B7A"/>
    <w:rsid w:val="00C35B82"/>
    <w:rsid w:val="00C415FE"/>
    <w:rsid w:val="00C41F33"/>
    <w:rsid w:val="00C4448B"/>
    <w:rsid w:val="00C45A2C"/>
    <w:rsid w:val="00C45B83"/>
    <w:rsid w:val="00C466C9"/>
    <w:rsid w:val="00C47CFF"/>
    <w:rsid w:val="00C500E7"/>
    <w:rsid w:val="00C50463"/>
    <w:rsid w:val="00C5184F"/>
    <w:rsid w:val="00C5445C"/>
    <w:rsid w:val="00C54D83"/>
    <w:rsid w:val="00C550FF"/>
    <w:rsid w:val="00C6305F"/>
    <w:rsid w:val="00C638BF"/>
    <w:rsid w:val="00C707DF"/>
    <w:rsid w:val="00C71A2E"/>
    <w:rsid w:val="00C723CC"/>
    <w:rsid w:val="00C72551"/>
    <w:rsid w:val="00C75898"/>
    <w:rsid w:val="00C77AF6"/>
    <w:rsid w:val="00C8171B"/>
    <w:rsid w:val="00C825D1"/>
    <w:rsid w:val="00C82679"/>
    <w:rsid w:val="00C829FA"/>
    <w:rsid w:val="00C82EF2"/>
    <w:rsid w:val="00C865A0"/>
    <w:rsid w:val="00C9123D"/>
    <w:rsid w:val="00C94824"/>
    <w:rsid w:val="00C97A2D"/>
    <w:rsid w:val="00CA0212"/>
    <w:rsid w:val="00CA2480"/>
    <w:rsid w:val="00CA27A8"/>
    <w:rsid w:val="00CA27BD"/>
    <w:rsid w:val="00CA5810"/>
    <w:rsid w:val="00CA7296"/>
    <w:rsid w:val="00CB0F63"/>
    <w:rsid w:val="00CB3715"/>
    <w:rsid w:val="00CB52CD"/>
    <w:rsid w:val="00CB5B48"/>
    <w:rsid w:val="00CB781C"/>
    <w:rsid w:val="00CC0A9D"/>
    <w:rsid w:val="00CC1920"/>
    <w:rsid w:val="00CC33E2"/>
    <w:rsid w:val="00CC4C38"/>
    <w:rsid w:val="00CC5107"/>
    <w:rsid w:val="00CC55A4"/>
    <w:rsid w:val="00CC6389"/>
    <w:rsid w:val="00CC73FB"/>
    <w:rsid w:val="00CC741E"/>
    <w:rsid w:val="00CD0618"/>
    <w:rsid w:val="00CD0FF8"/>
    <w:rsid w:val="00CD3B59"/>
    <w:rsid w:val="00CD3F19"/>
    <w:rsid w:val="00CD4FF3"/>
    <w:rsid w:val="00CD6FE3"/>
    <w:rsid w:val="00CE4053"/>
    <w:rsid w:val="00CE46FE"/>
    <w:rsid w:val="00CE5EB2"/>
    <w:rsid w:val="00CE67C7"/>
    <w:rsid w:val="00CF0320"/>
    <w:rsid w:val="00CF17E1"/>
    <w:rsid w:val="00CF1D32"/>
    <w:rsid w:val="00CF2C95"/>
    <w:rsid w:val="00CF44AF"/>
    <w:rsid w:val="00CF4779"/>
    <w:rsid w:val="00CF4B63"/>
    <w:rsid w:val="00CF6155"/>
    <w:rsid w:val="00D040D5"/>
    <w:rsid w:val="00D0427E"/>
    <w:rsid w:val="00D05390"/>
    <w:rsid w:val="00D06D17"/>
    <w:rsid w:val="00D06FDC"/>
    <w:rsid w:val="00D1151A"/>
    <w:rsid w:val="00D12E28"/>
    <w:rsid w:val="00D13140"/>
    <w:rsid w:val="00D15F03"/>
    <w:rsid w:val="00D16394"/>
    <w:rsid w:val="00D20996"/>
    <w:rsid w:val="00D235F1"/>
    <w:rsid w:val="00D24BD3"/>
    <w:rsid w:val="00D24E12"/>
    <w:rsid w:val="00D24FB8"/>
    <w:rsid w:val="00D266E6"/>
    <w:rsid w:val="00D3281E"/>
    <w:rsid w:val="00D338AB"/>
    <w:rsid w:val="00D33B77"/>
    <w:rsid w:val="00D36ADB"/>
    <w:rsid w:val="00D372E3"/>
    <w:rsid w:val="00D37CE0"/>
    <w:rsid w:val="00D46120"/>
    <w:rsid w:val="00D5209C"/>
    <w:rsid w:val="00D57C35"/>
    <w:rsid w:val="00D6043E"/>
    <w:rsid w:val="00D62ACC"/>
    <w:rsid w:val="00D63EE0"/>
    <w:rsid w:val="00D65996"/>
    <w:rsid w:val="00D75DBF"/>
    <w:rsid w:val="00D7693F"/>
    <w:rsid w:val="00D77F1F"/>
    <w:rsid w:val="00D831B4"/>
    <w:rsid w:val="00D83277"/>
    <w:rsid w:val="00D9086E"/>
    <w:rsid w:val="00D918B1"/>
    <w:rsid w:val="00D9327B"/>
    <w:rsid w:val="00D942E5"/>
    <w:rsid w:val="00D961DF"/>
    <w:rsid w:val="00D97538"/>
    <w:rsid w:val="00D97EF0"/>
    <w:rsid w:val="00DA2823"/>
    <w:rsid w:val="00DA4619"/>
    <w:rsid w:val="00DA74F1"/>
    <w:rsid w:val="00DA7BC0"/>
    <w:rsid w:val="00DB0AAC"/>
    <w:rsid w:val="00DB14EA"/>
    <w:rsid w:val="00DB21CB"/>
    <w:rsid w:val="00DB2AFB"/>
    <w:rsid w:val="00DB328F"/>
    <w:rsid w:val="00DC7381"/>
    <w:rsid w:val="00DC76D9"/>
    <w:rsid w:val="00DC7A25"/>
    <w:rsid w:val="00DD4D30"/>
    <w:rsid w:val="00DE01E5"/>
    <w:rsid w:val="00DE21DA"/>
    <w:rsid w:val="00DE48ED"/>
    <w:rsid w:val="00DE5905"/>
    <w:rsid w:val="00DE7DA6"/>
    <w:rsid w:val="00DE7E4D"/>
    <w:rsid w:val="00DE7E98"/>
    <w:rsid w:val="00DE7F6D"/>
    <w:rsid w:val="00DF01D3"/>
    <w:rsid w:val="00DF126A"/>
    <w:rsid w:val="00DF27E5"/>
    <w:rsid w:val="00DF33EA"/>
    <w:rsid w:val="00E00A4D"/>
    <w:rsid w:val="00E05A7D"/>
    <w:rsid w:val="00E05B9F"/>
    <w:rsid w:val="00E06F8D"/>
    <w:rsid w:val="00E1059C"/>
    <w:rsid w:val="00E127BD"/>
    <w:rsid w:val="00E130B2"/>
    <w:rsid w:val="00E1417A"/>
    <w:rsid w:val="00E1545D"/>
    <w:rsid w:val="00E16656"/>
    <w:rsid w:val="00E16A25"/>
    <w:rsid w:val="00E17DC6"/>
    <w:rsid w:val="00E20057"/>
    <w:rsid w:val="00E216E1"/>
    <w:rsid w:val="00E2356C"/>
    <w:rsid w:val="00E311F0"/>
    <w:rsid w:val="00E3175C"/>
    <w:rsid w:val="00E3306A"/>
    <w:rsid w:val="00E33B6F"/>
    <w:rsid w:val="00E342A5"/>
    <w:rsid w:val="00E42DD2"/>
    <w:rsid w:val="00E4396E"/>
    <w:rsid w:val="00E44D61"/>
    <w:rsid w:val="00E520BE"/>
    <w:rsid w:val="00E54ED0"/>
    <w:rsid w:val="00E56084"/>
    <w:rsid w:val="00E601E0"/>
    <w:rsid w:val="00E60B02"/>
    <w:rsid w:val="00E6137A"/>
    <w:rsid w:val="00E6309A"/>
    <w:rsid w:val="00E63C91"/>
    <w:rsid w:val="00E64689"/>
    <w:rsid w:val="00E65A59"/>
    <w:rsid w:val="00E65C33"/>
    <w:rsid w:val="00E671AA"/>
    <w:rsid w:val="00E70486"/>
    <w:rsid w:val="00E70DFE"/>
    <w:rsid w:val="00E72188"/>
    <w:rsid w:val="00E72AC8"/>
    <w:rsid w:val="00E75638"/>
    <w:rsid w:val="00E76870"/>
    <w:rsid w:val="00E80408"/>
    <w:rsid w:val="00E80428"/>
    <w:rsid w:val="00E80797"/>
    <w:rsid w:val="00E80E1D"/>
    <w:rsid w:val="00E82849"/>
    <w:rsid w:val="00E82D5D"/>
    <w:rsid w:val="00E8412A"/>
    <w:rsid w:val="00E841C9"/>
    <w:rsid w:val="00E843E0"/>
    <w:rsid w:val="00E86C22"/>
    <w:rsid w:val="00E86E8A"/>
    <w:rsid w:val="00E87A77"/>
    <w:rsid w:val="00E94524"/>
    <w:rsid w:val="00E94FD5"/>
    <w:rsid w:val="00E961D7"/>
    <w:rsid w:val="00E96DF3"/>
    <w:rsid w:val="00E977E5"/>
    <w:rsid w:val="00EA0EC8"/>
    <w:rsid w:val="00EA2273"/>
    <w:rsid w:val="00EA43CD"/>
    <w:rsid w:val="00EA4AA0"/>
    <w:rsid w:val="00EA59F0"/>
    <w:rsid w:val="00EA5CC2"/>
    <w:rsid w:val="00EB4016"/>
    <w:rsid w:val="00EB518E"/>
    <w:rsid w:val="00EB5EFE"/>
    <w:rsid w:val="00EB6ACA"/>
    <w:rsid w:val="00EB6DA3"/>
    <w:rsid w:val="00EB776A"/>
    <w:rsid w:val="00EC09E1"/>
    <w:rsid w:val="00EC5568"/>
    <w:rsid w:val="00EC6158"/>
    <w:rsid w:val="00ED11A0"/>
    <w:rsid w:val="00ED35C6"/>
    <w:rsid w:val="00ED58CF"/>
    <w:rsid w:val="00ED5E33"/>
    <w:rsid w:val="00ED6C7A"/>
    <w:rsid w:val="00ED7987"/>
    <w:rsid w:val="00ED7CCF"/>
    <w:rsid w:val="00EE16AC"/>
    <w:rsid w:val="00EE339F"/>
    <w:rsid w:val="00EE37DC"/>
    <w:rsid w:val="00EE3D00"/>
    <w:rsid w:val="00EE3DE7"/>
    <w:rsid w:val="00EE4993"/>
    <w:rsid w:val="00EF04B5"/>
    <w:rsid w:val="00EF15E5"/>
    <w:rsid w:val="00EF2561"/>
    <w:rsid w:val="00EF2D36"/>
    <w:rsid w:val="00EF3FF5"/>
    <w:rsid w:val="00EF4222"/>
    <w:rsid w:val="00EF652F"/>
    <w:rsid w:val="00EF75F4"/>
    <w:rsid w:val="00EF7F65"/>
    <w:rsid w:val="00F03C3C"/>
    <w:rsid w:val="00F03F63"/>
    <w:rsid w:val="00F046B4"/>
    <w:rsid w:val="00F05ACE"/>
    <w:rsid w:val="00F05B09"/>
    <w:rsid w:val="00F079FA"/>
    <w:rsid w:val="00F10B8F"/>
    <w:rsid w:val="00F116DF"/>
    <w:rsid w:val="00F13222"/>
    <w:rsid w:val="00F16E5A"/>
    <w:rsid w:val="00F22D1B"/>
    <w:rsid w:val="00F261AA"/>
    <w:rsid w:val="00F268A6"/>
    <w:rsid w:val="00F26996"/>
    <w:rsid w:val="00F272BD"/>
    <w:rsid w:val="00F27418"/>
    <w:rsid w:val="00F27BAD"/>
    <w:rsid w:val="00F30D8F"/>
    <w:rsid w:val="00F31EE6"/>
    <w:rsid w:val="00F3455D"/>
    <w:rsid w:val="00F35ECD"/>
    <w:rsid w:val="00F363CD"/>
    <w:rsid w:val="00F4161E"/>
    <w:rsid w:val="00F42E23"/>
    <w:rsid w:val="00F43828"/>
    <w:rsid w:val="00F44441"/>
    <w:rsid w:val="00F4775A"/>
    <w:rsid w:val="00F51E19"/>
    <w:rsid w:val="00F52FD8"/>
    <w:rsid w:val="00F54A88"/>
    <w:rsid w:val="00F55639"/>
    <w:rsid w:val="00F563F0"/>
    <w:rsid w:val="00F56C96"/>
    <w:rsid w:val="00F5746D"/>
    <w:rsid w:val="00F6040D"/>
    <w:rsid w:val="00F67D0A"/>
    <w:rsid w:val="00F7148E"/>
    <w:rsid w:val="00F775DF"/>
    <w:rsid w:val="00F84078"/>
    <w:rsid w:val="00F846EF"/>
    <w:rsid w:val="00F85EFD"/>
    <w:rsid w:val="00F90088"/>
    <w:rsid w:val="00F922B4"/>
    <w:rsid w:val="00F9412B"/>
    <w:rsid w:val="00F95544"/>
    <w:rsid w:val="00F9682D"/>
    <w:rsid w:val="00F96D4A"/>
    <w:rsid w:val="00FA3FB3"/>
    <w:rsid w:val="00FB48E1"/>
    <w:rsid w:val="00FC1305"/>
    <w:rsid w:val="00FC1C42"/>
    <w:rsid w:val="00FC6F78"/>
    <w:rsid w:val="00FC774B"/>
    <w:rsid w:val="00FC7932"/>
    <w:rsid w:val="00FD12F5"/>
    <w:rsid w:val="00FD22D3"/>
    <w:rsid w:val="00FD3F53"/>
    <w:rsid w:val="00FD4B77"/>
    <w:rsid w:val="00FD5902"/>
    <w:rsid w:val="00FE18CD"/>
    <w:rsid w:val="00FE1DF7"/>
    <w:rsid w:val="00FE1E9E"/>
    <w:rsid w:val="00FE28D5"/>
    <w:rsid w:val="00FE6F67"/>
    <w:rsid w:val="00FE7C49"/>
    <w:rsid w:val="00FE7C8A"/>
    <w:rsid w:val="00FF13C2"/>
    <w:rsid w:val="00FF4782"/>
    <w:rsid w:val="00FF62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silver,#b2b2b2,#969696,gray,#777,#ddd"/>
    </o:shapedefaults>
    <o:shapelayout v:ext="edit">
      <o:idmap v:ext="edit" data="1"/>
    </o:shapelayout>
  </w:shapeDefaults>
  <w:decimalSymbol w:val="."/>
  <w:listSeparator w:val=","/>
  <w14:docId w14:val="3C5E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lang w:val="en-GB"/>
    </w:rPr>
  </w:style>
  <w:style w:type="paragraph" w:styleId="Heading1">
    <w:name w:val="heading 1"/>
    <w:basedOn w:val="Normal"/>
    <w:next w:val="Normal"/>
    <w:qFormat/>
    <w:pPr>
      <w:keepNext/>
      <w:outlineLvl w:val="0"/>
    </w:pPr>
    <w:rPr>
      <w:b/>
      <w:bCs w:val="0"/>
      <w:lang w:val="en-US"/>
    </w:rPr>
  </w:style>
  <w:style w:type="paragraph" w:styleId="Heading2">
    <w:name w:val="heading 2"/>
    <w:basedOn w:val="Normal"/>
    <w:next w:val="Normal"/>
    <w:qFormat/>
    <w:pPr>
      <w:keepNext/>
      <w:jc w:val="center"/>
      <w:outlineLvl w:val="1"/>
    </w:pPr>
    <w:rPr>
      <w:b/>
      <w:bCs w:val="0"/>
      <w:sz w:val="22"/>
      <w:lang w:val="en-US"/>
    </w:rPr>
  </w:style>
  <w:style w:type="paragraph" w:styleId="Heading3">
    <w:name w:val="heading 3"/>
    <w:basedOn w:val="Normal"/>
    <w:next w:val="Normal"/>
    <w:qFormat/>
    <w:pPr>
      <w:keepNext/>
      <w:outlineLvl w:val="2"/>
    </w:pPr>
    <w:rPr>
      <w:b/>
      <w:bCs w:val="0"/>
      <w:sz w:val="22"/>
      <w:lang w:val="en-US"/>
    </w:rPr>
  </w:style>
  <w:style w:type="paragraph" w:styleId="Heading4">
    <w:name w:val="heading 4"/>
    <w:basedOn w:val="Normal"/>
    <w:next w:val="Normal"/>
    <w:qFormat/>
    <w:pPr>
      <w:keepNext/>
      <w:ind w:left="5040"/>
      <w:jc w:val="center"/>
      <w:outlineLvl w:val="3"/>
    </w:pPr>
    <w:rPr>
      <w:b/>
      <w:bCs w:val="0"/>
      <w:lang w:val="en-US"/>
    </w:rPr>
  </w:style>
  <w:style w:type="paragraph" w:styleId="Heading5">
    <w:name w:val="heading 5"/>
    <w:basedOn w:val="Normal"/>
    <w:next w:val="Normal"/>
    <w:qFormat/>
    <w:pPr>
      <w:keepNext/>
      <w:jc w:val="center"/>
      <w:outlineLvl w:val="4"/>
    </w:pPr>
    <w:rPr>
      <w:b/>
      <w:bCs w:val="0"/>
      <w:lang w:val="en-US"/>
    </w:rPr>
  </w:style>
  <w:style w:type="paragraph" w:styleId="Heading6">
    <w:name w:val="heading 6"/>
    <w:basedOn w:val="Normal"/>
    <w:next w:val="Normal"/>
    <w:qFormat/>
    <w:pPr>
      <w:keepNext/>
      <w:ind w:left="5040" w:firstLine="720"/>
      <w:outlineLvl w:val="5"/>
    </w:pPr>
    <w:rPr>
      <w:b/>
      <w:bCs w:val="0"/>
      <w:lang w:val="en-US"/>
    </w:rPr>
  </w:style>
  <w:style w:type="paragraph" w:styleId="Heading7">
    <w:name w:val="heading 7"/>
    <w:basedOn w:val="Normal"/>
    <w:next w:val="Normal"/>
    <w:qFormat/>
    <w:pPr>
      <w:keepNext/>
      <w:jc w:val="right"/>
      <w:outlineLvl w:val="6"/>
    </w:pPr>
    <w:rPr>
      <w:b/>
      <w:bCs w:val="0"/>
      <w:sz w:val="22"/>
      <w:lang w:val="en-US"/>
    </w:rPr>
  </w:style>
  <w:style w:type="paragraph" w:styleId="Heading8">
    <w:name w:val="heading 8"/>
    <w:basedOn w:val="Normal"/>
    <w:next w:val="Normal"/>
    <w:qFormat/>
    <w:pPr>
      <w:keepNext/>
      <w:outlineLvl w:val="7"/>
    </w:pPr>
    <w:rPr>
      <w:b/>
      <w:bCs w:val="0"/>
      <w:i/>
      <w:iCs/>
      <w:lang w:val="en-US"/>
    </w:rPr>
  </w:style>
  <w:style w:type="paragraph" w:styleId="Heading9">
    <w:name w:val="heading 9"/>
    <w:basedOn w:val="Normal"/>
    <w:next w:val="Normal"/>
    <w:qFormat/>
    <w:pPr>
      <w:keepNext/>
      <w:jc w:val="center"/>
      <w:outlineLvl w:val="8"/>
    </w:pPr>
    <w:rPr>
      <w:b/>
      <w:bCs w:val="0"/>
      <w:i/>
      <w:i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val="0"/>
      <w:sz w:val="20"/>
      <w:lang w:val="en-US"/>
    </w:rPr>
  </w:style>
  <w:style w:type="paragraph" w:styleId="Header">
    <w:name w:val="header"/>
    <w:aliases w:val=" Char,Cha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720" w:hanging="720"/>
    </w:pPr>
    <w:rPr>
      <w:lang w:val="en-US"/>
    </w:rPr>
  </w:style>
  <w:style w:type="paragraph" w:styleId="BodyText2">
    <w:name w:val="Body Text 2"/>
    <w:basedOn w:val="Normal"/>
    <w:pPr>
      <w:jc w:val="center"/>
    </w:pPr>
    <w:rPr>
      <w:b/>
      <w:bCs w:val="0"/>
      <w:sz w:val="20"/>
      <w:lang w:val="en-US"/>
    </w:rPr>
  </w:style>
  <w:style w:type="paragraph" w:styleId="BodyText3">
    <w:name w:val="Body Text 3"/>
    <w:basedOn w:val="Normal"/>
    <w:rPr>
      <w:b/>
      <w:bCs w:val="0"/>
      <w:sz w:val="22"/>
      <w:lang w:val="en-US"/>
    </w:rPr>
  </w:style>
  <w:style w:type="paragraph" w:styleId="BodyTextIndent2">
    <w:name w:val="Body Text Indent 2"/>
    <w:basedOn w:val="Normal"/>
    <w:pPr>
      <w:ind w:left="720"/>
    </w:pPr>
    <w:rPr>
      <w:i/>
      <w:iCs/>
    </w:rPr>
  </w:style>
  <w:style w:type="paragraph" w:styleId="BodyTextIndent3">
    <w:name w:val="Body Text Indent 3"/>
    <w:basedOn w:val="Normal"/>
    <w:pPr>
      <w:ind w:firstLine="720"/>
    </w:pPr>
    <w:rPr>
      <w:b/>
      <w:bCs w:val="0"/>
      <w:i/>
      <w:iCs/>
      <w:sz w:val="22"/>
      <w:lang w:val="en-US"/>
    </w:rPr>
  </w:style>
  <w:style w:type="paragraph" w:styleId="BlockText">
    <w:name w:val="Block Text"/>
    <w:basedOn w:val="Normal"/>
    <w:pPr>
      <w:ind w:left="142" w:right="240"/>
    </w:pPr>
    <w:rPr>
      <w:bCs w:val="0"/>
      <w:i/>
      <w:iCs/>
    </w:rPr>
  </w:style>
  <w:style w:type="table" w:styleId="TableGrid">
    <w:name w:val="Table Grid"/>
    <w:basedOn w:val="TableNormal"/>
    <w:rsid w:val="00E00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C2FFE"/>
    <w:pPr>
      <w:spacing w:before="100" w:beforeAutospacing="1" w:after="100" w:afterAutospacing="1"/>
    </w:pPr>
    <w:rPr>
      <w:rFonts w:ascii="Times New Roman" w:hAnsi="Times New Roman" w:cs="Times New Roman"/>
      <w:bCs w:val="0"/>
      <w:lang w:val="en-US"/>
    </w:rPr>
  </w:style>
  <w:style w:type="character" w:customStyle="1" w:styleId="HeaderChar">
    <w:name w:val="Header Char"/>
    <w:aliases w:val=" Char Char,Char Char"/>
    <w:link w:val="Header"/>
    <w:rsid w:val="00715EE8"/>
    <w:rPr>
      <w:rFonts w:ascii="Arial" w:hAnsi="Arial" w:cs="Arial"/>
      <w:bCs/>
      <w:sz w:val="24"/>
      <w:szCs w:val="24"/>
      <w:lang w:val="en-GB" w:eastAsia="en-US" w:bidi="ar-SA"/>
    </w:rPr>
  </w:style>
  <w:style w:type="paragraph" w:styleId="NoSpacing">
    <w:name w:val="No Spacing"/>
    <w:qFormat/>
    <w:rsid w:val="009E54B7"/>
    <w:rPr>
      <w:rFonts w:ascii="Calibri" w:eastAsia="Calibri" w:hAnsi="Calibri" w:cs="Arial"/>
      <w:sz w:val="22"/>
      <w:szCs w:val="22"/>
    </w:rPr>
  </w:style>
  <w:style w:type="character" w:styleId="Hyperlink">
    <w:name w:val="Hyperlink"/>
    <w:rsid w:val="00D9086E"/>
    <w:rPr>
      <w:color w:val="0000FF"/>
      <w:u w:val="single"/>
    </w:rPr>
  </w:style>
  <w:style w:type="paragraph" w:styleId="ListParagraph">
    <w:name w:val="List Paragraph"/>
    <w:basedOn w:val="Normal"/>
    <w:uiPriority w:val="34"/>
    <w:qFormat/>
    <w:rsid w:val="00CA5810"/>
    <w:pPr>
      <w:spacing w:after="200" w:line="276" w:lineRule="auto"/>
      <w:ind w:left="720"/>
      <w:contextualSpacing/>
    </w:pPr>
    <w:rPr>
      <w:rFonts w:ascii="Calibri" w:eastAsia="Calibri" w:hAnsi="Calibri" w:cs="Times New Roman"/>
      <w:bCs w:val="0"/>
      <w:sz w:val="22"/>
      <w:szCs w:val="22"/>
      <w:lang w:val="en-US"/>
    </w:rPr>
  </w:style>
  <w:style w:type="paragraph" w:styleId="BalloonText">
    <w:name w:val="Balloon Text"/>
    <w:basedOn w:val="Normal"/>
    <w:link w:val="BalloonTextChar"/>
    <w:rsid w:val="0028446E"/>
    <w:rPr>
      <w:rFonts w:ascii="Tahoma" w:hAnsi="Tahoma" w:cs="Tahoma"/>
      <w:sz w:val="16"/>
      <w:szCs w:val="16"/>
    </w:rPr>
  </w:style>
  <w:style w:type="character" w:customStyle="1" w:styleId="BalloonTextChar">
    <w:name w:val="Balloon Text Char"/>
    <w:link w:val="BalloonText"/>
    <w:rsid w:val="0028446E"/>
    <w:rPr>
      <w:rFonts w:ascii="Tahoma" w:hAnsi="Tahoma" w:cs="Tahoma"/>
      <w:bCs/>
      <w:sz w:val="16"/>
      <w:szCs w:val="16"/>
      <w:lang w:val="en-GB"/>
    </w:rPr>
  </w:style>
  <w:style w:type="character" w:styleId="CommentReference">
    <w:name w:val="annotation reference"/>
    <w:basedOn w:val="DefaultParagraphFont"/>
    <w:rsid w:val="00FD22D3"/>
    <w:rPr>
      <w:sz w:val="18"/>
      <w:szCs w:val="18"/>
    </w:rPr>
  </w:style>
  <w:style w:type="paragraph" w:styleId="CommentText">
    <w:name w:val="annotation text"/>
    <w:basedOn w:val="Normal"/>
    <w:link w:val="CommentTextChar"/>
    <w:rsid w:val="00FD22D3"/>
  </w:style>
  <w:style w:type="character" w:customStyle="1" w:styleId="CommentTextChar">
    <w:name w:val="Comment Text Char"/>
    <w:basedOn w:val="DefaultParagraphFont"/>
    <w:link w:val="CommentText"/>
    <w:rsid w:val="00FD22D3"/>
    <w:rPr>
      <w:rFonts w:ascii="Arial" w:hAnsi="Arial" w:cs="Arial"/>
      <w:bCs/>
      <w:lang w:val="en-GB"/>
    </w:rPr>
  </w:style>
  <w:style w:type="paragraph" w:styleId="CommentSubject">
    <w:name w:val="annotation subject"/>
    <w:basedOn w:val="CommentText"/>
    <w:next w:val="CommentText"/>
    <w:link w:val="CommentSubjectChar"/>
    <w:rsid w:val="00FD22D3"/>
    <w:rPr>
      <w:b/>
      <w:sz w:val="20"/>
      <w:szCs w:val="20"/>
    </w:rPr>
  </w:style>
  <w:style w:type="character" w:customStyle="1" w:styleId="CommentSubjectChar">
    <w:name w:val="Comment Subject Char"/>
    <w:basedOn w:val="CommentTextChar"/>
    <w:link w:val="CommentSubject"/>
    <w:rsid w:val="00FD22D3"/>
    <w:rPr>
      <w:rFonts w:ascii="Arial" w:hAnsi="Arial" w:cs="Arial"/>
      <w:b/>
      <w:bCs/>
      <w:sz w:val="20"/>
      <w:szCs w:val="20"/>
      <w:lang w:val="en-GB"/>
    </w:rPr>
  </w:style>
  <w:style w:type="paragraph" w:styleId="Revision">
    <w:name w:val="Revision"/>
    <w:hidden/>
    <w:uiPriority w:val="99"/>
    <w:semiHidden/>
    <w:rsid w:val="00731905"/>
    <w:rPr>
      <w:rFonts w:ascii="Arial" w:hAnsi="Arial" w:cs="Arial"/>
      <w:bCs/>
      <w:lang w:val="en-GB"/>
    </w:rPr>
  </w:style>
  <w:style w:type="character" w:customStyle="1" w:styleId="MediumGrid2Char">
    <w:name w:val="Medium Grid 2 Char"/>
    <w:link w:val="MediumGrid2"/>
    <w:uiPriority w:val="1"/>
    <w:locked/>
    <w:rsid w:val="00AA6C0A"/>
    <w:rPr>
      <w:rFonts w:ascii="Calibri" w:eastAsia="Calibri" w:hAnsi="Calibri"/>
      <w:sz w:val="22"/>
      <w:szCs w:val="22"/>
      <w:lang w:val="en-ZA" w:eastAsia="en-US" w:bidi="ar-SA"/>
    </w:rPr>
  </w:style>
  <w:style w:type="table" w:styleId="MediumGrid2">
    <w:name w:val="Medium Grid 2"/>
    <w:basedOn w:val="TableNormal"/>
    <w:link w:val="MediumGrid2Char"/>
    <w:uiPriority w:val="1"/>
    <w:rsid w:val="00AA6C0A"/>
    <w:rPr>
      <w:rFonts w:ascii="Calibri" w:eastAsia="Calibri" w:hAnsi="Calibri"/>
      <w:sz w:val="22"/>
      <w:szCs w:val="22"/>
      <w:lang w:val="en-Z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QStyleTable">
    <w:name w:val="QStyleTable"/>
    <w:basedOn w:val="Normal"/>
    <w:rsid w:val="005148C8"/>
    <w:pPr>
      <w:tabs>
        <w:tab w:val="left" w:pos="9639"/>
      </w:tabs>
    </w:pPr>
    <w:rPr>
      <w:rFonts w:eastAsia="MS Mincho"/>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lang w:val="en-GB"/>
    </w:rPr>
  </w:style>
  <w:style w:type="paragraph" w:styleId="Heading1">
    <w:name w:val="heading 1"/>
    <w:basedOn w:val="Normal"/>
    <w:next w:val="Normal"/>
    <w:qFormat/>
    <w:pPr>
      <w:keepNext/>
      <w:outlineLvl w:val="0"/>
    </w:pPr>
    <w:rPr>
      <w:b/>
      <w:bCs w:val="0"/>
      <w:lang w:val="en-US"/>
    </w:rPr>
  </w:style>
  <w:style w:type="paragraph" w:styleId="Heading2">
    <w:name w:val="heading 2"/>
    <w:basedOn w:val="Normal"/>
    <w:next w:val="Normal"/>
    <w:qFormat/>
    <w:pPr>
      <w:keepNext/>
      <w:jc w:val="center"/>
      <w:outlineLvl w:val="1"/>
    </w:pPr>
    <w:rPr>
      <w:b/>
      <w:bCs w:val="0"/>
      <w:sz w:val="22"/>
      <w:lang w:val="en-US"/>
    </w:rPr>
  </w:style>
  <w:style w:type="paragraph" w:styleId="Heading3">
    <w:name w:val="heading 3"/>
    <w:basedOn w:val="Normal"/>
    <w:next w:val="Normal"/>
    <w:qFormat/>
    <w:pPr>
      <w:keepNext/>
      <w:outlineLvl w:val="2"/>
    </w:pPr>
    <w:rPr>
      <w:b/>
      <w:bCs w:val="0"/>
      <w:sz w:val="22"/>
      <w:lang w:val="en-US"/>
    </w:rPr>
  </w:style>
  <w:style w:type="paragraph" w:styleId="Heading4">
    <w:name w:val="heading 4"/>
    <w:basedOn w:val="Normal"/>
    <w:next w:val="Normal"/>
    <w:qFormat/>
    <w:pPr>
      <w:keepNext/>
      <w:ind w:left="5040"/>
      <w:jc w:val="center"/>
      <w:outlineLvl w:val="3"/>
    </w:pPr>
    <w:rPr>
      <w:b/>
      <w:bCs w:val="0"/>
      <w:lang w:val="en-US"/>
    </w:rPr>
  </w:style>
  <w:style w:type="paragraph" w:styleId="Heading5">
    <w:name w:val="heading 5"/>
    <w:basedOn w:val="Normal"/>
    <w:next w:val="Normal"/>
    <w:qFormat/>
    <w:pPr>
      <w:keepNext/>
      <w:jc w:val="center"/>
      <w:outlineLvl w:val="4"/>
    </w:pPr>
    <w:rPr>
      <w:b/>
      <w:bCs w:val="0"/>
      <w:lang w:val="en-US"/>
    </w:rPr>
  </w:style>
  <w:style w:type="paragraph" w:styleId="Heading6">
    <w:name w:val="heading 6"/>
    <w:basedOn w:val="Normal"/>
    <w:next w:val="Normal"/>
    <w:qFormat/>
    <w:pPr>
      <w:keepNext/>
      <w:ind w:left="5040" w:firstLine="720"/>
      <w:outlineLvl w:val="5"/>
    </w:pPr>
    <w:rPr>
      <w:b/>
      <w:bCs w:val="0"/>
      <w:lang w:val="en-US"/>
    </w:rPr>
  </w:style>
  <w:style w:type="paragraph" w:styleId="Heading7">
    <w:name w:val="heading 7"/>
    <w:basedOn w:val="Normal"/>
    <w:next w:val="Normal"/>
    <w:qFormat/>
    <w:pPr>
      <w:keepNext/>
      <w:jc w:val="right"/>
      <w:outlineLvl w:val="6"/>
    </w:pPr>
    <w:rPr>
      <w:b/>
      <w:bCs w:val="0"/>
      <w:sz w:val="22"/>
      <w:lang w:val="en-US"/>
    </w:rPr>
  </w:style>
  <w:style w:type="paragraph" w:styleId="Heading8">
    <w:name w:val="heading 8"/>
    <w:basedOn w:val="Normal"/>
    <w:next w:val="Normal"/>
    <w:qFormat/>
    <w:pPr>
      <w:keepNext/>
      <w:outlineLvl w:val="7"/>
    </w:pPr>
    <w:rPr>
      <w:b/>
      <w:bCs w:val="0"/>
      <w:i/>
      <w:iCs/>
      <w:lang w:val="en-US"/>
    </w:rPr>
  </w:style>
  <w:style w:type="paragraph" w:styleId="Heading9">
    <w:name w:val="heading 9"/>
    <w:basedOn w:val="Normal"/>
    <w:next w:val="Normal"/>
    <w:qFormat/>
    <w:pPr>
      <w:keepNext/>
      <w:jc w:val="center"/>
      <w:outlineLvl w:val="8"/>
    </w:pPr>
    <w:rPr>
      <w:b/>
      <w:bCs w:val="0"/>
      <w:i/>
      <w:i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val="0"/>
      <w:sz w:val="20"/>
      <w:lang w:val="en-US"/>
    </w:rPr>
  </w:style>
  <w:style w:type="paragraph" w:styleId="Header">
    <w:name w:val="header"/>
    <w:aliases w:val=" Char,Cha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720" w:hanging="720"/>
    </w:pPr>
    <w:rPr>
      <w:lang w:val="en-US"/>
    </w:rPr>
  </w:style>
  <w:style w:type="paragraph" w:styleId="BodyText2">
    <w:name w:val="Body Text 2"/>
    <w:basedOn w:val="Normal"/>
    <w:pPr>
      <w:jc w:val="center"/>
    </w:pPr>
    <w:rPr>
      <w:b/>
      <w:bCs w:val="0"/>
      <w:sz w:val="20"/>
      <w:lang w:val="en-US"/>
    </w:rPr>
  </w:style>
  <w:style w:type="paragraph" w:styleId="BodyText3">
    <w:name w:val="Body Text 3"/>
    <w:basedOn w:val="Normal"/>
    <w:rPr>
      <w:b/>
      <w:bCs w:val="0"/>
      <w:sz w:val="22"/>
      <w:lang w:val="en-US"/>
    </w:rPr>
  </w:style>
  <w:style w:type="paragraph" w:styleId="BodyTextIndent2">
    <w:name w:val="Body Text Indent 2"/>
    <w:basedOn w:val="Normal"/>
    <w:pPr>
      <w:ind w:left="720"/>
    </w:pPr>
    <w:rPr>
      <w:i/>
      <w:iCs/>
    </w:rPr>
  </w:style>
  <w:style w:type="paragraph" w:styleId="BodyTextIndent3">
    <w:name w:val="Body Text Indent 3"/>
    <w:basedOn w:val="Normal"/>
    <w:pPr>
      <w:ind w:firstLine="720"/>
    </w:pPr>
    <w:rPr>
      <w:b/>
      <w:bCs w:val="0"/>
      <w:i/>
      <w:iCs/>
      <w:sz w:val="22"/>
      <w:lang w:val="en-US"/>
    </w:rPr>
  </w:style>
  <w:style w:type="paragraph" w:styleId="BlockText">
    <w:name w:val="Block Text"/>
    <w:basedOn w:val="Normal"/>
    <w:pPr>
      <w:ind w:left="142" w:right="240"/>
    </w:pPr>
    <w:rPr>
      <w:bCs w:val="0"/>
      <w:i/>
      <w:iCs/>
    </w:rPr>
  </w:style>
  <w:style w:type="table" w:styleId="TableGrid">
    <w:name w:val="Table Grid"/>
    <w:basedOn w:val="TableNormal"/>
    <w:rsid w:val="00E00A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C2FFE"/>
    <w:pPr>
      <w:spacing w:before="100" w:beforeAutospacing="1" w:after="100" w:afterAutospacing="1"/>
    </w:pPr>
    <w:rPr>
      <w:rFonts w:ascii="Times New Roman" w:hAnsi="Times New Roman" w:cs="Times New Roman"/>
      <w:bCs w:val="0"/>
      <w:lang w:val="en-US"/>
    </w:rPr>
  </w:style>
  <w:style w:type="character" w:customStyle="1" w:styleId="HeaderChar">
    <w:name w:val="Header Char"/>
    <w:aliases w:val=" Char Char,Char Char"/>
    <w:link w:val="Header"/>
    <w:rsid w:val="00715EE8"/>
    <w:rPr>
      <w:rFonts w:ascii="Arial" w:hAnsi="Arial" w:cs="Arial"/>
      <w:bCs/>
      <w:sz w:val="24"/>
      <w:szCs w:val="24"/>
      <w:lang w:val="en-GB" w:eastAsia="en-US" w:bidi="ar-SA"/>
    </w:rPr>
  </w:style>
  <w:style w:type="paragraph" w:styleId="NoSpacing">
    <w:name w:val="No Spacing"/>
    <w:qFormat/>
    <w:rsid w:val="009E54B7"/>
    <w:rPr>
      <w:rFonts w:ascii="Calibri" w:eastAsia="Calibri" w:hAnsi="Calibri" w:cs="Arial"/>
      <w:sz w:val="22"/>
      <w:szCs w:val="22"/>
    </w:rPr>
  </w:style>
  <w:style w:type="character" w:styleId="Hyperlink">
    <w:name w:val="Hyperlink"/>
    <w:rsid w:val="00D9086E"/>
    <w:rPr>
      <w:color w:val="0000FF"/>
      <w:u w:val="single"/>
    </w:rPr>
  </w:style>
  <w:style w:type="paragraph" w:styleId="ListParagraph">
    <w:name w:val="List Paragraph"/>
    <w:basedOn w:val="Normal"/>
    <w:uiPriority w:val="34"/>
    <w:qFormat/>
    <w:rsid w:val="00CA5810"/>
    <w:pPr>
      <w:spacing w:after="200" w:line="276" w:lineRule="auto"/>
      <w:ind w:left="720"/>
      <w:contextualSpacing/>
    </w:pPr>
    <w:rPr>
      <w:rFonts w:ascii="Calibri" w:eastAsia="Calibri" w:hAnsi="Calibri" w:cs="Times New Roman"/>
      <w:bCs w:val="0"/>
      <w:sz w:val="22"/>
      <w:szCs w:val="22"/>
      <w:lang w:val="en-US"/>
    </w:rPr>
  </w:style>
  <w:style w:type="paragraph" w:styleId="BalloonText">
    <w:name w:val="Balloon Text"/>
    <w:basedOn w:val="Normal"/>
    <w:link w:val="BalloonTextChar"/>
    <w:rsid w:val="0028446E"/>
    <w:rPr>
      <w:rFonts w:ascii="Tahoma" w:hAnsi="Tahoma" w:cs="Tahoma"/>
      <w:sz w:val="16"/>
      <w:szCs w:val="16"/>
    </w:rPr>
  </w:style>
  <w:style w:type="character" w:customStyle="1" w:styleId="BalloonTextChar">
    <w:name w:val="Balloon Text Char"/>
    <w:link w:val="BalloonText"/>
    <w:rsid w:val="0028446E"/>
    <w:rPr>
      <w:rFonts w:ascii="Tahoma" w:hAnsi="Tahoma" w:cs="Tahoma"/>
      <w:bCs/>
      <w:sz w:val="16"/>
      <w:szCs w:val="16"/>
      <w:lang w:val="en-GB"/>
    </w:rPr>
  </w:style>
  <w:style w:type="character" w:styleId="CommentReference">
    <w:name w:val="annotation reference"/>
    <w:basedOn w:val="DefaultParagraphFont"/>
    <w:rsid w:val="00FD22D3"/>
    <w:rPr>
      <w:sz w:val="18"/>
      <w:szCs w:val="18"/>
    </w:rPr>
  </w:style>
  <w:style w:type="paragraph" w:styleId="CommentText">
    <w:name w:val="annotation text"/>
    <w:basedOn w:val="Normal"/>
    <w:link w:val="CommentTextChar"/>
    <w:rsid w:val="00FD22D3"/>
  </w:style>
  <w:style w:type="character" w:customStyle="1" w:styleId="CommentTextChar">
    <w:name w:val="Comment Text Char"/>
    <w:basedOn w:val="DefaultParagraphFont"/>
    <w:link w:val="CommentText"/>
    <w:rsid w:val="00FD22D3"/>
    <w:rPr>
      <w:rFonts w:ascii="Arial" w:hAnsi="Arial" w:cs="Arial"/>
      <w:bCs/>
      <w:lang w:val="en-GB"/>
    </w:rPr>
  </w:style>
  <w:style w:type="paragraph" w:styleId="CommentSubject">
    <w:name w:val="annotation subject"/>
    <w:basedOn w:val="CommentText"/>
    <w:next w:val="CommentText"/>
    <w:link w:val="CommentSubjectChar"/>
    <w:rsid w:val="00FD22D3"/>
    <w:rPr>
      <w:b/>
      <w:sz w:val="20"/>
      <w:szCs w:val="20"/>
    </w:rPr>
  </w:style>
  <w:style w:type="character" w:customStyle="1" w:styleId="CommentSubjectChar">
    <w:name w:val="Comment Subject Char"/>
    <w:basedOn w:val="CommentTextChar"/>
    <w:link w:val="CommentSubject"/>
    <w:rsid w:val="00FD22D3"/>
    <w:rPr>
      <w:rFonts w:ascii="Arial" w:hAnsi="Arial" w:cs="Arial"/>
      <w:b/>
      <w:bCs/>
      <w:sz w:val="20"/>
      <w:szCs w:val="20"/>
      <w:lang w:val="en-GB"/>
    </w:rPr>
  </w:style>
  <w:style w:type="paragraph" w:styleId="Revision">
    <w:name w:val="Revision"/>
    <w:hidden/>
    <w:uiPriority w:val="99"/>
    <w:semiHidden/>
    <w:rsid w:val="00731905"/>
    <w:rPr>
      <w:rFonts w:ascii="Arial" w:hAnsi="Arial" w:cs="Arial"/>
      <w:bCs/>
      <w:lang w:val="en-GB"/>
    </w:rPr>
  </w:style>
  <w:style w:type="character" w:customStyle="1" w:styleId="MediumGrid2Char">
    <w:name w:val="Medium Grid 2 Char"/>
    <w:link w:val="MediumGrid2"/>
    <w:uiPriority w:val="1"/>
    <w:locked/>
    <w:rsid w:val="00AA6C0A"/>
    <w:rPr>
      <w:rFonts w:ascii="Calibri" w:eastAsia="Calibri" w:hAnsi="Calibri"/>
      <w:sz w:val="22"/>
      <w:szCs w:val="22"/>
      <w:lang w:val="en-ZA" w:eastAsia="en-US" w:bidi="ar-SA"/>
    </w:rPr>
  </w:style>
  <w:style w:type="table" w:styleId="MediumGrid2">
    <w:name w:val="Medium Grid 2"/>
    <w:basedOn w:val="TableNormal"/>
    <w:link w:val="MediumGrid2Char"/>
    <w:uiPriority w:val="1"/>
    <w:rsid w:val="00AA6C0A"/>
    <w:rPr>
      <w:rFonts w:ascii="Calibri" w:eastAsia="Calibri" w:hAnsi="Calibri"/>
      <w:sz w:val="22"/>
      <w:szCs w:val="22"/>
      <w:lang w:val="en-Z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QStyleTable">
    <w:name w:val="QStyleTable"/>
    <w:basedOn w:val="Normal"/>
    <w:rsid w:val="005148C8"/>
    <w:pPr>
      <w:tabs>
        <w:tab w:val="left" w:pos="9639"/>
      </w:tabs>
    </w:pPr>
    <w:rPr>
      <w:rFonts w:eastAsia="MS Minch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ver%20Page%20SC%202006%20(Eng).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EC13FE755647F8A5956C0A5B92391E"/>
        <w:category>
          <w:name w:val="General"/>
          <w:gallery w:val="placeholder"/>
        </w:category>
        <w:types>
          <w:type w:val="bbPlcHdr"/>
        </w:types>
        <w:behaviors>
          <w:behavior w:val="content"/>
        </w:behaviors>
        <w:guid w:val="{652397C0-87B3-45C8-9F61-BBBBDAD4C72E}"/>
      </w:docPartPr>
      <w:docPartBody>
        <w:p w:rsidR="003C00A6" w:rsidRDefault="003C00A6" w:rsidP="003C00A6">
          <w:pPr>
            <w:pStyle w:val="4FEC13FE755647F8A5956C0A5B92391E"/>
          </w:pPr>
          <w:r w:rsidRPr="00C074F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0A6"/>
    <w:rsid w:val="003C00A6"/>
    <w:rsid w:val="00BF4D9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0A6"/>
    <w:rPr>
      <w:color w:val="808080"/>
    </w:rPr>
  </w:style>
  <w:style w:type="paragraph" w:customStyle="1" w:styleId="C16C72ADD8AE49EF81C3BD590E2FBF26">
    <w:name w:val="C16C72ADD8AE49EF81C3BD590E2FBF26"/>
    <w:rsid w:val="003C00A6"/>
  </w:style>
  <w:style w:type="paragraph" w:customStyle="1" w:styleId="E34BD36D449E40D1829F050ECAD93F58">
    <w:name w:val="E34BD36D449E40D1829F050ECAD93F58"/>
    <w:rsid w:val="003C00A6"/>
  </w:style>
  <w:style w:type="paragraph" w:customStyle="1" w:styleId="39EAF2DBADBB4113B97F8D457B14928F">
    <w:name w:val="39EAF2DBADBB4113B97F8D457B14928F"/>
    <w:rsid w:val="003C00A6"/>
  </w:style>
  <w:style w:type="paragraph" w:customStyle="1" w:styleId="4FEC13FE755647F8A5956C0A5B92391E">
    <w:name w:val="4FEC13FE755647F8A5956C0A5B92391E"/>
    <w:rsid w:val="003C00A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00A6"/>
    <w:rPr>
      <w:color w:val="808080"/>
    </w:rPr>
  </w:style>
  <w:style w:type="paragraph" w:customStyle="1" w:styleId="C16C72ADD8AE49EF81C3BD590E2FBF26">
    <w:name w:val="C16C72ADD8AE49EF81C3BD590E2FBF26"/>
    <w:rsid w:val="003C00A6"/>
  </w:style>
  <w:style w:type="paragraph" w:customStyle="1" w:styleId="E34BD36D449E40D1829F050ECAD93F58">
    <w:name w:val="E34BD36D449E40D1829F050ECAD93F58"/>
    <w:rsid w:val="003C00A6"/>
  </w:style>
  <w:style w:type="paragraph" w:customStyle="1" w:styleId="39EAF2DBADBB4113B97F8D457B14928F">
    <w:name w:val="39EAF2DBADBB4113B97F8D457B14928F"/>
    <w:rsid w:val="003C00A6"/>
  </w:style>
  <w:style w:type="paragraph" w:customStyle="1" w:styleId="4FEC13FE755647F8A5956C0A5B92391E">
    <w:name w:val="4FEC13FE755647F8A5956C0A5B92391E"/>
    <w:rsid w:val="003C00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F07DA-9E0C-4248-B2C4-8D829FBDC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Page SC 2006 (Eng)</Template>
  <TotalTime>0</TotalTime>
  <Pages>14</Pages>
  <Words>2098</Words>
  <Characters>11964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SECTION B</vt:lpstr>
    </vt:vector>
  </TitlesOfParts>
  <Company/>
  <LinksUpToDate>false</LinksUpToDate>
  <CharactersWithSpaces>14034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dc:title>
  <dc:creator>Baloyi.C</dc:creator>
  <cp:lastModifiedBy>home</cp:lastModifiedBy>
  <cp:revision>2</cp:revision>
  <cp:lastPrinted>2014-02-14T05:51:00Z</cp:lastPrinted>
  <dcterms:created xsi:type="dcterms:W3CDTF">2014-05-01T10:09:00Z</dcterms:created>
  <dcterms:modified xsi:type="dcterms:W3CDTF">2014-05-01T10:09:00Z</dcterms:modified>
</cp:coreProperties>
</file>